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D51DD" w14:textId="77777777" w:rsidR="00697969" w:rsidRDefault="00FB7124" w:rsidP="00FB7124">
      <w:pPr>
        <w:jc w:val="right"/>
        <w:rPr>
          <w:color w:val="3280CE"/>
        </w:rPr>
      </w:pPr>
      <w:r w:rsidRPr="00FB7124">
        <w:rPr>
          <w:noProof/>
          <w:color w:val="3280CE"/>
          <w:lang w:eastAsia="en-AU"/>
        </w:rPr>
        <w:drawing>
          <wp:anchor distT="0" distB="0" distL="114300" distR="114300" simplePos="0" relativeHeight="251658240" behindDoc="0" locked="0" layoutInCell="1" allowOverlap="1" wp14:anchorId="1D0DA964" wp14:editId="30282823">
            <wp:simplePos x="0" y="0"/>
            <wp:positionH relativeFrom="column">
              <wp:posOffset>-457200</wp:posOffset>
            </wp:positionH>
            <wp:positionV relativeFrom="paragraph">
              <wp:posOffset>-704850</wp:posOffset>
            </wp:positionV>
            <wp:extent cx="1743075" cy="17040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capsAsset 3larg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04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7124">
        <w:rPr>
          <w:color w:val="3280CE"/>
        </w:rPr>
        <w:t>Ringwood North Primary School</w:t>
      </w:r>
    </w:p>
    <w:p w14:paraId="73822774" w14:textId="0CB0768D" w:rsidR="00A80CB7" w:rsidRPr="00FB7124" w:rsidRDefault="00FB7124" w:rsidP="00FB7124">
      <w:pPr>
        <w:jc w:val="right"/>
        <w:rPr>
          <w:color w:val="3280CE"/>
        </w:rPr>
      </w:pPr>
      <w:r w:rsidRPr="00FB7124">
        <w:rPr>
          <w:color w:val="3280CE"/>
        </w:rPr>
        <w:t>PO Box 2312</w:t>
      </w:r>
      <w:r w:rsidRPr="00FB7124">
        <w:rPr>
          <w:color w:val="3280CE"/>
        </w:rPr>
        <w:br/>
        <w:t>Ringwood North</w:t>
      </w:r>
      <w:r w:rsidRPr="00FB7124">
        <w:rPr>
          <w:color w:val="3280CE"/>
        </w:rPr>
        <w:br/>
        <w:t>VIC 3134</w:t>
      </w:r>
    </w:p>
    <w:p w14:paraId="633075AA" w14:textId="77777777" w:rsidR="00FB7124" w:rsidRDefault="00FB7124" w:rsidP="00FB7124">
      <w:pPr>
        <w:jc w:val="right"/>
      </w:pPr>
    </w:p>
    <w:p w14:paraId="120459E7" w14:textId="77777777" w:rsidR="00697969" w:rsidRDefault="00697969" w:rsidP="00697969">
      <w:pPr>
        <w:jc w:val="both"/>
        <w:rPr>
          <w:b/>
          <w:bCs/>
        </w:rPr>
      </w:pPr>
      <w:r w:rsidRPr="00697969">
        <w:rPr>
          <w:b/>
          <w:bCs/>
        </w:rPr>
        <w:t>To Our Valued Local Business,</w:t>
      </w:r>
    </w:p>
    <w:p w14:paraId="54801ED5" w14:textId="77777777" w:rsidR="00697969" w:rsidRPr="00697969" w:rsidRDefault="00697969" w:rsidP="00697969">
      <w:pPr>
        <w:jc w:val="both"/>
      </w:pPr>
    </w:p>
    <w:p w14:paraId="4BF9BD65" w14:textId="77777777" w:rsidR="00697969" w:rsidRPr="00697969" w:rsidRDefault="00697969" w:rsidP="00697969">
      <w:pPr>
        <w:jc w:val="both"/>
      </w:pPr>
      <w:r w:rsidRPr="00697969">
        <w:t xml:space="preserve">The </w:t>
      </w:r>
      <w:r w:rsidRPr="00697969">
        <w:rPr>
          <w:i/>
          <w:iCs/>
        </w:rPr>
        <w:t>Parents and Friends Association</w:t>
      </w:r>
      <w:r w:rsidRPr="00697969">
        <w:t xml:space="preserve"> of </w:t>
      </w:r>
      <w:r w:rsidRPr="00697969">
        <w:rPr>
          <w:b/>
          <w:bCs/>
        </w:rPr>
        <w:t>Ringwood North Primary School</w:t>
      </w:r>
      <w:r w:rsidRPr="00697969">
        <w:t xml:space="preserve"> is a dedicated volunteer group that organises fun activities for our students while raising much-needed funds to improve school facilities.</w:t>
      </w:r>
    </w:p>
    <w:p w14:paraId="46E3BAA9" w14:textId="77777777" w:rsidR="00697969" w:rsidRPr="00697969" w:rsidRDefault="00697969" w:rsidP="00697969">
      <w:pPr>
        <w:jc w:val="both"/>
      </w:pPr>
      <w:r w:rsidRPr="00697969">
        <w:t xml:space="preserve">We’re excited to announce that we’ll be hosting a </w:t>
      </w:r>
      <w:r w:rsidRPr="00697969">
        <w:rPr>
          <w:b/>
          <w:bCs/>
        </w:rPr>
        <w:t>Bogan Bingo</w:t>
      </w:r>
      <w:r w:rsidRPr="00697969">
        <w:t xml:space="preserve"> fundraising event on </w:t>
      </w:r>
      <w:r w:rsidRPr="00697969">
        <w:rPr>
          <w:b/>
          <w:bCs/>
        </w:rPr>
        <w:t>Saturday, 11th October 2025</w:t>
      </w:r>
      <w:r w:rsidRPr="00697969">
        <w:t xml:space="preserve"> — a fun-filled evening for our school community. Alongside the main event, we’ll be running a </w:t>
      </w:r>
      <w:r w:rsidRPr="00697969">
        <w:rPr>
          <w:b/>
          <w:bCs/>
        </w:rPr>
        <w:t>Silent Auction</w:t>
      </w:r>
      <w:r w:rsidRPr="00697969">
        <w:t xml:space="preserve">, </w:t>
      </w:r>
      <w:r w:rsidRPr="00697969">
        <w:rPr>
          <w:b/>
          <w:bCs/>
        </w:rPr>
        <w:t>Raffles</w:t>
      </w:r>
      <w:r w:rsidRPr="00697969">
        <w:t xml:space="preserve">, and a </w:t>
      </w:r>
      <w:r w:rsidRPr="00697969">
        <w:rPr>
          <w:b/>
          <w:bCs/>
        </w:rPr>
        <w:t>Bottle Lottery</w:t>
      </w:r>
      <w:r w:rsidRPr="00697969">
        <w:t>.</w:t>
      </w:r>
    </w:p>
    <w:p w14:paraId="297CBF9C" w14:textId="77777777" w:rsidR="00697969" w:rsidRPr="00697969" w:rsidRDefault="00697969" w:rsidP="00697969">
      <w:pPr>
        <w:jc w:val="both"/>
      </w:pPr>
      <w:r w:rsidRPr="00697969">
        <w:t xml:space="preserve">To help make the night a success, we are seeking </w:t>
      </w:r>
      <w:r w:rsidRPr="00697969">
        <w:rPr>
          <w:b/>
          <w:bCs/>
        </w:rPr>
        <w:t>donations of items or vouchers</w:t>
      </w:r>
      <w:r w:rsidRPr="00697969">
        <w:t xml:space="preserve"> from our generous local community that can be auctioned, raffled, or used as prizes. No donation is too big or too small — every contribution helps!</w:t>
      </w:r>
    </w:p>
    <w:p w14:paraId="31CF91D3" w14:textId="77777777" w:rsidR="00697969" w:rsidRPr="00697969" w:rsidRDefault="00697969" w:rsidP="00697969">
      <w:pPr>
        <w:jc w:val="both"/>
      </w:pPr>
      <w:r w:rsidRPr="00697969">
        <w:rPr>
          <w:b/>
          <w:bCs/>
        </w:rPr>
        <w:t>In appreciation of your support:</w:t>
      </w:r>
    </w:p>
    <w:p w14:paraId="031A1071" w14:textId="77777777" w:rsidR="00697969" w:rsidRPr="00697969" w:rsidRDefault="00697969" w:rsidP="00697969">
      <w:pPr>
        <w:numPr>
          <w:ilvl w:val="0"/>
          <w:numId w:val="1"/>
        </w:numPr>
        <w:jc w:val="both"/>
      </w:pPr>
      <w:r w:rsidRPr="00697969">
        <w:t xml:space="preserve">Your business will be recognised on a </w:t>
      </w:r>
      <w:r w:rsidRPr="00697969">
        <w:rPr>
          <w:b/>
          <w:bCs/>
        </w:rPr>
        <w:t>Sponsorship Wall</w:t>
      </w:r>
      <w:r w:rsidRPr="00697969">
        <w:t xml:space="preserve"> displayed at the event.</w:t>
      </w:r>
    </w:p>
    <w:p w14:paraId="19F568CA" w14:textId="77777777" w:rsidR="00697969" w:rsidRPr="00697969" w:rsidRDefault="00697969" w:rsidP="00697969">
      <w:pPr>
        <w:numPr>
          <w:ilvl w:val="0"/>
          <w:numId w:val="1"/>
        </w:numPr>
        <w:jc w:val="both"/>
      </w:pPr>
      <w:r w:rsidRPr="00697969">
        <w:t xml:space="preserve">All donors will also be acknowledged in our </w:t>
      </w:r>
      <w:r w:rsidRPr="00697969">
        <w:rPr>
          <w:b/>
          <w:bCs/>
        </w:rPr>
        <w:t>school newsletter</w:t>
      </w:r>
      <w:r w:rsidRPr="00697969">
        <w:t>, which is distributed to the entire RNPS community.</w:t>
      </w:r>
    </w:p>
    <w:p w14:paraId="76C1C787" w14:textId="50386205" w:rsidR="00697969" w:rsidRDefault="00697969" w:rsidP="00697969">
      <w:pPr>
        <w:pStyle w:val="NoSpacing"/>
        <w:rPr>
          <w:i/>
          <w:iCs/>
        </w:rPr>
      </w:pPr>
      <w:r w:rsidRPr="00697969">
        <w:t>If you or your business are able to contribute — or if you have any questions — please contact:</w:t>
      </w:r>
      <w:r w:rsidRPr="00697969">
        <w:br/>
      </w:r>
      <w:r w:rsidRPr="00697969">
        <w:rPr>
          <w:b/>
          <w:bCs/>
        </w:rPr>
        <w:t>Donna</w:t>
      </w:r>
      <w:r>
        <w:rPr>
          <w:b/>
          <w:bCs/>
        </w:rPr>
        <w:t xml:space="preserve"> </w:t>
      </w:r>
      <w:r w:rsidRPr="00697969">
        <w:rPr>
          <w:b/>
          <w:bCs/>
        </w:rPr>
        <w:t>Johnston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697969">
        <w:rPr>
          <w:rFonts w:ascii="Segoe UI Emoji" w:hAnsi="Segoe UI Emoji" w:cs="Segoe UI Emoji"/>
        </w:rPr>
        <w:t>📞</w:t>
      </w:r>
      <w:r w:rsidRPr="00697969">
        <w:t xml:space="preserve"> 0421 316 231</w:t>
      </w:r>
      <w:r>
        <w:t xml:space="preserve"> </w:t>
      </w:r>
      <w:r>
        <w:tab/>
      </w:r>
      <w:r w:rsidRPr="00697969">
        <w:rPr>
          <w:rFonts w:ascii="Segoe UI Emoji" w:hAnsi="Segoe UI Emoji" w:cs="Segoe UI Emoji"/>
        </w:rPr>
        <w:t>📧</w:t>
      </w:r>
      <w:r w:rsidRPr="00697969">
        <w:t xml:space="preserve"> </w:t>
      </w:r>
      <w:hyperlink r:id="rId8" w:history="1">
        <w:r w:rsidRPr="00784D7C">
          <w:rPr>
            <w:rStyle w:val="Hyperlink"/>
            <w:i/>
            <w:iCs/>
          </w:rPr>
          <w:t>pfa.rnps@gmail.com</w:t>
        </w:r>
      </w:hyperlink>
    </w:p>
    <w:p w14:paraId="310E6AA0" w14:textId="77777777" w:rsidR="00697969" w:rsidRPr="00697969" w:rsidRDefault="00697969" w:rsidP="00697969">
      <w:pPr>
        <w:pStyle w:val="NoSpacing"/>
        <w:rPr>
          <w:b/>
          <w:bCs/>
        </w:rPr>
      </w:pPr>
    </w:p>
    <w:p w14:paraId="03107517" w14:textId="77777777" w:rsidR="00697969" w:rsidRPr="00697969" w:rsidRDefault="00697969" w:rsidP="00697969">
      <w:pPr>
        <w:jc w:val="both"/>
      </w:pPr>
      <w:r w:rsidRPr="00697969">
        <w:t>Thank you for considering supporting our school and helping us make this event a great success for the students of Ringwood North Primary.</w:t>
      </w:r>
    </w:p>
    <w:p w14:paraId="2968AE53" w14:textId="77777777" w:rsidR="00697969" w:rsidRPr="00697969" w:rsidRDefault="00697969" w:rsidP="00697969">
      <w:pPr>
        <w:pStyle w:val="NoSpacing"/>
      </w:pPr>
      <w:r w:rsidRPr="00697969">
        <w:t>Warm regards,</w:t>
      </w:r>
      <w:r w:rsidRPr="00697969">
        <w:br/>
      </w:r>
      <w:r w:rsidRPr="00697969">
        <w:rPr>
          <w:b/>
          <w:bCs/>
        </w:rPr>
        <w:t>RNPS Parents and Friends Association</w:t>
      </w:r>
    </w:p>
    <w:p w14:paraId="60543AD9" w14:textId="12C105B3" w:rsidR="00B75E08" w:rsidRPr="00B75E08" w:rsidRDefault="00B75E08" w:rsidP="00697969">
      <w:pPr>
        <w:jc w:val="both"/>
      </w:pPr>
    </w:p>
    <w:sectPr w:rsidR="00B75E08" w:rsidRPr="00B75E08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39607" w14:textId="77777777" w:rsidR="003E31D9" w:rsidRDefault="003E31D9" w:rsidP="00FB7124">
      <w:pPr>
        <w:spacing w:after="0" w:line="240" w:lineRule="auto"/>
      </w:pPr>
      <w:r>
        <w:separator/>
      </w:r>
    </w:p>
  </w:endnote>
  <w:endnote w:type="continuationSeparator" w:id="0">
    <w:p w14:paraId="53BE3BED" w14:textId="77777777" w:rsidR="003E31D9" w:rsidRDefault="003E31D9" w:rsidP="00FB7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565BC" w14:textId="77777777" w:rsidR="00FB7124" w:rsidRDefault="00FB7124">
    <w:pPr>
      <w:pStyle w:val="Footer"/>
    </w:pPr>
    <w:r>
      <w:rPr>
        <w:noProof/>
        <w:lang w:eastAsia="en-AU"/>
      </w:rPr>
      <w:drawing>
        <wp:anchor distT="0" distB="0" distL="114300" distR="114300" simplePos="0" relativeHeight="251658240" behindDoc="0" locked="0" layoutInCell="1" allowOverlap="1" wp14:anchorId="02F4E1AF" wp14:editId="0782A0B0">
          <wp:simplePos x="0" y="0"/>
          <wp:positionH relativeFrom="page">
            <wp:align>right</wp:align>
          </wp:positionH>
          <wp:positionV relativeFrom="paragraph">
            <wp:posOffset>-356236</wp:posOffset>
          </wp:positionV>
          <wp:extent cx="7549537" cy="9048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oter rnp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57" t="42984" r="3445" b="42171"/>
                  <a:stretch/>
                </pic:blipFill>
                <pic:spPr bwMode="auto">
                  <a:xfrm>
                    <a:off x="0" y="0"/>
                    <a:ext cx="7549537" cy="904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A2FAF" w14:textId="77777777" w:rsidR="003E31D9" w:rsidRDefault="003E31D9" w:rsidP="00FB7124">
      <w:pPr>
        <w:spacing w:after="0" w:line="240" w:lineRule="auto"/>
      </w:pPr>
      <w:r>
        <w:separator/>
      </w:r>
    </w:p>
  </w:footnote>
  <w:footnote w:type="continuationSeparator" w:id="0">
    <w:p w14:paraId="2C0921A0" w14:textId="77777777" w:rsidR="003E31D9" w:rsidRDefault="003E31D9" w:rsidP="00FB71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87140"/>
    <w:multiLevelType w:val="multilevel"/>
    <w:tmpl w:val="EE32A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9666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0FE"/>
    <w:rsid w:val="000B1335"/>
    <w:rsid w:val="00276D84"/>
    <w:rsid w:val="00282382"/>
    <w:rsid w:val="002A1042"/>
    <w:rsid w:val="003E31D9"/>
    <w:rsid w:val="00524E43"/>
    <w:rsid w:val="00571404"/>
    <w:rsid w:val="006628BA"/>
    <w:rsid w:val="00697969"/>
    <w:rsid w:val="00874630"/>
    <w:rsid w:val="008765C8"/>
    <w:rsid w:val="008B6798"/>
    <w:rsid w:val="009C56AE"/>
    <w:rsid w:val="00A47715"/>
    <w:rsid w:val="00A80CB7"/>
    <w:rsid w:val="00A850FE"/>
    <w:rsid w:val="00A949D8"/>
    <w:rsid w:val="00AA226B"/>
    <w:rsid w:val="00B56364"/>
    <w:rsid w:val="00B611B6"/>
    <w:rsid w:val="00B6206E"/>
    <w:rsid w:val="00B75E08"/>
    <w:rsid w:val="00C02ADE"/>
    <w:rsid w:val="00C5412B"/>
    <w:rsid w:val="00CF59A4"/>
    <w:rsid w:val="00D457D7"/>
    <w:rsid w:val="00ED55E7"/>
    <w:rsid w:val="00FB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90CBD"/>
  <w15:chartTrackingRefBased/>
  <w15:docId w15:val="{1D5B1F1A-5ACD-4467-8F8A-97B5EB33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1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124"/>
  </w:style>
  <w:style w:type="paragraph" w:styleId="Footer">
    <w:name w:val="footer"/>
    <w:basedOn w:val="Normal"/>
    <w:link w:val="FooterChar"/>
    <w:uiPriority w:val="99"/>
    <w:unhideWhenUsed/>
    <w:rsid w:val="00FB71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124"/>
  </w:style>
  <w:style w:type="character" w:styleId="Hyperlink">
    <w:name w:val="Hyperlink"/>
    <w:basedOn w:val="DefaultParagraphFont"/>
    <w:uiPriority w:val="99"/>
    <w:unhideWhenUsed/>
    <w:rsid w:val="00B75E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5E0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979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fa.rnp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8473174\AppData\Local\Microsoft\Windows\INetCache\Content.Outlook\BJJ92K0Q\Ringwood%20North%20Primary%20School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Ringwood North Primary School Letterhead</Template>
  <TotalTime>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Lillis, Ricarda D</dc:creator>
  <cp:keywords/>
  <dc:description/>
  <cp:lastModifiedBy>Donna johnston</cp:lastModifiedBy>
  <cp:revision>3</cp:revision>
  <cp:lastPrinted>2022-10-15T12:21:00Z</cp:lastPrinted>
  <dcterms:created xsi:type="dcterms:W3CDTF">2025-09-15T12:49:00Z</dcterms:created>
  <dcterms:modified xsi:type="dcterms:W3CDTF">2025-09-15T12:50:00Z</dcterms:modified>
</cp:coreProperties>
</file>