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CF4129C" w14:textId="7203DECB" w:rsidR="00961BFC" w:rsidRPr="00961BFC" w:rsidRDefault="00961BFC" w:rsidP="00961BFC">
      <w:pPr>
        <w:rPr>
          <w:rFonts w:ascii="Calibri" w:hAnsi="Calibri" w:cs="Calibri"/>
          <w:noProof/>
          <w:color w:val="auto"/>
          <w:sz w:val="24"/>
          <w:szCs w:val="24"/>
        </w:rPr>
      </w:pPr>
      <w:r w:rsidRPr="00961BFC">
        <w:rPr>
          <w:rFonts w:ascii="Calibri" w:hAnsi="Calibri" w:cs="Calibri"/>
          <w:noProof/>
          <w:color w:val="auto"/>
          <w:sz w:val="24"/>
          <w:szCs w:val="24"/>
          <w:lang w:val="en-AU" w:eastAsia="en-AU"/>
        </w:rPr>
        <mc:AlternateContent>
          <mc:Choice Requires="wpg">
            <w:drawing>
              <wp:anchor distT="0" distB="0" distL="114300" distR="114300" simplePos="0" relativeHeight="251522048" behindDoc="1" locked="0" layoutInCell="1" allowOverlap="1" wp14:anchorId="60EB269E" wp14:editId="6D66AD6B">
                <wp:simplePos x="0" y="0"/>
                <wp:positionH relativeFrom="margin">
                  <wp:posOffset>-721895</wp:posOffset>
                </wp:positionH>
                <wp:positionV relativeFrom="page">
                  <wp:posOffset>-168442</wp:posOffset>
                </wp:positionV>
                <wp:extent cx="4838700" cy="10231755"/>
                <wp:effectExtent l="0" t="0" r="0" b="0"/>
                <wp:wrapNone/>
                <wp:docPr id="20" name="Group 20" descr="First page background images and object shapes"/>
                <wp:cNvGraphicFramePr/>
                <a:graphic xmlns:a="http://schemas.openxmlformats.org/drawingml/2006/main">
                  <a:graphicData uri="http://schemas.microsoft.com/office/word/2010/wordprocessingGroup">
                    <wpg:wgp>
                      <wpg:cNvGrpSpPr/>
                      <wpg:grpSpPr>
                        <a:xfrm>
                          <a:off x="0" y="0"/>
                          <a:ext cx="4838700" cy="10231755"/>
                          <a:chOff x="333375" y="1827575"/>
                          <a:chExt cx="4839343" cy="10233464"/>
                        </a:xfrm>
                      </wpg:grpSpPr>
                      <wps:wsp>
                        <wps:cNvPr id="23" name="Oval 23"/>
                        <wps:cNvSpPr/>
                        <wps:spPr>
                          <a:xfrm>
                            <a:off x="1085850" y="5793877"/>
                            <a:ext cx="211421" cy="211435"/>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466725" y="5229594"/>
                            <a:ext cx="775380" cy="775432"/>
                          </a:xfrm>
                          <a:prstGeom prst="ellipse">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2" name="Oval 32"/>
                        <wps:cNvSpPr/>
                        <wps:spPr>
                          <a:xfrm>
                            <a:off x="3352800" y="1827575"/>
                            <a:ext cx="623354" cy="623396"/>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333375" y="4800969"/>
                            <a:ext cx="775211" cy="775263"/>
                          </a:xfrm>
                          <a:prstGeom prst="ellips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4067175" y="2389550"/>
                            <a:ext cx="1003986" cy="1002334"/>
                          </a:xfrm>
                          <a:prstGeom prst="ellipse">
                            <a:avLst/>
                          </a:prstGeom>
                          <a:solidFill>
                            <a:srgbClr val="00B0F0"/>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88B7D" w14:textId="77777777" w:rsidR="00961BFC" w:rsidRPr="00BE27CD" w:rsidRDefault="00961BFC" w:rsidP="00961BFC"/>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5" name="Oval 35"/>
                        <wps:cNvSpPr/>
                        <wps:spPr>
                          <a:xfrm>
                            <a:off x="4171950" y="2418125"/>
                            <a:ext cx="1000768" cy="1000726"/>
                          </a:xfrm>
                          <a:prstGeom prst="ellips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7DBF934" w14:textId="77777777" w:rsidR="00961BFC" w:rsidRPr="00472FAE" w:rsidRDefault="00961BFC" w:rsidP="00961BFC">
                              <w:pPr>
                                <w:jc w:val="center"/>
                                <w:rPr>
                                  <w:b/>
                                  <w:color w:val="FFFFFF" w:themeColor="background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6" name="Oval 36"/>
                        <wps:cNvSpPr/>
                        <wps:spPr>
                          <a:xfrm>
                            <a:off x="3800475" y="2313350"/>
                            <a:ext cx="212001" cy="212015"/>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914400" y="4984252"/>
                            <a:ext cx="405180" cy="405208"/>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Pentagon 38"/>
                        <wps:cNvSpPr/>
                        <wps:spPr>
                          <a:xfrm>
                            <a:off x="833170" y="10657165"/>
                            <a:ext cx="1573828" cy="1403874"/>
                          </a:xfrm>
                          <a:prstGeom prst="homePlate">
                            <a:avLst>
                              <a:gd name="adj" fmla="val 29119"/>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Pentagon 39"/>
                        <wps:cNvSpPr/>
                        <wps:spPr>
                          <a:xfrm>
                            <a:off x="726109" y="10825530"/>
                            <a:ext cx="1525048" cy="1055260"/>
                          </a:xfrm>
                          <a:prstGeom prst="homePlate">
                            <a:avLst>
                              <a:gd name="adj" fmla="val 29119"/>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row: Pentagon 40"/>
                        <wps:cNvSpPr/>
                        <wps:spPr>
                          <a:xfrm>
                            <a:off x="552398" y="10657166"/>
                            <a:ext cx="1525048" cy="1402478"/>
                          </a:xfrm>
                          <a:prstGeom prst="homePlate">
                            <a:avLst>
                              <a:gd name="adj" fmla="val 29119"/>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EB269E" id="Group 20" o:spid="_x0000_s1026" alt="First page background images and object shapes" style="position:absolute;margin-left:-56.85pt;margin-top:-13.25pt;width:381pt;height:805.65pt;z-index:-251794432;mso-position-horizontal-relative:margin;mso-position-vertical-relative:page;mso-width-relative:margin;mso-height-relative:margin" coordorigin="3333,18275" coordsize="48393,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">
                <v:oval id="Oval 23" o:spid="_x0000_s1027" style="position:absolute;left:10858;top:57938;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" fillcolor="#002061 [2408]" stroked="f" strokeweight="1pt">
                  <v:stroke joinstyle="miter"/>
                </v:oval>
                <v:oval id="Oval 30" o:spid="_x0000_s1028" style="position:absolute;left:4667;top:52295;width:7754;height: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" fillcolor="white [3212]" strokecolor="#00b0f0" strokeweight="2.25pt">
                  <v:stroke joinstyle="miter"/>
                  <v:textbox inset="0,,0"/>
                </v:oval>
                <v:oval id="Oval 32" o:spid="_x0000_s1029"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" fillcolor="#00b0f0" stroked="f" strokeweight="1pt">
                  <v:stroke joinstyle="miter"/>
                </v:oval>
                <v:oval id="Oval 33" o:spid="_x0000_s1030" style="position:absolute;left:3333;top:48009;width:7752;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" fillcolor="#001c56 [2152]" stroked="f">
                  <v:fill color2="#1b66ff [1944]" rotate="t" angle="180" colors="0 #001d57;31457f #002f8d;1 #1b66ff" focus="100%" type="gradient"/>
                </v:oval>
                <v:oval id="Oval 34" o:spid="_x0000_s1031"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" fillcolor="#00b0f0" strokecolor="#002061 [2408]" strokeweight="2.25pt">
                  <v:stroke joinstyle="miter"/>
                  <v:textbox inset="0,,0">
                    <w:txbxContent>
                      <w:p w14:paraId="29088B7D" w14:textId="77777777" w:rsidR="00961BFC" w:rsidRPr="00BE27CD" w:rsidRDefault="00961BFC" w:rsidP="00961BFC"/>
                    </w:txbxContent>
                  </v:textbox>
                </v:oval>
                <v:oval id="Oval 35" o:spid="_x0000_s1032"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" fillcolor="#001c56 [2152]" stroked="f">
                  <v:fill color2="#1b66ff [1944]" rotate="t" angle="180" colors="0 #001d57;31457f #002f8d;1 #1b66ff" focus="100%" type="gradient"/>
                  <v:textbox inset="0,,0">
                    <w:txbxContent>
                      <w:p w14:paraId="47DBF934" w14:textId="77777777" w:rsidR="00961BFC" w:rsidRPr="00472FAE" w:rsidRDefault="00961BFC" w:rsidP="00961BFC">
                        <w:pPr>
                          <w:jc w:val="center"/>
                          <w:rPr>
                            <w:b/>
                            <w:color w:val="FFFFFF" w:themeColor="background1"/>
                          </w:rPr>
                        </w:pPr>
                      </w:p>
                    </w:txbxContent>
                  </v:textbox>
                </v:oval>
                <v:oval id="Oval 36" o:spid="_x0000_s1033"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" fillcolor="#002061 [2408]" stroked="f" strokeweight="1pt">
                  <v:stroke joinstyle="miter"/>
                </v:oval>
                <v:oval id="Oval 37" o:spid="_x0000_s1034" style="position:absolute;left:9144;top:49842;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" fillcolor="#00b0f0"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8" o:spid="_x0000_s1035" type="#_x0000_t15" style="position:absolute;left:8331;top:106571;width:15738;height:1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" adj="15990" fillcolor="#002b82 [3208]" stroked="f"/>
                <v:shape id="Arrow: Pentagon 39" o:spid="_x0000_s1036" type="#_x0000_t15" style="position:absolute;left:7261;top:108255;width:15250;height:10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" adj="17248" fillcolor="#002570 [2151]" stroked="f">
                  <v:fill color2="#3176ff [1943]" rotate="t" angle="180" colors="0 #002671;31457f #003bb2;1 #3276ff" focus="100%" type="gradient"/>
                </v:shape>
                <v:shape id="Arrow: Pentagon 40" o:spid="_x0000_s1037" type="#_x0000_t15" style="position:absolute;left:5523;top:106571;width:15251;height:1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" adj="15816" fillcolor="#001c56 [2152]" stroked="f">
                  <v:fill color2="#1b66ff [1944]" rotate="t" angle="180" colors="0 #001d57;31457f #002f8d;1 #1b66ff" focus="100%" type="gradient"/>
                </v:shape>
                <w10:wrap anchorx="margin" anchory="page"/>
              </v:group>
            </w:pict>
          </mc:Fallback>
        </mc:AlternateContent>
      </w:r>
      <w:r w:rsidRPr="00961BFC">
        <w:rPr>
          <w:rFonts w:ascii="Calibri" w:hAnsi="Calibri" w:cs="Calibri"/>
          <w:noProof/>
          <w:color w:val="auto"/>
          <w:sz w:val="24"/>
          <w:szCs w:val="24"/>
          <w:lang w:val="en-AU" w:eastAsia="en-AU"/>
        </w:rPr>
        <mc:AlternateContent>
          <mc:Choice Requires="wps">
            <w:drawing>
              <wp:anchor distT="0" distB="0" distL="114300" distR="114300" simplePos="0" relativeHeight="251531264" behindDoc="1" locked="0" layoutInCell="1" allowOverlap="1" wp14:anchorId="719DD09F" wp14:editId="47C91A7D">
                <wp:simplePos x="0" y="0"/>
                <wp:positionH relativeFrom="page">
                  <wp:posOffset>72189</wp:posOffset>
                </wp:positionH>
                <wp:positionV relativeFrom="page">
                  <wp:posOffset>-24063</wp:posOffset>
                </wp:positionV>
                <wp:extent cx="3340735" cy="3340735"/>
                <wp:effectExtent l="0" t="0" r="0" b="0"/>
                <wp:wrapNone/>
                <wp:docPr id="42" name="Oval 42" descr="Woman holding her daughter in her lap at an outdoor mark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40735" cy="3340735"/>
                        </a:xfrm>
                        <a:prstGeom prst="ellipse">
                          <a:avLst/>
                        </a:prstGeom>
                        <a:blipFill>
                          <a:blip r:embed="rId10"/>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1BECD9" id="Oval 42" o:spid="_x0000_s1026" alt="Woman holding her daughter in her lap at an outdoor market" style="position:absolute;margin-left:5.7pt;margin-top:-1.9pt;width:263.05pt;height:263.0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" stroked="f" strokeweight="1pt">
                <v:fill r:id="rId12" o:title="Woman holding her daughter in her lap at an outdoor market" recolor="t" rotate="t" type="frame"/>
                <v:stroke joinstyle="miter"/>
                <o:lock v:ext="edit" aspectratio="t"/>
                <w10:wrap anchorx="page" anchory="page"/>
              </v:oval>
            </w:pict>
          </mc:Fallback>
        </mc:AlternateContent>
      </w:r>
      <w:r w:rsidRPr="00961BFC">
        <w:rPr>
          <w:rFonts w:ascii="Calibri" w:hAnsi="Calibri" w:cs="Calibri"/>
          <w:b/>
          <w:bCs/>
          <w:noProof/>
          <w:color w:val="auto"/>
          <w:sz w:val="24"/>
          <w:szCs w:val="24"/>
          <w:lang w:val="en-AU" w:eastAsia="en-AU"/>
        </w:rPr>
        <w:drawing>
          <wp:anchor distT="0" distB="0" distL="114300" distR="114300" simplePos="0" relativeHeight="251512832" behindDoc="1" locked="0" layoutInCell="1" allowOverlap="1" wp14:anchorId="39A6FF90" wp14:editId="3B25407A">
            <wp:simplePos x="0" y="0"/>
            <wp:positionH relativeFrom="page">
              <wp:posOffset>818147</wp:posOffset>
            </wp:positionH>
            <wp:positionV relativeFrom="page">
              <wp:posOffset>8831179</wp:posOffset>
            </wp:positionV>
            <wp:extent cx="6958965" cy="102044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896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AD8E5" w14:textId="77777777" w:rsidR="00961BFC" w:rsidRPr="00961BFC" w:rsidRDefault="00961BFC" w:rsidP="00961BFC">
      <w:pPr>
        <w:rPr>
          <w:rFonts w:ascii="Calibri" w:hAnsi="Calibri" w:cs="Calibri"/>
          <w:b/>
          <w:bCs/>
          <w:color w:val="auto"/>
          <w:sz w:val="24"/>
          <w:szCs w:val="24"/>
        </w:rPr>
      </w:pPr>
    </w:p>
    <w:p w14:paraId="75DF8415" w14:textId="4F7CF6B5" w:rsidR="00961BFC" w:rsidRPr="00961BFC" w:rsidRDefault="00961BFC" w:rsidP="00961BFC">
      <w:pPr>
        <w:tabs>
          <w:tab w:val="left" w:pos="6041"/>
        </w:tabs>
        <w:rPr>
          <w:rFonts w:ascii="Calibri" w:hAnsi="Calibri" w:cs="Calibri"/>
          <w:b/>
          <w:bCs/>
          <w:color w:val="auto"/>
          <w:sz w:val="24"/>
          <w:szCs w:val="24"/>
        </w:rPr>
      </w:pPr>
    </w:p>
    <w:p w14:paraId="1ADB10FE" w14:textId="0848E126" w:rsidR="00961BFC" w:rsidRPr="00961BFC" w:rsidRDefault="00961BFC" w:rsidP="00961BFC">
      <w:pPr>
        <w:rPr>
          <w:rFonts w:ascii="Calibri" w:hAnsi="Calibri" w:cs="Calibri"/>
          <w:b/>
          <w:bCs/>
          <w:color w:val="auto"/>
          <w:sz w:val="24"/>
          <w:szCs w:val="24"/>
        </w:rPr>
      </w:pPr>
    </w:p>
    <w:p w14:paraId="6127A162" w14:textId="258F2CE0" w:rsidR="00961BFC" w:rsidRPr="00961BFC" w:rsidRDefault="00961BFC" w:rsidP="00961BFC">
      <w:pPr>
        <w:tabs>
          <w:tab w:val="left" w:pos="8640"/>
        </w:tabs>
        <w:rPr>
          <w:rFonts w:ascii="Calibri" w:hAnsi="Calibri" w:cs="Calibri"/>
          <w:b/>
          <w:bCs/>
          <w:color w:val="auto"/>
          <w:sz w:val="24"/>
          <w:szCs w:val="24"/>
        </w:rPr>
      </w:pPr>
      <w:r w:rsidRPr="00961BFC">
        <w:rPr>
          <w:rFonts w:ascii="Calibri" w:hAnsi="Calibri" w:cs="Calibri"/>
          <w:noProof/>
          <w:color w:val="auto"/>
          <w:sz w:val="24"/>
          <w:szCs w:val="24"/>
          <w:lang w:val="en-AU" w:eastAsia="en-AU"/>
        </w:rPr>
        <w:drawing>
          <wp:anchor distT="0" distB="0" distL="114300" distR="114300" simplePos="0" relativeHeight="251503616" behindDoc="1" locked="0" layoutInCell="1" allowOverlap="1" wp14:anchorId="003D98C1" wp14:editId="608EDF1F">
            <wp:simplePos x="0" y="0"/>
            <wp:positionH relativeFrom="margin">
              <wp:align>right</wp:align>
            </wp:positionH>
            <wp:positionV relativeFrom="paragraph">
              <wp:posOffset>26670</wp:posOffset>
            </wp:positionV>
            <wp:extent cx="5351780" cy="1778000"/>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178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BFC">
        <w:rPr>
          <w:rFonts w:ascii="Calibri" w:hAnsi="Calibri" w:cs="Calibri"/>
          <w:b/>
          <w:bCs/>
          <w:color w:val="auto"/>
          <w:sz w:val="24"/>
          <w:szCs w:val="24"/>
        </w:rPr>
        <w:tab/>
      </w:r>
    </w:p>
    <w:p w14:paraId="0098A597" w14:textId="77777777" w:rsidR="00961BFC" w:rsidRDefault="00961BFC" w:rsidP="00961BFC">
      <w:pPr>
        <w:tabs>
          <w:tab w:val="left" w:pos="6973"/>
        </w:tabs>
        <w:rPr>
          <w:rFonts w:ascii="Calibri" w:hAnsi="Calibri" w:cs="Calibri"/>
          <w:b/>
          <w:bCs/>
          <w:color w:val="auto"/>
          <w:sz w:val="24"/>
          <w:szCs w:val="24"/>
        </w:rPr>
      </w:pPr>
    </w:p>
    <w:p w14:paraId="77E6D882" w14:textId="391E1015" w:rsidR="00961BFC" w:rsidRDefault="00961BFC" w:rsidP="00961BFC">
      <w:pPr>
        <w:tabs>
          <w:tab w:val="left" w:pos="6973"/>
        </w:tabs>
        <w:rPr>
          <w:rFonts w:ascii="Calibri" w:hAnsi="Calibri" w:cs="Calibri"/>
          <w:b/>
          <w:bCs/>
          <w:color w:val="auto"/>
          <w:sz w:val="24"/>
          <w:szCs w:val="24"/>
        </w:rPr>
      </w:pPr>
    </w:p>
    <w:p w14:paraId="02061329" w14:textId="4A689B33" w:rsidR="00961BFC" w:rsidRDefault="00961BFC" w:rsidP="00961BFC">
      <w:pPr>
        <w:tabs>
          <w:tab w:val="left" w:pos="6973"/>
        </w:tabs>
        <w:rPr>
          <w:rFonts w:ascii="Calibri" w:hAnsi="Calibri" w:cs="Calibri"/>
          <w:b/>
          <w:bCs/>
          <w:color w:val="auto"/>
          <w:sz w:val="24"/>
          <w:szCs w:val="24"/>
        </w:rPr>
      </w:pPr>
    </w:p>
    <w:p w14:paraId="7C22F8F1" w14:textId="2BDA665F" w:rsidR="00961BFC" w:rsidRDefault="00961BFC" w:rsidP="00961BFC">
      <w:pPr>
        <w:tabs>
          <w:tab w:val="left" w:pos="6973"/>
        </w:tabs>
        <w:rPr>
          <w:rFonts w:ascii="Calibri" w:hAnsi="Calibri" w:cs="Calibri"/>
          <w:b/>
          <w:bCs/>
          <w:color w:val="auto"/>
          <w:sz w:val="24"/>
          <w:szCs w:val="24"/>
        </w:rPr>
      </w:pPr>
    </w:p>
    <w:p w14:paraId="170CDC97" w14:textId="73BD8FF0" w:rsidR="00961BFC" w:rsidRDefault="00961BFC" w:rsidP="00961BFC">
      <w:pPr>
        <w:tabs>
          <w:tab w:val="left" w:pos="6973"/>
        </w:tabs>
        <w:rPr>
          <w:rFonts w:ascii="Calibri" w:hAnsi="Calibri" w:cs="Calibri"/>
          <w:b/>
          <w:bCs/>
          <w:color w:val="auto"/>
          <w:sz w:val="24"/>
          <w:szCs w:val="24"/>
        </w:rPr>
      </w:pPr>
    </w:p>
    <w:p w14:paraId="71DA63D0" w14:textId="3AECCD89" w:rsidR="00961BFC" w:rsidRDefault="00961BFC" w:rsidP="00961BFC">
      <w:pPr>
        <w:tabs>
          <w:tab w:val="left" w:pos="6973"/>
        </w:tabs>
        <w:rPr>
          <w:rFonts w:ascii="Calibri" w:hAnsi="Calibri" w:cs="Calibri"/>
          <w:b/>
          <w:bCs/>
          <w:color w:val="auto"/>
          <w:sz w:val="24"/>
          <w:szCs w:val="24"/>
        </w:rPr>
      </w:pPr>
    </w:p>
    <w:p w14:paraId="0590E618" w14:textId="0BF5696B" w:rsidR="00961BFC" w:rsidRDefault="00961BFC" w:rsidP="00961BFC">
      <w:pPr>
        <w:tabs>
          <w:tab w:val="left" w:pos="6973"/>
        </w:tabs>
        <w:rPr>
          <w:rFonts w:ascii="Calibri" w:hAnsi="Calibri" w:cs="Calibri"/>
          <w:b/>
          <w:bCs/>
          <w:color w:val="auto"/>
          <w:sz w:val="24"/>
          <w:szCs w:val="24"/>
        </w:rPr>
      </w:pPr>
    </w:p>
    <w:p w14:paraId="4DEEA0EE" w14:textId="74DCB025" w:rsidR="00961BFC" w:rsidRDefault="00961BFC" w:rsidP="00961BFC">
      <w:pPr>
        <w:tabs>
          <w:tab w:val="left" w:pos="6973"/>
        </w:tabs>
        <w:rPr>
          <w:rFonts w:ascii="Calibri" w:hAnsi="Calibri" w:cs="Calibri"/>
          <w:b/>
          <w:bCs/>
          <w:color w:val="auto"/>
          <w:sz w:val="24"/>
          <w:szCs w:val="24"/>
        </w:rPr>
      </w:pPr>
    </w:p>
    <w:p w14:paraId="6D27BFFE" w14:textId="645C5E87" w:rsidR="00961BFC" w:rsidRDefault="00961BFC" w:rsidP="00961BFC">
      <w:pPr>
        <w:tabs>
          <w:tab w:val="left" w:pos="6973"/>
        </w:tabs>
        <w:rPr>
          <w:rFonts w:ascii="Calibri" w:hAnsi="Calibri" w:cs="Calibri"/>
          <w:b/>
          <w:bCs/>
          <w:color w:val="auto"/>
          <w:sz w:val="24"/>
          <w:szCs w:val="24"/>
        </w:rPr>
      </w:pPr>
    </w:p>
    <w:p w14:paraId="1E3581CB" w14:textId="4C2AAD2A" w:rsidR="00961BFC" w:rsidRDefault="00EE585A" w:rsidP="00961BFC">
      <w:pPr>
        <w:tabs>
          <w:tab w:val="left" w:pos="6973"/>
        </w:tabs>
        <w:rPr>
          <w:rFonts w:cstheme="minorHAnsi"/>
          <w:color w:val="auto"/>
          <w:sz w:val="28"/>
          <w:szCs w:val="28"/>
        </w:rPr>
      </w:pPr>
      <w:r>
        <w:rPr>
          <w:rFonts w:ascii="Calibri" w:hAnsi="Calibri" w:cs="Calibri"/>
          <w:color w:val="auto"/>
          <w:sz w:val="24"/>
          <w:szCs w:val="24"/>
        </w:rPr>
        <w:t xml:space="preserve">       </w:t>
      </w:r>
      <w:r w:rsidRPr="00401ACF">
        <w:rPr>
          <w:rFonts w:cstheme="minorHAnsi"/>
          <w:color w:val="auto"/>
          <w:sz w:val="28"/>
          <w:szCs w:val="28"/>
        </w:rPr>
        <w:t>Welcome back</w:t>
      </w:r>
      <w:r w:rsidR="00226D1D" w:rsidRPr="00401ACF">
        <w:rPr>
          <w:rFonts w:cstheme="minorHAnsi"/>
          <w:color w:val="auto"/>
          <w:sz w:val="28"/>
          <w:szCs w:val="28"/>
        </w:rPr>
        <w:t xml:space="preserve"> families, we have finally made it</w:t>
      </w:r>
      <w:r w:rsidR="00822A62">
        <w:rPr>
          <w:rFonts w:cstheme="minorHAnsi"/>
          <w:color w:val="auto"/>
          <w:sz w:val="28"/>
          <w:szCs w:val="28"/>
        </w:rPr>
        <w:t xml:space="preserve"> to</w:t>
      </w:r>
      <w:r w:rsidR="00226D1D" w:rsidRPr="00401ACF">
        <w:rPr>
          <w:rFonts w:cstheme="minorHAnsi"/>
          <w:color w:val="auto"/>
          <w:sz w:val="28"/>
          <w:szCs w:val="28"/>
        </w:rPr>
        <w:t xml:space="preserve"> term 4!! </w:t>
      </w:r>
    </w:p>
    <w:p w14:paraId="1BD39649" w14:textId="377189B5" w:rsidR="00401ACF" w:rsidRDefault="00401ACF" w:rsidP="00961BFC">
      <w:pPr>
        <w:tabs>
          <w:tab w:val="left" w:pos="6973"/>
        </w:tabs>
        <w:rPr>
          <w:rFonts w:cstheme="minorHAnsi"/>
          <w:color w:val="auto"/>
          <w:sz w:val="28"/>
          <w:szCs w:val="28"/>
        </w:rPr>
      </w:pPr>
    </w:p>
    <w:p w14:paraId="6E4A2043" w14:textId="183505C6" w:rsidR="00401ACF" w:rsidRDefault="00401ACF" w:rsidP="00961BFC">
      <w:pPr>
        <w:tabs>
          <w:tab w:val="left" w:pos="6973"/>
        </w:tabs>
        <w:rPr>
          <w:rFonts w:cstheme="minorHAnsi"/>
          <w:color w:val="auto"/>
          <w:sz w:val="28"/>
          <w:szCs w:val="28"/>
        </w:rPr>
      </w:pPr>
    </w:p>
    <w:p w14:paraId="4D0C411D" w14:textId="1D13C99D" w:rsidR="00401ACF" w:rsidRPr="00670882" w:rsidRDefault="00670882" w:rsidP="00961BFC">
      <w:pPr>
        <w:tabs>
          <w:tab w:val="left" w:pos="6973"/>
        </w:tabs>
        <w:rPr>
          <w:rFonts w:cstheme="minorHAnsi"/>
          <w:b/>
          <w:bCs/>
          <w:i/>
          <w:iCs/>
          <w:color w:val="auto"/>
          <w:sz w:val="28"/>
          <w:szCs w:val="28"/>
        </w:rPr>
      </w:pPr>
      <w:r>
        <w:rPr>
          <w:rFonts w:cstheme="minorHAnsi"/>
          <w:b/>
          <w:bCs/>
          <w:color w:val="auto"/>
          <w:sz w:val="28"/>
          <w:szCs w:val="28"/>
        </w:rPr>
        <w:t xml:space="preserve">       </w:t>
      </w:r>
      <w:r w:rsidR="00401ACF" w:rsidRPr="00670882">
        <w:rPr>
          <w:rFonts w:cstheme="minorHAnsi"/>
          <w:b/>
          <w:bCs/>
          <w:i/>
          <w:iCs/>
          <w:color w:val="auto"/>
          <w:sz w:val="28"/>
          <w:szCs w:val="28"/>
        </w:rPr>
        <w:t>Week 1:</w:t>
      </w:r>
      <w:r>
        <w:rPr>
          <w:rFonts w:cstheme="minorHAnsi"/>
          <w:b/>
          <w:bCs/>
          <w:i/>
          <w:iCs/>
          <w:color w:val="auto"/>
          <w:sz w:val="28"/>
          <w:szCs w:val="28"/>
        </w:rPr>
        <w:t xml:space="preserve"> enjoying the outdoors</w:t>
      </w:r>
    </w:p>
    <w:p w14:paraId="777E034F" w14:textId="631CF3F4" w:rsidR="00401ACF" w:rsidRPr="00670882" w:rsidRDefault="00BC3BB5" w:rsidP="00961BFC">
      <w:pPr>
        <w:tabs>
          <w:tab w:val="left" w:pos="6973"/>
        </w:tabs>
        <w:rPr>
          <w:rFonts w:cstheme="minorHAnsi"/>
          <w:color w:val="auto"/>
          <w:sz w:val="24"/>
          <w:szCs w:val="24"/>
        </w:rPr>
      </w:pPr>
      <w:r w:rsidRPr="00670882">
        <w:rPr>
          <w:rFonts w:cstheme="minorHAnsi"/>
          <w:color w:val="auto"/>
          <w:sz w:val="24"/>
          <w:szCs w:val="24"/>
        </w:rPr>
        <w:t xml:space="preserve">We started week one off with </w:t>
      </w:r>
      <w:r w:rsidR="00D70476" w:rsidRPr="00670882">
        <w:rPr>
          <w:rFonts w:cstheme="minorHAnsi"/>
          <w:color w:val="auto"/>
          <w:sz w:val="24"/>
          <w:szCs w:val="24"/>
        </w:rPr>
        <w:t>enjoying the lovely sunny days by being able to spend most of our afternoons soaking up the sun in the yard. We have enjoyed playing on the playground showing educators and our friends all the new tricks we can do on the play</w:t>
      </w:r>
      <w:r w:rsidR="00F4268E" w:rsidRPr="00670882">
        <w:rPr>
          <w:rFonts w:cstheme="minorHAnsi"/>
          <w:color w:val="auto"/>
          <w:sz w:val="24"/>
          <w:szCs w:val="24"/>
        </w:rPr>
        <w:t xml:space="preserve"> equipment on the playground and</w:t>
      </w:r>
      <w:r w:rsidR="00D70476" w:rsidRPr="00670882">
        <w:rPr>
          <w:rFonts w:cstheme="minorHAnsi"/>
          <w:color w:val="auto"/>
          <w:sz w:val="24"/>
          <w:szCs w:val="24"/>
        </w:rPr>
        <w:t xml:space="preserve"> playing football on the </w:t>
      </w:r>
      <w:r w:rsidR="00A04D6F" w:rsidRPr="00670882">
        <w:rPr>
          <w:rFonts w:cstheme="minorHAnsi"/>
          <w:color w:val="auto"/>
          <w:sz w:val="24"/>
          <w:szCs w:val="24"/>
        </w:rPr>
        <w:t>ova</w:t>
      </w:r>
      <w:r w:rsidR="00F4268E" w:rsidRPr="00670882">
        <w:rPr>
          <w:rFonts w:cstheme="minorHAnsi"/>
          <w:color w:val="auto"/>
          <w:sz w:val="24"/>
          <w:szCs w:val="24"/>
        </w:rPr>
        <w:t>l with our f</w:t>
      </w:r>
      <w:r w:rsidR="00C26525" w:rsidRPr="00670882">
        <w:rPr>
          <w:rFonts w:cstheme="minorHAnsi"/>
          <w:color w:val="auto"/>
          <w:sz w:val="24"/>
          <w:szCs w:val="24"/>
        </w:rPr>
        <w:t>riends</w:t>
      </w:r>
      <w:r w:rsidR="00DE7745" w:rsidRPr="00670882">
        <w:rPr>
          <w:rFonts w:cstheme="minorHAnsi"/>
          <w:color w:val="auto"/>
          <w:sz w:val="24"/>
          <w:szCs w:val="24"/>
        </w:rPr>
        <w:t xml:space="preserve">. </w:t>
      </w:r>
      <w:r w:rsidR="001B2370">
        <w:rPr>
          <w:rFonts w:cstheme="minorHAnsi"/>
          <w:color w:val="auto"/>
          <w:sz w:val="24"/>
          <w:szCs w:val="24"/>
        </w:rPr>
        <w:t>We have been</w:t>
      </w:r>
      <w:r w:rsidR="00C26525" w:rsidRPr="00670882">
        <w:rPr>
          <w:rFonts w:cstheme="minorHAnsi"/>
          <w:color w:val="auto"/>
          <w:sz w:val="24"/>
          <w:szCs w:val="24"/>
        </w:rPr>
        <w:t xml:space="preserve"> showing off our moves when playing musical statues and musical in the mornings before we start school.</w:t>
      </w:r>
      <w:r w:rsidR="001B2370">
        <w:rPr>
          <w:rFonts w:cstheme="minorHAnsi"/>
          <w:color w:val="auto"/>
          <w:sz w:val="24"/>
          <w:szCs w:val="24"/>
        </w:rPr>
        <w:t xml:space="preserve"> As well as enjoying a nice fresh fruit salad as we come from a hot day of school</w:t>
      </w:r>
    </w:p>
    <w:p w14:paraId="6941DDAF" w14:textId="6ED68803" w:rsidR="00C26525" w:rsidRPr="00744865" w:rsidRDefault="00FC78B7" w:rsidP="00961BFC">
      <w:pPr>
        <w:tabs>
          <w:tab w:val="left" w:pos="6973"/>
        </w:tabs>
        <w:rPr>
          <w:rFonts w:asciiTheme="majorHAnsi" w:hAnsiTheme="majorHAnsi" w:cstheme="majorHAnsi"/>
          <w:color w:val="auto"/>
          <w:sz w:val="28"/>
          <w:szCs w:val="28"/>
        </w:rPr>
      </w:pPr>
      <w:r w:rsidRPr="00744865">
        <w:rPr>
          <w:rFonts w:asciiTheme="majorHAnsi" w:hAnsiTheme="majorHAnsi" w:cstheme="majorHAnsi"/>
          <w:b/>
          <w:bCs/>
          <w:color w:val="auto"/>
          <w:sz w:val="28"/>
          <w:szCs w:val="28"/>
        </w:rPr>
        <w:t>Charlotte</w:t>
      </w:r>
      <w:r w:rsidRPr="00744865">
        <w:rPr>
          <w:rFonts w:asciiTheme="majorHAnsi" w:hAnsiTheme="majorHAnsi" w:cstheme="majorHAnsi"/>
          <w:color w:val="auto"/>
          <w:sz w:val="28"/>
          <w:szCs w:val="28"/>
        </w:rPr>
        <w:t xml:space="preserve">- </w:t>
      </w:r>
      <w:r w:rsidR="00744865" w:rsidRPr="00744865">
        <w:rPr>
          <w:rFonts w:asciiTheme="majorHAnsi" w:hAnsiTheme="majorHAnsi" w:cstheme="majorHAnsi"/>
          <w:color w:val="auto"/>
          <w:sz w:val="28"/>
          <w:szCs w:val="28"/>
        </w:rPr>
        <w:t>I like playing on the slide outside.</w:t>
      </w:r>
    </w:p>
    <w:p w14:paraId="0745EAB7" w14:textId="29CDD6C4" w:rsidR="00226D1D" w:rsidRPr="00EE585A" w:rsidRDefault="00E85D8C" w:rsidP="00961BFC">
      <w:pPr>
        <w:tabs>
          <w:tab w:val="left" w:pos="6973"/>
        </w:tabs>
        <w:rPr>
          <w:rFonts w:ascii="Calibri" w:hAnsi="Calibri" w:cs="Calibri"/>
          <w:color w:val="auto"/>
          <w:sz w:val="24"/>
          <w:szCs w:val="24"/>
        </w:rPr>
      </w:pPr>
      <w:r>
        <w:rPr>
          <w:rFonts w:eastAsia="Times New Roman"/>
          <w:noProof/>
          <w:lang w:val="en-AU" w:eastAsia="en-AU"/>
        </w:rPr>
        <w:drawing>
          <wp:anchor distT="0" distB="0" distL="114300" distR="114300" simplePos="0" relativeHeight="251594752" behindDoc="1" locked="0" layoutInCell="1" allowOverlap="1" wp14:anchorId="388C8D14" wp14:editId="34DB8B2D">
            <wp:simplePos x="0" y="0"/>
            <wp:positionH relativeFrom="margin">
              <wp:posOffset>-179042</wp:posOffset>
            </wp:positionH>
            <wp:positionV relativeFrom="paragraph">
              <wp:posOffset>267630</wp:posOffset>
            </wp:positionV>
            <wp:extent cx="1030452" cy="1374540"/>
            <wp:effectExtent l="133350" t="95250" r="132080" b="927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AA7617-0A15-404C-9557-45FACE2F408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20974597">
                      <a:off x="0" y="0"/>
                      <a:ext cx="1030452" cy="137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733">
        <w:rPr>
          <w:rFonts w:eastAsia="Times New Roman"/>
          <w:noProof/>
          <w:lang w:val="en-AU" w:eastAsia="en-AU"/>
        </w:rPr>
        <w:drawing>
          <wp:anchor distT="0" distB="0" distL="114300" distR="114300" simplePos="0" relativeHeight="251634688" behindDoc="1" locked="0" layoutInCell="1" allowOverlap="1" wp14:anchorId="43AEC13A" wp14:editId="385A1A42">
            <wp:simplePos x="0" y="0"/>
            <wp:positionH relativeFrom="column">
              <wp:posOffset>1461149</wp:posOffset>
            </wp:positionH>
            <wp:positionV relativeFrom="paragraph">
              <wp:posOffset>291406</wp:posOffset>
            </wp:positionV>
            <wp:extent cx="1101725" cy="1469390"/>
            <wp:effectExtent l="171450" t="114300" r="155575" b="111760"/>
            <wp:wrapNone/>
            <wp:docPr id="2" name="Picture 2" descr="A picture containing ground, outdoor, sky, jungle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sky, jungle gym&#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793248" flipH="1">
                      <a:off x="0" y="0"/>
                      <a:ext cx="1101725"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733">
        <w:rPr>
          <w:rFonts w:eastAsia="Times New Roman"/>
          <w:noProof/>
          <w:lang w:val="en-AU" w:eastAsia="en-AU"/>
        </w:rPr>
        <w:drawing>
          <wp:anchor distT="0" distB="0" distL="114300" distR="114300" simplePos="0" relativeHeight="251671552" behindDoc="1" locked="0" layoutInCell="1" allowOverlap="1" wp14:anchorId="390EEC53" wp14:editId="70DBF492">
            <wp:simplePos x="0" y="0"/>
            <wp:positionH relativeFrom="margin">
              <wp:posOffset>2970029</wp:posOffset>
            </wp:positionH>
            <wp:positionV relativeFrom="paragraph">
              <wp:posOffset>230537</wp:posOffset>
            </wp:positionV>
            <wp:extent cx="1055370" cy="1407160"/>
            <wp:effectExtent l="133350" t="95250" r="144780" b="977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94575-D968-4037-A405-CEE0C6BE5BA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20910855">
                      <a:off x="0" y="0"/>
                      <a:ext cx="105537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B3A">
        <w:rPr>
          <w:rFonts w:eastAsia="Times New Roman"/>
          <w:noProof/>
          <w:lang w:val="en-AU" w:eastAsia="en-AU"/>
        </w:rPr>
        <w:drawing>
          <wp:anchor distT="0" distB="0" distL="114300" distR="114300" simplePos="0" relativeHeight="251700224" behindDoc="1" locked="0" layoutInCell="1" allowOverlap="1" wp14:anchorId="71379BCA" wp14:editId="09E0886D">
            <wp:simplePos x="0" y="0"/>
            <wp:positionH relativeFrom="column">
              <wp:posOffset>4305093</wp:posOffset>
            </wp:positionH>
            <wp:positionV relativeFrom="paragraph">
              <wp:posOffset>139655</wp:posOffset>
            </wp:positionV>
            <wp:extent cx="1115695" cy="1487805"/>
            <wp:effectExtent l="152400" t="114300" r="160655" b="1123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716965">
                      <a:off x="0" y="0"/>
                      <a:ext cx="111569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9F7">
        <w:rPr>
          <w:rFonts w:eastAsia="Times New Roman"/>
        </w:rPr>
        <w:br/>
      </w:r>
    </w:p>
    <w:p w14:paraId="56F50FC0" w14:textId="4553935D" w:rsidR="00961BFC" w:rsidRDefault="00961BFC" w:rsidP="00961BFC">
      <w:pPr>
        <w:tabs>
          <w:tab w:val="left" w:pos="6973"/>
        </w:tabs>
        <w:rPr>
          <w:rFonts w:ascii="Calibri" w:hAnsi="Calibri" w:cs="Calibri"/>
          <w:b/>
          <w:bCs/>
          <w:color w:val="auto"/>
          <w:sz w:val="24"/>
          <w:szCs w:val="24"/>
        </w:rPr>
      </w:pPr>
    </w:p>
    <w:p w14:paraId="0AFBD529" w14:textId="3F9DF6CC" w:rsidR="00961BFC" w:rsidRDefault="00493733" w:rsidP="00961BFC">
      <w:pPr>
        <w:tabs>
          <w:tab w:val="left" w:pos="6973"/>
        </w:tabs>
        <w:rPr>
          <w:rFonts w:ascii="Calibri" w:hAnsi="Calibri" w:cs="Calibri"/>
          <w:b/>
          <w:bCs/>
          <w:color w:val="auto"/>
          <w:sz w:val="24"/>
          <w:szCs w:val="24"/>
        </w:rPr>
      </w:pPr>
      <w:r>
        <w:rPr>
          <w:rFonts w:eastAsia="Times New Roman"/>
          <w:noProof/>
          <w:lang w:val="en-AU" w:eastAsia="en-AU"/>
        </w:rPr>
        <w:drawing>
          <wp:anchor distT="0" distB="0" distL="114300" distR="114300" simplePos="0" relativeHeight="251749376" behindDoc="1" locked="0" layoutInCell="1" allowOverlap="1" wp14:anchorId="10519349" wp14:editId="506BD1C9">
            <wp:simplePos x="0" y="0"/>
            <wp:positionH relativeFrom="page">
              <wp:posOffset>6225038</wp:posOffset>
            </wp:positionH>
            <wp:positionV relativeFrom="paragraph">
              <wp:posOffset>260040</wp:posOffset>
            </wp:positionV>
            <wp:extent cx="1260071" cy="1680094"/>
            <wp:effectExtent l="0" t="0" r="0" b="0"/>
            <wp:wrapNone/>
            <wp:docPr id="7" name="Picture 7" descr="A picture containing indoor, floor, child,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loor, child, ceiling&#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60071" cy="1680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D9F">
        <w:rPr>
          <w:rFonts w:eastAsia="Times New Roman"/>
        </w:rPr>
        <w:br/>
      </w:r>
    </w:p>
    <w:p w14:paraId="33386C1C" w14:textId="6178AFF2" w:rsidR="00961BFC" w:rsidRDefault="00961BFC" w:rsidP="00961BFC">
      <w:pPr>
        <w:tabs>
          <w:tab w:val="left" w:pos="6973"/>
        </w:tabs>
        <w:rPr>
          <w:rFonts w:ascii="Calibri" w:hAnsi="Calibri" w:cs="Calibri"/>
          <w:b/>
          <w:bCs/>
          <w:color w:val="auto"/>
          <w:sz w:val="24"/>
          <w:szCs w:val="24"/>
        </w:rPr>
      </w:pPr>
    </w:p>
    <w:p w14:paraId="679FD455" w14:textId="6AE604F3" w:rsidR="00961BFC" w:rsidRDefault="00961BFC" w:rsidP="00961BFC">
      <w:pPr>
        <w:tabs>
          <w:tab w:val="left" w:pos="6973"/>
        </w:tabs>
        <w:rPr>
          <w:rFonts w:ascii="Calibri" w:hAnsi="Calibri" w:cs="Calibri"/>
          <w:b/>
          <w:bCs/>
          <w:color w:val="auto"/>
          <w:sz w:val="24"/>
          <w:szCs w:val="24"/>
        </w:rPr>
      </w:pPr>
    </w:p>
    <w:p w14:paraId="4CAA1D9D" w14:textId="76BB7535" w:rsidR="00961BFC" w:rsidRDefault="00961BFC" w:rsidP="00961BFC">
      <w:pPr>
        <w:tabs>
          <w:tab w:val="left" w:pos="6973"/>
        </w:tabs>
        <w:rPr>
          <w:rFonts w:ascii="Calibri" w:hAnsi="Calibri" w:cs="Calibri"/>
          <w:b/>
          <w:bCs/>
          <w:color w:val="auto"/>
          <w:sz w:val="24"/>
          <w:szCs w:val="24"/>
        </w:rPr>
      </w:pPr>
    </w:p>
    <w:p w14:paraId="480C9A27" w14:textId="3B09E1DD" w:rsidR="00961BFC" w:rsidRDefault="00A27B3A" w:rsidP="00961BFC">
      <w:pPr>
        <w:tabs>
          <w:tab w:val="left" w:pos="6973"/>
        </w:tabs>
        <w:rPr>
          <w:rFonts w:ascii="Calibri" w:hAnsi="Calibri" w:cs="Calibri"/>
          <w:b/>
          <w:bCs/>
          <w:color w:val="auto"/>
          <w:sz w:val="24"/>
          <w:szCs w:val="24"/>
        </w:rPr>
      </w:pPr>
      <w:r>
        <w:rPr>
          <w:rFonts w:eastAsia="Times New Roman"/>
          <w:noProof/>
          <w:lang w:val="en-AU" w:eastAsia="en-AU"/>
        </w:rPr>
        <w:drawing>
          <wp:anchor distT="0" distB="0" distL="114300" distR="114300" simplePos="0" relativeHeight="251718656" behindDoc="1" locked="0" layoutInCell="1" allowOverlap="1" wp14:anchorId="537F5107" wp14:editId="291D19F8">
            <wp:simplePos x="0" y="0"/>
            <wp:positionH relativeFrom="margin">
              <wp:posOffset>422910</wp:posOffset>
            </wp:positionH>
            <wp:positionV relativeFrom="paragraph">
              <wp:posOffset>153035</wp:posOffset>
            </wp:positionV>
            <wp:extent cx="1209040" cy="1611630"/>
            <wp:effectExtent l="57150" t="38100" r="67310" b="457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225703">
                      <a:off x="0" y="0"/>
                      <a:ext cx="1209040"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2F096" w14:textId="21B76D88" w:rsidR="00961BFC" w:rsidRDefault="00493733" w:rsidP="00961BFC">
      <w:pPr>
        <w:tabs>
          <w:tab w:val="left" w:pos="6973"/>
        </w:tabs>
        <w:rPr>
          <w:rFonts w:ascii="Calibri" w:hAnsi="Calibri" w:cs="Calibri"/>
          <w:b/>
          <w:bCs/>
          <w:color w:val="auto"/>
          <w:sz w:val="24"/>
          <w:szCs w:val="24"/>
        </w:rPr>
      </w:pPr>
      <w:r>
        <w:rPr>
          <w:rFonts w:eastAsia="Times New Roman"/>
          <w:noProof/>
          <w:lang w:val="en-AU" w:eastAsia="en-AU"/>
        </w:rPr>
        <w:drawing>
          <wp:anchor distT="0" distB="0" distL="114300" distR="114300" simplePos="0" relativeHeight="251732992" behindDoc="1" locked="0" layoutInCell="1" allowOverlap="1" wp14:anchorId="366C357F" wp14:editId="7A0793BA">
            <wp:simplePos x="0" y="0"/>
            <wp:positionH relativeFrom="margin">
              <wp:posOffset>3825506</wp:posOffset>
            </wp:positionH>
            <wp:positionV relativeFrom="paragraph">
              <wp:posOffset>185331</wp:posOffset>
            </wp:positionV>
            <wp:extent cx="1807535" cy="1355651"/>
            <wp:effectExtent l="0" t="0" r="2540" b="0"/>
            <wp:wrapNone/>
            <wp:docPr id="6" name="Picture 6" descr="A picture containing person, indoor, ceiling, air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ceiling, airport&#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07535" cy="13556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lang w:val="en-AU" w:eastAsia="en-AU"/>
        </w:rPr>
        <w:drawing>
          <wp:anchor distT="0" distB="0" distL="114300" distR="114300" simplePos="0" relativeHeight="251757568" behindDoc="1" locked="0" layoutInCell="1" allowOverlap="1" wp14:anchorId="6CC6C37E" wp14:editId="2095E11D">
            <wp:simplePos x="0" y="0"/>
            <wp:positionH relativeFrom="column">
              <wp:posOffset>2246955</wp:posOffset>
            </wp:positionH>
            <wp:positionV relativeFrom="paragraph">
              <wp:posOffset>134791</wp:posOffset>
            </wp:positionV>
            <wp:extent cx="1187450" cy="1583055"/>
            <wp:effectExtent l="95250" t="76200" r="107950" b="742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21164984">
                      <a:off x="0" y="0"/>
                      <a:ext cx="118745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E628E" w14:textId="3F83ACDC" w:rsidR="00961BFC" w:rsidRDefault="00961BFC" w:rsidP="00961BFC">
      <w:pPr>
        <w:tabs>
          <w:tab w:val="left" w:pos="6973"/>
        </w:tabs>
        <w:rPr>
          <w:rFonts w:ascii="Calibri" w:hAnsi="Calibri" w:cs="Calibri"/>
          <w:b/>
          <w:bCs/>
          <w:color w:val="auto"/>
          <w:sz w:val="24"/>
          <w:szCs w:val="24"/>
        </w:rPr>
      </w:pPr>
    </w:p>
    <w:p w14:paraId="53FC354F" w14:textId="2EB64665" w:rsidR="00961BFC" w:rsidRPr="009524E3" w:rsidRDefault="009524E3" w:rsidP="00961BFC">
      <w:pPr>
        <w:tabs>
          <w:tab w:val="left" w:pos="6973"/>
        </w:tabs>
      </w:pPr>
      <w:r>
        <w:rPr>
          <w:rFonts w:eastAsia="Times New Roman"/>
        </w:rPr>
        <w:br/>
      </w:r>
    </w:p>
    <w:p w14:paraId="4B0CDC11" w14:textId="06F9A6E5" w:rsidR="00961BFC" w:rsidRDefault="006B31E5" w:rsidP="00961BFC">
      <w:pPr>
        <w:tabs>
          <w:tab w:val="left" w:pos="6973"/>
        </w:tabs>
        <w:rPr>
          <w:rFonts w:ascii="Calibri" w:hAnsi="Calibri" w:cs="Calibri"/>
          <w:b/>
          <w:bCs/>
          <w:color w:val="auto"/>
          <w:sz w:val="24"/>
          <w:szCs w:val="24"/>
        </w:rPr>
      </w:pPr>
      <w:r>
        <w:rPr>
          <w:rFonts w:eastAsia="Times New Roman"/>
        </w:rPr>
        <w:br/>
      </w:r>
    </w:p>
    <w:p w14:paraId="465FCB5E" w14:textId="77777777" w:rsidR="00961BFC" w:rsidRDefault="00961BFC" w:rsidP="00961BFC">
      <w:pPr>
        <w:tabs>
          <w:tab w:val="left" w:pos="6973"/>
        </w:tabs>
        <w:rPr>
          <w:rFonts w:ascii="Calibri" w:hAnsi="Calibri" w:cs="Calibri"/>
          <w:b/>
          <w:bCs/>
          <w:color w:val="auto"/>
          <w:sz w:val="24"/>
          <w:szCs w:val="24"/>
        </w:rPr>
      </w:pPr>
    </w:p>
    <w:p w14:paraId="653712CD" w14:textId="77777777" w:rsidR="00961BFC" w:rsidRDefault="00961BFC" w:rsidP="00961BFC">
      <w:pPr>
        <w:tabs>
          <w:tab w:val="left" w:pos="6973"/>
        </w:tabs>
        <w:rPr>
          <w:rFonts w:ascii="Calibri" w:hAnsi="Calibri" w:cs="Calibri"/>
          <w:b/>
          <w:bCs/>
          <w:color w:val="auto"/>
          <w:sz w:val="24"/>
          <w:szCs w:val="24"/>
        </w:rPr>
      </w:pPr>
    </w:p>
    <w:p w14:paraId="028CDECE" w14:textId="77777777" w:rsidR="00961BFC" w:rsidRDefault="00961BFC" w:rsidP="00961BFC">
      <w:pPr>
        <w:tabs>
          <w:tab w:val="left" w:pos="6973"/>
        </w:tabs>
        <w:rPr>
          <w:rFonts w:ascii="Calibri" w:hAnsi="Calibri" w:cs="Calibri"/>
          <w:b/>
          <w:bCs/>
          <w:color w:val="auto"/>
          <w:sz w:val="24"/>
          <w:szCs w:val="24"/>
        </w:rPr>
      </w:pPr>
    </w:p>
    <w:p w14:paraId="12DCF4F7" w14:textId="77777777" w:rsidR="00961BFC" w:rsidRDefault="00961BFC" w:rsidP="00961BFC">
      <w:pPr>
        <w:tabs>
          <w:tab w:val="left" w:pos="6973"/>
        </w:tabs>
        <w:rPr>
          <w:rFonts w:ascii="Calibri" w:hAnsi="Calibri" w:cs="Calibri"/>
          <w:b/>
          <w:bCs/>
          <w:color w:val="auto"/>
          <w:sz w:val="24"/>
          <w:szCs w:val="24"/>
        </w:rPr>
      </w:pPr>
    </w:p>
    <w:p w14:paraId="5B43B706" w14:textId="77777777" w:rsidR="00961BFC" w:rsidRDefault="00961BFC" w:rsidP="00961BFC">
      <w:pPr>
        <w:tabs>
          <w:tab w:val="left" w:pos="6973"/>
        </w:tabs>
        <w:rPr>
          <w:rFonts w:ascii="Calibri" w:hAnsi="Calibri" w:cs="Calibri"/>
          <w:b/>
          <w:bCs/>
          <w:color w:val="auto"/>
          <w:sz w:val="24"/>
          <w:szCs w:val="24"/>
        </w:rPr>
      </w:pPr>
    </w:p>
    <w:p w14:paraId="2C8695D0" w14:textId="77777777" w:rsidR="00961BFC" w:rsidRDefault="00961BFC" w:rsidP="00961BFC">
      <w:pPr>
        <w:tabs>
          <w:tab w:val="left" w:pos="6973"/>
        </w:tabs>
        <w:rPr>
          <w:rFonts w:ascii="Calibri" w:hAnsi="Calibri" w:cs="Calibri"/>
          <w:b/>
          <w:bCs/>
          <w:color w:val="auto"/>
          <w:sz w:val="24"/>
          <w:szCs w:val="24"/>
        </w:rPr>
      </w:pPr>
    </w:p>
    <w:p w14:paraId="7CDDAD9B" w14:textId="77777777" w:rsidR="00961BFC" w:rsidRDefault="00961BFC" w:rsidP="00961BFC">
      <w:pPr>
        <w:tabs>
          <w:tab w:val="left" w:pos="6973"/>
        </w:tabs>
        <w:rPr>
          <w:rFonts w:ascii="Calibri" w:hAnsi="Calibri" w:cs="Calibri"/>
          <w:b/>
          <w:bCs/>
          <w:color w:val="auto"/>
          <w:sz w:val="24"/>
          <w:szCs w:val="24"/>
        </w:rPr>
      </w:pPr>
    </w:p>
    <w:p w14:paraId="1F9F83D6" w14:textId="77777777" w:rsidR="00961BFC" w:rsidRDefault="00961BFC" w:rsidP="00961BFC">
      <w:pPr>
        <w:tabs>
          <w:tab w:val="left" w:pos="6973"/>
        </w:tabs>
        <w:rPr>
          <w:rFonts w:ascii="Calibri" w:hAnsi="Calibri" w:cs="Calibri"/>
          <w:b/>
          <w:bCs/>
          <w:color w:val="auto"/>
          <w:sz w:val="24"/>
          <w:szCs w:val="24"/>
        </w:rPr>
      </w:pPr>
    </w:p>
    <w:p w14:paraId="3EB28E11" w14:textId="1649160E" w:rsidR="00387771" w:rsidRDefault="00387771" w:rsidP="00387771">
      <w:pPr>
        <w:tabs>
          <w:tab w:val="left" w:pos="6973"/>
        </w:tabs>
        <w:rPr>
          <w:rFonts w:cstheme="minorHAnsi"/>
          <w:color w:val="auto"/>
          <w:sz w:val="24"/>
          <w:szCs w:val="24"/>
        </w:rPr>
      </w:pPr>
      <w:r>
        <w:rPr>
          <w:rFonts w:cstheme="minorHAnsi"/>
          <w:color w:val="auto"/>
          <w:sz w:val="24"/>
          <w:szCs w:val="24"/>
        </w:rPr>
        <w:lastRenderedPageBreak/>
        <w:t xml:space="preserve">                                                                   </w:t>
      </w:r>
    </w:p>
    <w:p w14:paraId="39830399" w14:textId="2C914048" w:rsidR="00387771" w:rsidRDefault="00387771" w:rsidP="00387771">
      <w:pPr>
        <w:tabs>
          <w:tab w:val="left" w:pos="6973"/>
        </w:tabs>
        <w:rPr>
          <w:rFonts w:cstheme="minorHAnsi"/>
          <w:color w:val="auto"/>
          <w:sz w:val="24"/>
          <w:szCs w:val="24"/>
        </w:rPr>
      </w:pPr>
    </w:p>
    <w:p w14:paraId="6364964B" w14:textId="26873E74" w:rsidR="00387771" w:rsidRDefault="00387771" w:rsidP="00387771">
      <w:pPr>
        <w:tabs>
          <w:tab w:val="left" w:pos="6973"/>
        </w:tabs>
        <w:rPr>
          <w:rFonts w:cstheme="minorHAnsi"/>
          <w:color w:val="auto"/>
          <w:sz w:val="24"/>
          <w:szCs w:val="24"/>
        </w:rPr>
      </w:pPr>
    </w:p>
    <w:p w14:paraId="41648B74" w14:textId="77777777" w:rsidR="00387771" w:rsidRDefault="00387771" w:rsidP="00387771">
      <w:pPr>
        <w:tabs>
          <w:tab w:val="left" w:pos="6973"/>
        </w:tabs>
        <w:rPr>
          <w:rFonts w:cstheme="minorHAnsi"/>
          <w:color w:val="auto"/>
          <w:sz w:val="24"/>
          <w:szCs w:val="24"/>
        </w:rPr>
      </w:pPr>
    </w:p>
    <w:p w14:paraId="36556554" w14:textId="6084C319" w:rsidR="00387771" w:rsidRPr="0092331E" w:rsidRDefault="0092331E" w:rsidP="00387771">
      <w:pPr>
        <w:tabs>
          <w:tab w:val="left" w:pos="6973"/>
        </w:tabs>
        <w:rPr>
          <w:rFonts w:cstheme="minorHAnsi"/>
          <w:b/>
          <w:bCs/>
          <w:color w:val="auto"/>
          <w:sz w:val="24"/>
          <w:szCs w:val="24"/>
        </w:rPr>
      </w:pPr>
      <w:r>
        <w:rPr>
          <w:rFonts w:cstheme="minorHAnsi"/>
          <w:color w:val="auto"/>
          <w:sz w:val="24"/>
          <w:szCs w:val="24"/>
        </w:rPr>
        <w:t xml:space="preserve">                                                                                          </w:t>
      </w:r>
      <w:r>
        <w:rPr>
          <w:rFonts w:cstheme="minorHAnsi"/>
          <w:b/>
          <w:bCs/>
          <w:color w:val="auto"/>
          <w:sz w:val="24"/>
          <w:szCs w:val="24"/>
        </w:rPr>
        <w:t xml:space="preserve">For all family enquires </w:t>
      </w:r>
    </w:p>
    <w:p w14:paraId="5ECAB6CF" w14:textId="43DC1788" w:rsidR="00387771" w:rsidRPr="00D30C06" w:rsidRDefault="00387771" w:rsidP="00387771">
      <w:pPr>
        <w:tabs>
          <w:tab w:val="left" w:pos="6973"/>
        </w:tabs>
        <w:rPr>
          <w:rFonts w:cstheme="minorHAnsi"/>
          <w:color w:val="auto"/>
          <w:sz w:val="24"/>
          <w:szCs w:val="24"/>
        </w:rPr>
      </w:pPr>
      <w:r>
        <w:rPr>
          <w:rFonts w:cstheme="minorHAnsi"/>
          <w:color w:val="auto"/>
          <w:sz w:val="24"/>
          <w:szCs w:val="24"/>
        </w:rPr>
        <w:t xml:space="preserve">                                                                   </w:t>
      </w:r>
      <w:r w:rsidRPr="00D30C06">
        <w:rPr>
          <w:rFonts w:cstheme="minorHAnsi"/>
          <w:color w:val="auto"/>
          <w:sz w:val="24"/>
          <w:szCs w:val="24"/>
        </w:rPr>
        <w:t xml:space="preserve">I can be contacted on the service                                </w:t>
      </w:r>
    </w:p>
    <w:p w14:paraId="21D41145" w14:textId="3496CDA7" w:rsidR="00387771" w:rsidRDefault="00387771" w:rsidP="00387771">
      <w:pPr>
        <w:tabs>
          <w:tab w:val="left" w:pos="6973"/>
        </w:tabs>
        <w:rPr>
          <w:rFonts w:cstheme="minorHAnsi"/>
          <w:color w:val="auto"/>
          <w:sz w:val="24"/>
          <w:szCs w:val="24"/>
        </w:rPr>
      </w:pPr>
      <w:r w:rsidRPr="00D30C06">
        <w:rPr>
          <w:rFonts w:cstheme="minorHAnsi"/>
          <w:color w:val="auto"/>
          <w:sz w:val="24"/>
          <w:szCs w:val="24"/>
        </w:rPr>
        <w:t xml:space="preserve">                                                                   phone number</w:t>
      </w:r>
      <w:r>
        <w:rPr>
          <w:rFonts w:cstheme="minorHAnsi"/>
          <w:color w:val="auto"/>
          <w:sz w:val="24"/>
          <w:szCs w:val="24"/>
        </w:rPr>
        <w:t xml:space="preserve"> </w:t>
      </w:r>
      <w:r w:rsidR="0014407B">
        <w:rPr>
          <w:rFonts w:cstheme="minorHAnsi"/>
          <w:color w:val="auto"/>
          <w:sz w:val="24"/>
          <w:szCs w:val="24"/>
        </w:rPr>
        <w:t>Tuesday</w:t>
      </w:r>
      <w:r>
        <w:rPr>
          <w:rFonts w:cstheme="minorHAnsi"/>
          <w:color w:val="auto"/>
          <w:sz w:val="24"/>
          <w:szCs w:val="24"/>
        </w:rPr>
        <w:t xml:space="preserve"> – </w:t>
      </w:r>
      <w:r w:rsidR="0014407B">
        <w:rPr>
          <w:rFonts w:cstheme="minorHAnsi"/>
          <w:color w:val="auto"/>
          <w:sz w:val="24"/>
          <w:szCs w:val="24"/>
        </w:rPr>
        <w:t>Friday</w:t>
      </w:r>
      <w:r>
        <w:rPr>
          <w:rFonts w:cstheme="minorHAnsi"/>
          <w:color w:val="auto"/>
          <w:sz w:val="24"/>
          <w:szCs w:val="24"/>
        </w:rPr>
        <w:t xml:space="preserve"> 8.50am – 9.30am</w:t>
      </w:r>
    </w:p>
    <w:p w14:paraId="5FA75763" w14:textId="6B450BE1" w:rsidR="00387771" w:rsidRDefault="00387771" w:rsidP="00387771">
      <w:pPr>
        <w:tabs>
          <w:tab w:val="left" w:pos="6973"/>
        </w:tabs>
        <w:rPr>
          <w:rFonts w:cstheme="minorHAnsi"/>
          <w:color w:val="auto"/>
          <w:sz w:val="24"/>
          <w:szCs w:val="24"/>
        </w:rPr>
      </w:pPr>
      <w:r>
        <w:rPr>
          <w:rFonts w:cstheme="minorHAnsi"/>
          <w:color w:val="auto"/>
          <w:sz w:val="24"/>
          <w:szCs w:val="24"/>
        </w:rPr>
        <w:t xml:space="preserve">                                                                                                                 </w:t>
      </w:r>
      <w:r w:rsidR="004F4E7F">
        <w:rPr>
          <w:rFonts w:cstheme="minorHAnsi"/>
          <w:color w:val="auto"/>
          <w:sz w:val="24"/>
          <w:szCs w:val="24"/>
        </w:rPr>
        <w:t xml:space="preserve"> </w:t>
      </w:r>
      <w:r>
        <w:rPr>
          <w:rFonts w:cstheme="minorHAnsi"/>
          <w:color w:val="auto"/>
          <w:sz w:val="24"/>
          <w:szCs w:val="24"/>
        </w:rPr>
        <w:t>2.30pm – 3.30pm</w:t>
      </w:r>
    </w:p>
    <w:p w14:paraId="774BE254" w14:textId="77777777" w:rsidR="00961BFC" w:rsidRDefault="00961BFC" w:rsidP="00961BFC">
      <w:pPr>
        <w:tabs>
          <w:tab w:val="left" w:pos="6973"/>
        </w:tabs>
        <w:rPr>
          <w:rFonts w:ascii="Calibri" w:hAnsi="Calibri" w:cs="Calibri"/>
          <w:b/>
          <w:bCs/>
          <w:color w:val="auto"/>
          <w:sz w:val="24"/>
          <w:szCs w:val="24"/>
        </w:rPr>
      </w:pPr>
    </w:p>
    <w:p w14:paraId="619432E5" w14:textId="60F947FB" w:rsidR="00961BFC" w:rsidRDefault="00961BFC" w:rsidP="005343BD">
      <w:pPr>
        <w:tabs>
          <w:tab w:val="left" w:pos="6973"/>
        </w:tabs>
        <w:rPr>
          <w:rFonts w:ascii="Calibri" w:hAnsi="Calibri" w:cs="Calibri"/>
          <w:b/>
          <w:bCs/>
          <w:color w:val="auto"/>
          <w:sz w:val="24"/>
          <w:szCs w:val="24"/>
        </w:rPr>
      </w:pPr>
    </w:p>
    <w:p w14:paraId="54C8ACAC" w14:textId="679A137E" w:rsidR="00961BFC" w:rsidRDefault="005343BD" w:rsidP="00961BFC">
      <w:pPr>
        <w:tabs>
          <w:tab w:val="left" w:pos="6973"/>
        </w:tabs>
        <w:rPr>
          <w:rFonts w:ascii="Calibri" w:hAnsi="Calibri" w:cs="Calibri"/>
          <w:b/>
          <w:bCs/>
          <w:color w:val="auto"/>
          <w:sz w:val="24"/>
          <w:szCs w:val="24"/>
        </w:rPr>
      </w:pPr>
      <w:r w:rsidRPr="005343BD">
        <w:rPr>
          <w:rFonts w:ascii="Calibri" w:hAnsi="Calibri" w:cs="Calibri"/>
          <w:b/>
          <w:bCs/>
          <w:noProof/>
          <w:color w:val="auto"/>
          <w:sz w:val="24"/>
          <w:szCs w:val="24"/>
          <w:lang w:val="en-AU" w:eastAsia="en-AU"/>
        </w:rPr>
        <mc:AlternateContent>
          <mc:Choice Requires="wps">
            <w:drawing>
              <wp:anchor distT="45720" distB="45720" distL="114300" distR="114300" simplePos="0" relativeHeight="251764736" behindDoc="0" locked="0" layoutInCell="1" allowOverlap="1" wp14:anchorId="3CC5C034" wp14:editId="72F115BC">
                <wp:simplePos x="0" y="0"/>
                <wp:positionH relativeFrom="margin">
                  <wp:align>right</wp:align>
                </wp:positionH>
                <wp:positionV relativeFrom="paragraph">
                  <wp:posOffset>6350</wp:posOffset>
                </wp:positionV>
                <wp:extent cx="4092575" cy="1924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19244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CA5A47" w14:textId="38DA541D" w:rsidR="005343BD" w:rsidRDefault="005343BD" w:rsidP="005343BD">
                            <w:pPr>
                              <w:jc w:val="center"/>
                              <w:rPr>
                                <w:b/>
                                <w:bCs/>
                                <w:i/>
                                <w:iCs/>
                                <w:sz w:val="28"/>
                                <w:szCs w:val="28"/>
                              </w:rPr>
                            </w:pPr>
                            <w:r w:rsidRPr="005343BD">
                              <w:rPr>
                                <w:b/>
                                <w:bCs/>
                                <w:i/>
                                <w:iCs/>
                                <w:sz w:val="28"/>
                                <w:szCs w:val="28"/>
                              </w:rPr>
                              <w:t>Week 2-</w:t>
                            </w:r>
                            <w:r w:rsidR="009603C2">
                              <w:rPr>
                                <w:b/>
                                <w:bCs/>
                                <w:i/>
                                <w:iCs/>
                                <w:sz w:val="28"/>
                                <w:szCs w:val="28"/>
                              </w:rPr>
                              <w:t xml:space="preserve"> </w:t>
                            </w:r>
                            <w:r w:rsidR="000130B5">
                              <w:rPr>
                                <w:b/>
                                <w:bCs/>
                                <w:i/>
                                <w:iCs/>
                                <w:sz w:val="28"/>
                                <w:szCs w:val="28"/>
                              </w:rPr>
                              <w:t>G</w:t>
                            </w:r>
                            <w:r w:rsidR="009603C2">
                              <w:rPr>
                                <w:b/>
                                <w:bCs/>
                                <w:i/>
                                <w:iCs/>
                                <w:sz w:val="28"/>
                                <w:szCs w:val="28"/>
                              </w:rPr>
                              <w:t xml:space="preserve">etting crafty </w:t>
                            </w:r>
                          </w:p>
                          <w:p w14:paraId="74A276E0" w14:textId="045BD388" w:rsidR="009603C2" w:rsidRPr="009603C2" w:rsidRDefault="00635DFE" w:rsidP="005343BD">
                            <w:pPr>
                              <w:jc w:val="center"/>
                              <w:rPr>
                                <w:sz w:val="24"/>
                                <w:szCs w:val="24"/>
                              </w:rPr>
                            </w:pPr>
                            <w:r>
                              <w:rPr>
                                <w:sz w:val="24"/>
                                <w:szCs w:val="24"/>
                              </w:rPr>
                              <w:t xml:space="preserve">During </w:t>
                            </w:r>
                            <w:r w:rsidR="00616E9E">
                              <w:rPr>
                                <w:sz w:val="24"/>
                                <w:szCs w:val="24"/>
                              </w:rPr>
                              <w:t>this week we have got our creative minds on and</w:t>
                            </w:r>
                            <w:r w:rsidR="00777163">
                              <w:rPr>
                                <w:sz w:val="24"/>
                                <w:szCs w:val="24"/>
                              </w:rPr>
                              <w:t xml:space="preserve"> made creatio</w:t>
                            </w:r>
                            <w:r w:rsidR="009515B2">
                              <w:rPr>
                                <w:sz w:val="24"/>
                                <w:szCs w:val="24"/>
                              </w:rPr>
                              <w:t xml:space="preserve">ns out of Hama beads and </w:t>
                            </w:r>
                            <w:proofErr w:type="spellStart"/>
                            <w:r w:rsidR="009D39C7">
                              <w:rPr>
                                <w:sz w:val="24"/>
                                <w:szCs w:val="24"/>
                              </w:rPr>
                              <w:t>magiclay</w:t>
                            </w:r>
                            <w:proofErr w:type="spellEnd"/>
                            <w:r w:rsidR="00DC1A64">
                              <w:rPr>
                                <w:sz w:val="24"/>
                                <w:szCs w:val="24"/>
                              </w:rPr>
                              <w:t xml:space="preserve"> to make figurines. </w:t>
                            </w:r>
                            <w:r w:rsidR="00E75A04">
                              <w:rPr>
                                <w:sz w:val="24"/>
                                <w:szCs w:val="24"/>
                              </w:rPr>
                              <w:t xml:space="preserve">This has allowed </w:t>
                            </w:r>
                            <w:r w:rsidR="00F760A6">
                              <w:rPr>
                                <w:sz w:val="24"/>
                                <w:szCs w:val="24"/>
                              </w:rPr>
                              <w:t>us all to work together with one another to make</w:t>
                            </w:r>
                            <w:r w:rsidR="00375CD8">
                              <w:rPr>
                                <w:sz w:val="24"/>
                                <w:szCs w:val="24"/>
                              </w:rPr>
                              <w:t xml:space="preserve"> </w:t>
                            </w:r>
                            <w:r w:rsidR="001B7FAD">
                              <w:rPr>
                                <w:sz w:val="24"/>
                                <w:szCs w:val="24"/>
                              </w:rPr>
                              <w:t xml:space="preserve">different </w:t>
                            </w:r>
                            <w:r w:rsidR="005E5CD8">
                              <w:rPr>
                                <w:sz w:val="24"/>
                                <w:szCs w:val="24"/>
                              </w:rPr>
                              <w:t xml:space="preserve">amazing art pieces. </w:t>
                            </w:r>
                            <w:r w:rsidR="002248ED">
                              <w:rPr>
                                <w:sz w:val="24"/>
                                <w:szCs w:val="24"/>
                              </w:rPr>
                              <w:t>W</w:t>
                            </w:r>
                            <w:r w:rsidR="005E5CD8">
                              <w:rPr>
                                <w:sz w:val="24"/>
                                <w:szCs w:val="24"/>
                              </w:rPr>
                              <w:t xml:space="preserve">e </w:t>
                            </w:r>
                            <w:r w:rsidR="00C1113A">
                              <w:rPr>
                                <w:sz w:val="24"/>
                                <w:szCs w:val="24"/>
                              </w:rPr>
                              <w:t>have also played man</w:t>
                            </w:r>
                            <w:r w:rsidR="00F667C5">
                              <w:rPr>
                                <w:sz w:val="24"/>
                                <w:szCs w:val="24"/>
                              </w:rPr>
                              <w:t>y</w:t>
                            </w:r>
                            <w:r w:rsidR="006E6BE2">
                              <w:rPr>
                                <w:sz w:val="24"/>
                                <w:szCs w:val="24"/>
                              </w:rPr>
                              <w:t xml:space="preserve"> </w:t>
                            </w:r>
                            <w:r w:rsidR="001B3079">
                              <w:rPr>
                                <w:sz w:val="24"/>
                                <w:szCs w:val="24"/>
                              </w:rPr>
                              <w:t>indoor games such as scavenger hunts</w:t>
                            </w:r>
                            <w:r w:rsidR="0053344F">
                              <w:rPr>
                                <w:sz w:val="24"/>
                                <w:szCs w:val="24"/>
                              </w:rPr>
                              <w:t xml:space="preserve"> keeping away from</w:t>
                            </w:r>
                            <w:r w:rsidR="00B51FE1">
                              <w:rPr>
                                <w:sz w:val="24"/>
                                <w:szCs w:val="24"/>
                              </w:rPr>
                              <w:t xml:space="preserve"> the rain</w:t>
                            </w:r>
                            <w:r w:rsidR="006B4B5B">
                              <w:rPr>
                                <w:sz w:val="24"/>
                                <w:szCs w:val="24"/>
                              </w:rPr>
                              <w:t xml:space="preserve"> building on our sportsmanship and teamwork skills</w:t>
                            </w:r>
                            <w:r w:rsidR="00B51FE1">
                              <w:rPr>
                                <w:sz w:val="24"/>
                                <w:szCs w:val="24"/>
                              </w:rPr>
                              <w:t>.</w:t>
                            </w:r>
                            <w:r w:rsidR="00330497">
                              <w:rPr>
                                <w:sz w:val="24"/>
                                <w:szCs w:val="24"/>
                              </w:rPr>
                              <w:t xml:space="preserve"> </w:t>
                            </w:r>
                            <w:r w:rsidR="008164F8">
                              <w:rPr>
                                <w:sz w:val="24"/>
                                <w:szCs w:val="24"/>
                              </w:rPr>
                              <w:t>A</w:t>
                            </w:r>
                            <w:r w:rsidR="00330497">
                              <w:rPr>
                                <w:sz w:val="24"/>
                                <w:szCs w:val="24"/>
                              </w:rPr>
                              <w:t xml:space="preserve">s well as many </w:t>
                            </w:r>
                            <w:r w:rsidR="0094079F">
                              <w:rPr>
                                <w:sz w:val="24"/>
                                <w:szCs w:val="24"/>
                              </w:rPr>
                              <w:t>colorings</w:t>
                            </w:r>
                            <w:r w:rsidR="00330497">
                              <w:rPr>
                                <w:sz w:val="24"/>
                                <w:szCs w:val="24"/>
                              </w:rPr>
                              <w:t xml:space="preserve"> and </w:t>
                            </w:r>
                            <w:r w:rsidR="0094079F">
                              <w:rPr>
                                <w:sz w:val="24"/>
                                <w:szCs w:val="24"/>
                              </w:rPr>
                              <w:t>group play making new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C5C034" id="_x0000_t202" coordsize="21600,21600" o:spt="202" path="m,l,21600r21600,l21600,xe">
                <v:stroke joinstyle="miter"/>
                <v:path gradientshapeok="t" o:connecttype="rect"/>
              </v:shapetype>
              <v:shape id="Text Box 2" o:spid="_x0000_s1038" type="#_x0000_t202" style="position:absolute;margin-left:271.05pt;margin-top:.5pt;width:322.25pt;height:151.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" filled="f" stroked="f">
                <v:textbox>
                  <w:txbxContent>
                    <w:p w14:paraId="47CA5A47" w14:textId="38DA541D" w:rsidR="005343BD" w:rsidRDefault="005343BD" w:rsidP="005343BD">
                      <w:pPr>
                        <w:jc w:val="center"/>
                        <w:rPr>
                          <w:b/>
                          <w:bCs/>
                          <w:i/>
                          <w:iCs/>
                          <w:sz w:val="28"/>
                          <w:szCs w:val="28"/>
                        </w:rPr>
                      </w:pPr>
                      <w:r w:rsidRPr="005343BD">
                        <w:rPr>
                          <w:b/>
                          <w:bCs/>
                          <w:i/>
                          <w:iCs/>
                          <w:sz w:val="28"/>
                          <w:szCs w:val="28"/>
                        </w:rPr>
                        <w:t>Week 2-</w:t>
                      </w:r>
                      <w:r w:rsidR="009603C2">
                        <w:rPr>
                          <w:b/>
                          <w:bCs/>
                          <w:i/>
                          <w:iCs/>
                          <w:sz w:val="28"/>
                          <w:szCs w:val="28"/>
                        </w:rPr>
                        <w:t xml:space="preserve"> </w:t>
                      </w:r>
                      <w:r w:rsidR="000130B5">
                        <w:rPr>
                          <w:b/>
                          <w:bCs/>
                          <w:i/>
                          <w:iCs/>
                          <w:sz w:val="28"/>
                          <w:szCs w:val="28"/>
                        </w:rPr>
                        <w:t>G</w:t>
                      </w:r>
                      <w:r w:rsidR="009603C2">
                        <w:rPr>
                          <w:b/>
                          <w:bCs/>
                          <w:i/>
                          <w:iCs/>
                          <w:sz w:val="28"/>
                          <w:szCs w:val="28"/>
                        </w:rPr>
                        <w:t xml:space="preserve">etting crafty </w:t>
                      </w:r>
                    </w:p>
                    <w:p w14:paraId="74A276E0" w14:textId="045BD388" w:rsidR="009603C2" w:rsidRPr="009603C2" w:rsidRDefault="00635DFE" w:rsidP="005343BD">
                      <w:pPr>
                        <w:jc w:val="center"/>
                        <w:rPr>
                          <w:sz w:val="24"/>
                          <w:szCs w:val="24"/>
                        </w:rPr>
                      </w:pPr>
                      <w:r>
                        <w:rPr>
                          <w:sz w:val="24"/>
                          <w:szCs w:val="24"/>
                        </w:rPr>
                        <w:t xml:space="preserve">During </w:t>
                      </w:r>
                      <w:r w:rsidR="00616E9E">
                        <w:rPr>
                          <w:sz w:val="24"/>
                          <w:szCs w:val="24"/>
                        </w:rPr>
                        <w:t>this week we have got our creative minds on and</w:t>
                      </w:r>
                      <w:r w:rsidR="00777163">
                        <w:rPr>
                          <w:sz w:val="24"/>
                          <w:szCs w:val="24"/>
                        </w:rPr>
                        <w:t xml:space="preserve"> made creatio</w:t>
                      </w:r>
                      <w:r w:rsidR="009515B2">
                        <w:rPr>
                          <w:sz w:val="24"/>
                          <w:szCs w:val="24"/>
                        </w:rPr>
                        <w:t xml:space="preserve">ns out of Hama beads and </w:t>
                      </w:r>
                      <w:proofErr w:type="spellStart"/>
                      <w:r w:rsidR="009D39C7">
                        <w:rPr>
                          <w:sz w:val="24"/>
                          <w:szCs w:val="24"/>
                        </w:rPr>
                        <w:t>magiclay</w:t>
                      </w:r>
                      <w:proofErr w:type="spellEnd"/>
                      <w:r w:rsidR="00DC1A64">
                        <w:rPr>
                          <w:sz w:val="24"/>
                          <w:szCs w:val="24"/>
                        </w:rPr>
                        <w:t xml:space="preserve"> to make figurines. </w:t>
                      </w:r>
                      <w:r w:rsidR="00E75A04">
                        <w:rPr>
                          <w:sz w:val="24"/>
                          <w:szCs w:val="24"/>
                        </w:rPr>
                        <w:t xml:space="preserve">This has allowed </w:t>
                      </w:r>
                      <w:r w:rsidR="00F760A6">
                        <w:rPr>
                          <w:sz w:val="24"/>
                          <w:szCs w:val="24"/>
                        </w:rPr>
                        <w:t>us all to work together with one another to make</w:t>
                      </w:r>
                      <w:r w:rsidR="00375CD8">
                        <w:rPr>
                          <w:sz w:val="24"/>
                          <w:szCs w:val="24"/>
                        </w:rPr>
                        <w:t xml:space="preserve"> </w:t>
                      </w:r>
                      <w:r w:rsidR="001B7FAD">
                        <w:rPr>
                          <w:sz w:val="24"/>
                          <w:szCs w:val="24"/>
                        </w:rPr>
                        <w:t xml:space="preserve">different </w:t>
                      </w:r>
                      <w:r w:rsidR="005E5CD8">
                        <w:rPr>
                          <w:sz w:val="24"/>
                          <w:szCs w:val="24"/>
                        </w:rPr>
                        <w:t xml:space="preserve">amazing art pieces. </w:t>
                      </w:r>
                      <w:r w:rsidR="002248ED">
                        <w:rPr>
                          <w:sz w:val="24"/>
                          <w:szCs w:val="24"/>
                        </w:rPr>
                        <w:t>W</w:t>
                      </w:r>
                      <w:r w:rsidR="005E5CD8">
                        <w:rPr>
                          <w:sz w:val="24"/>
                          <w:szCs w:val="24"/>
                        </w:rPr>
                        <w:t xml:space="preserve">e </w:t>
                      </w:r>
                      <w:r w:rsidR="00C1113A">
                        <w:rPr>
                          <w:sz w:val="24"/>
                          <w:szCs w:val="24"/>
                        </w:rPr>
                        <w:t>have also played man</w:t>
                      </w:r>
                      <w:r w:rsidR="00F667C5">
                        <w:rPr>
                          <w:sz w:val="24"/>
                          <w:szCs w:val="24"/>
                        </w:rPr>
                        <w:t>y</w:t>
                      </w:r>
                      <w:r w:rsidR="006E6BE2">
                        <w:rPr>
                          <w:sz w:val="24"/>
                          <w:szCs w:val="24"/>
                        </w:rPr>
                        <w:t xml:space="preserve"> </w:t>
                      </w:r>
                      <w:r w:rsidR="001B3079">
                        <w:rPr>
                          <w:sz w:val="24"/>
                          <w:szCs w:val="24"/>
                        </w:rPr>
                        <w:t>indoor games such as scavenger hunts</w:t>
                      </w:r>
                      <w:r w:rsidR="0053344F">
                        <w:rPr>
                          <w:sz w:val="24"/>
                          <w:szCs w:val="24"/>
                        </w:rPr>
                        <w:t xml:space="preserve"> keeping away from</w:t>
                      </w:r>
                      <w:r w:rsidR="00B51FE1">
                        <w:rPr>
                          <w:sz w:val="24"/>
                          <w:szCs w:val="24"/>
                        </w:rPr>
                        <w:t xml:space="preserve"> the rain</w:t>
                      </w:r>
                      <w:r w:rsidR="006B4B5B">
                        <w:rPr>
                          <w:sz w:val="24"/>
                          <w:szCs w:val="24"/>
                        </w:rPr>
                        <w:t xml:space="preserve"> building on our sportsmanship and teamwork skills</w:t>
                      </w:r>
                      <w:r w:rsidR="00B51FE1">
                        <w:rPr>
                          <w:sz w:val="24"/>
                          <w:szCs w:val="24"/>
                        </w:rPr>
                        <w:t>.</w:t>
                      </w:r>
                      <w:r w:rsidR="00330497">
                        <w:rPr>
                          <w:sz w:val="24"/>
                          <w:szCs w:val="24"/>
                        </w:rPr>
                        <w:t xml:space="preserve"> </w:t>
                      </w:r>
                      <w:r w:rsidR="008164F8">
                        <w:rPr>
                          <w:sz w:val="24"/>
                          <w:szCs w:val="24"/>
                        </w:rPr>
                        <w:t>A</w:t>
                      </w:r>
                      <w:r w:rsidR="00330497">
                        <w:rPr>
                          <w:sz w:val="24"/>
                          <w:szCs w:val="24"/>
                        </w:rPr>
                        <w:t xml:space="preserve">s well as many </w:t>
                      </w:r>
                      <w:r w:rsidR="0094079F">
                        <w:rPr>
                          <w:sz w:val="24"/>
                          <w:szCs w:val="24"/>
                        </w:rPr>
                        <w:t>colorings</w:t>
                      </w:r>
                      <w:r w:rsidR="00330497">
                        <w:rPr>
                          <w:sz w:val="24"/>
                          <w:szCs w:val="24"/>
                        </w:rPr>
                        <w:t xml:space="preserve"> and </w:t>
                      </w:r>
                      <w:r w:rsidR="0094079F">
                        <w:rPr>
                          <w:sz w:val="24"/>
                          <w:szCs w:val="24"/>
                        </w:rPr>
                        <w:t>group play making new friends.</w:t>
                      </w:r>
                    </w:p>
                  </w:txbxContent>
                </v:textbox>
                <w10:wrap type="square" anchorx="margin"/>
              </v:shape>
            </w:pict>
          </mc:Fallback>
        </mc:AlternateContent>
      </w:r>
    </w:p>
    <w:p w14:paraId="4493FDF9" w14:textId="0BD415A9" w:rsidR="00961BFC" w:rsidRDefault="00961BFC" w:rsidP="00961BFC">
      <w:pPr>
        <w:tabs>
          <w:tab w:val="left" w:pos="6973"/>
        </w:tabs>
        <w:rPr>
          <w:rFonts w:ascii="Calibri" w:hAnsi="Calibri" w:cs="Calibri"/>
          <w:b/>
          <w:bCs/>
          <w:color w:val="auto"/>
          <w:sz w:val="24"/>
          <w:szCs w:val="24"/>
        </w:rPr>
      </w:pPr>
    </w:p>
    <w:p w14:paraId="4CEC8C3F" w14:textId="77777777" w:rsidR="00961BFC" w:rsidRDefault="00961BFC" w:rsidP="00961BFC">
      <w:pPr>
        <w:tabs>
          <w:tab w:val="left" w:pos="6973"/>
        </w:tabs>
        <w:rPr>
          <w:rFonts w:ascii="Calibri" w:hAnsi="Calibri" w:cs="Calibri"/>
          <w:b/>
          <w:bCs/>
          <w:color w:val="auto"/>
          <w:sz w:val="24"/>
          <w:szCs w:val="24"/>
        </w:rPr>
      </w:pPr>
    </w:p>
    <w:p w14:paraId="3C7094F8" w14:textId="6FE1EC60" w:rsidR="00961BFC" w:rsidRDefault="00961BFC" w:rsidP="00961BFC">
      <w:pPr>
        <w:tabs>
          <w:tab w:val="left" w:pos="6973"/>
        </w:tabs>
        <w:rPr>
          <w:rFonts w:ascii="Calibri" w:hAnsi="Calibri" w:cs="Calibri"/>
          <w:b/>
          <w:bCs/>
          <w:color w:val="auto"/>
          <w:sz w:val="24"/>
          <w:szCs w:val="24"/>
        </w:rPr>
      </w:pPr>
    </w:p>
    <w:p w14:paraId="66A9AB2B" w14:textId="2331726D" w:rsidR="00961BFC" w:rsidRDefault="00961BFC" w:rsidP="00961BFC">
      <w:pPr>
        <w:tabs>
          <w:tab w:val="left" w:pos="6973"/>
        </w:tabs>
        <w:rPr>
          <w:rFonts w:ascii="Calibri" w:hAnsi="Calibri" w:cs="Calibri"/>
          <w:b/>
          <w:bCs/>
          <w:color w:val="auto"/>
          <w:sz w:val="24"/>
          <w:szCs w:val="24"/>
        </w:rPr>
      </w:pPr>
    </w:p>
    <w:p w14:paraId="42097EEB" w14:textId="64B881F2" w:rsidR="00961BFC" w:rsidRDefault="00961BFC" w:rsidP="00961BFC">
      <w:pPr>
        <w:tabs>
          <w:tab w:val="left" w:pos="6973"/>
        </w:tabs>
        <w:rPr>
          <w:rFonts w:ascii="Calibri" w:hAnsi="Calibri" w:cs="Calibri"/>
          <w:b/>
          <w:bCs/>
          <w:color w:val="auto"/>
          <w:sz w:val="24"/>
          <w:szCs w:val="24"/>
        </w:rPr>
      </w:pPr>
    </w:p>
    <w:p w14:paraId="7B6E4594" w14:textId="084F30BE" w:rsidR="00961BFC" w:rsidRDefault="00961BFC" w:rsidP="00961BFC">
      <w:pPr>
        <w:tabs>
          <w:tab w:val="left" w:pos="6973"/>
        </w:tabs>
        <w:rPr>
          <w:rFonts w:ascii="Calibri" w:hAnsi="Calibri" w:cs="Calibri"/>
          <w:b/>
          <w:bCs/>
          <w:color w:val="auto"/>
          <w:sz w:val="24"/>
          <w:szCs w:val="24"/>
        </w:rPr>
      </w:pPr>
    </w:p>
    <w:p w14:paraId="7D88893D" w14:textId="12CB9423" w:rsidR="00961BFC" w:rsidRDefault="00961BFC" w:rsidP="00961BFC">
      <w:pPr>
        <w:tabs>
          <w:tab w:val="left" w:pos="6973"/>
        </w:tabs>
        <w:rPr>
          <w:rFonts w:ascii="Calibri" w:hAnsi="Calibri" w:cs="Calibri"/>
          <w:b/>
          <w:bCs/>
          <w:color w:val="auto"/>
          <w:sz w:val="24"/>
          <w:szCs w:val="24"/>
        </w:rPr>
      </w:pPr>
    </w:p>
    <w:p w14:paraId="4E2459FC" w14:textId="7BBE485F" w:rsidR="00961BFC" w:rsidRDefault="00961BFC" w:rsidP="00961BFC">
      <w:pPr>
        <w:tabs>
          <w:tab w:val="left" w:pos="6973"/>
        </w:tabs>
        <w:rPr>
          <w:rFonts w:ascii="Calibri" w:hAnsi="Calibri" w:cs="Calibri"/>
          <w:b/>
          <w:bCs/>
          <w:color w:val="auto"/>
          <w:sz w:val="24"/>
          <w:szCs w:val="24"/>
        </w:rPr>
      </w:pPr>
    </w:p>
    <w:p w14:paraId="184203AC" w14:textId="4B9AA4A4" w:rsidR="00961BFC" w:rsidRDefault="00961BFC" w:rsidP="00961BFC">
      <w:pPr>
        <w:tabs>
          <w:tab w:val="left" w:pos="6973"/>
        </w:tabs>
        <w:rPr>
          <w:rFonts w:ascii="Calibri" w:hAnsi="Calibri" w:cs="Calibri"/>
          <w:b/>
          <w:bCs/>
          <w:color w:val="auto"/>
          <w:sz w:val="24"/>
          <w:szCs w:val="24"/>
        </w:rPr>
      </w:pPr>
    </w:p>
    <w:p w14:paraId="486726E2" w14:textId="01AAA4B8" w:rsidR="00961BFC" w:rsidRDefault="00253C76" w:rsidP="00961BFC">
      <w:pPr>
        <w:tabs>
          <w:tab w:val="left" w:pos="6973"/>
        </w:tabs>
        <w:rPr>
          <w:rFonts w:ascii="Calibri" w:hAnsi="Calibri" w:cs="Calibri"/>
          <w:b/>
          <w:bCs/>
          <w:color w:val="auto"/>
          <w:sz w:val="24"/>
          <w:szCs w:val="24"/>
        </w:rPr>
      </w:pPr>
      <w:r>
        <w:rPr>
          <w:rFonts w:eastAsia="Times New Roman"/>
          <w:noProof/>
          <w:lang w:val="en-AU" w:eastAsia="en-AU"/>
        </w:rPr>
        <w:drawing>
          <wp:anchor distT="0" distB="0" distL="114300" distR="114300" simplePos="0" relativeHeight="251807744" behindDoc="1" locked="0" layoutInCell="1" allowOverlap="1" wp14:anchorId="1711C35B" wp14:editId="0B4EE080">
            <wp:simplePos x="0" y="0"/>
            <wp:positionH relativeFrom="margin">
              <wp:posOffset>3752613</wp:posOffset>
            </wp:positionH>
            <wp:positionV relativeFrom="paragraph">
              <wp:posOffset>79848</wp:posOffset>
            </wp:positionV>
            <wp:extent cx="1650365" cy="2200275"/>
            <wp:effectExtent l="114300" t="76200" r="102235" b="857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30F16-AAAD-4D64-B4E0-6592F41F85E2"/>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318322">
                      <a:off x="0" y="0"/>
                      <a:ext cx="165036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lang w:val="en-AU" w:eastAsia="en-AU"/>
        </w:rPr>
        <w:drawing>
          <wp:anchor distT="0" distB="0" distL="114300" distR="114300" simplePos="0" relativeHeight="251779072" behindDoc="1" locked="0" layoutInCell="1" allowOverlap="1" wp14:anchorId="71FE647E" wp14:editId="5488361F">
            <wp:simplePos x="0" y="0"/>
            <wp:positionH relativeFrom="column">
              <wp:posOffset>-169869</wp:posOffset>
            </wp:positionH>
            <wp:positionV relativeFrom="paragraph">
              <wp:posOffset>111887</wp:posOffset>
            </wp:positionV>
            <wp:extent cx="1705610" cy="2274570"/>
            <wp:effectExtent l="152400" t="114300" r="142240" b="1066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9ACC1-59BF-47B4-96A5-DDAD38B0948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rot="21160696">
                      <a:off x="0" y="0"/>
                      <a:ext cx="1705610" cy="2274570"/>
                    </a:xfrm>
                    <a:prstGeom prst="rect">
                      <a:avLst/>
                    </a:prstGeom>
                    <a:noFill/>
                    <a:ln>
                      <a:noFill/>
                    </a:ln>
                  </pic:spPr>
                </pic:pic>
              </a:graphicData>
            </a:graphic>
          </wp:anchor>
        </w:drawing>
      </w:r>
      <w:r w:rsidR="00BE4419">
        <w:rPr>
          <w:rFonts w:eastAsia="Times New Roman"/>
          <w:noProof/>
        </w:rPr>
        <w:t xml:space="preserve">  </w:t>
      </w:r>
      <w:r w:rsidR="00961BFC" w:rsidRPr="00961BFC">
        <w:rPr>
          <w:rFonts w:ascii="Calibri" w:hAnsi="Calibri" w:cs="Calibri"/>
          <w:b/>
          <w:bCs/>
          <w:color w:val="auto"/>
          <w:sz w:val="24"/>
          <w:szCs w:val="24"/>
        </w:rPr>
        <w:tab/>
      </w:r>
    </w:p>
    <w:p w14:paraId="7F673708" w14:textId="2ADD6CA0" w:rsidR="00961BFC" w:rsidRPr="00961BFC" w:rsidRDefault="00961BFC" w:rsidP="00961BFC">
      <w:pPr>
        <w:rPr>
          <w:rFonts w:ascii="Calibri" w:hAnsi="Calibri" w:cs="Calibri"/>
          <w:noProof/>
          <w:color w:val="auto"/>
          <w:sz w:val="24"/>
          <w:szCs w:val="24"/>
        </w:rPr>
      </w:pPr>
      <w:r w:rsidRPr="00961BFC">
        <w:rPr>
          <w:rFonts w:ascii="Calibri" w:hAnsi="Calibri" w:cs="Calibri"/>
          <w:noProof/>
          <w:color w:val="auto"/>
          <w:sz w:val="24"/>
          <w:szCs w:val="24"/>
          <w:lang w:val="en-AU" w:eastAsia="en-AU"/>
        </w:rPr>
        <mc:AlternateContent>
          <mc:Choice Requires="wpg">
            <w:drawing>
              <wp:anchor distT="0" distB="0" distL="114300" distR="114300" simplePos="0" relativeHeight="251551744" behindDoc="1" locked="0" layoutInCell="1" allowOverlap="1" wp14:anchorId="44CDEB46" wp14:editId="2249961D">
                <wp:simplePos x="0" y="0"/>
                <wp:positionH relativeFrom="margin">
                  <wp:posOffset>-721895</wp:posOffset>
                </wp:positionH>
                <wp:positionV relativeFrom="page">
                  <wp:posOffset>-168442</wp:posOffset>
                </wp:positionV>
                <wp:extent cx="4838700" cy="10231755"/>
                <wp:effectExtent l="0" t="0" r="0" b="0"/>
                <wp:wrapNone/>
                <wp:docPr id="79" name="Group 79" descr="First page background images and object shapes"/>
                <wp:cNvGraphicFramePr/>
                <a:graphic xmlns:a="http://schemas.openxmlformats.org/drawingml/2006/main">
                  <a:graphicData uri="http://schemas.microsoft.com/office/word/2010/wordprocessingGroup">
                    <wpg:wgp>
                      <wpg:cNvGrpSpPr/>
                      <wpg:grpSpPr>
                        <a:xfrm>
                          <a:off x="0" y="0"/>
                          <a:ext cx="4838700" cy="10231755"/>
                          <a:chOff x="333375" y="1827575"/>
                          <a:chExt cx="4839343" cy="10233464"/>
                        </a:xfrm>
                      </wpg:grpSpPr>
                      <wps:wsp>
                        <wps:cNvPr id="80" name="Oval 80"/>
                        <wps:cNvSpPr/>
                        <wps:spPr>
                          <a:xfrm>
                            <a:off x="1085850" y="5793877"/>
                            <a:ext cx="211421" cy="211435"/>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466725" y="5229594"/>
                            <a:ext cx="775380" cy="775432"/>
                          </a:xfrm>
                          <a:prstGeom prst="ellipse">
                            <a:avLst/>
                          </a:prstGeom>
                          <a:solidFill>
                            <a:schemeClr val="bg1"/>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2" name="Oval 82"/>
                        <wps:cNvSpPr/>
                        <wps:spPr>
                          <a:xfrm>
                            <a:off x="3352800" y="1827575"/>
                            <a:ext cx="623354" cy="623396"/>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333375" y="4800969"/>
                            <a:ext cx="775211" cy="775263"/>
                          </a:xfrm>
                          <a:prstGeom prst="ellips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4067175" y="2389550"/>
                            <a:ext cx="1003986" cy="1002334"/>
                          </a:xfrm>
                          <a:prstGeom prst="ellipse">
                            <a:avLst/>
                          </a:prstGeom>
                          <a:solidFill>
                            <a:srgbClr val="00B0F0"/>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3F6CE" w14:textId="77777777" w:rsidR="00961BFC" w:rsidRPr="00BE27CD" w:rsidRDefault="00961BFC" w:rsidP="00961BFC"/>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5" name="Oval 85"/>
                        <wps:cNvSpPr/>
                        <wps:spPr>
                          <a:xfrm>
                            <a:off x="4171950" y="2418125"/>
                            <a:ext cx="1000768" cy="1000726"/>
                          </a:xfrm>
                          <a:prstGeom prst="ellips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9702C7B" w14:textId="77777777" w:rsidR="00961BFC" w:rsidRPr="00472FAE" w:rsidRDefault="00961BFC" w:rsidP="00961BFC">
                              <w:pPr>
                                <w:jc w:val="center"/>
                                <w:rPr>
                                  <w:b/>
                                  <w:color w:val="FFFFFF" w:themeColor="background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86" name="Oval 86"/>
                        <wps:cNvSpPr/>
                        <wps:spPr>
                          <a:xfrm>
                            <a:off x="3800475" y="2313350"/>
                            <a:ext cx="212001" cy="212015"/>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914400" y="4984252"/>
                            <a:ext cx="405180" cy="405208"/>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Arrow: Pentagon 88"/>
                        <wps:cNvSpPr/>
                        <wps:spPr>
                          <a:xfrm>
                            <a:off x="833170" y="10657165"/>
                            <a:ext cx="1573828" cy="1403874"/>
                          </a:xfrm>
                          <a:prstGeom prst="homePlate">
                            <a:avLst>
                              <a:gd name="adj" fmla="val 29119"/>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Arrow: Pentagon 89"/>
                        <wps:cNvSpPr/>
                        <wps:spPr>
                          <a:xfrm>
                            <a:off x="726109" y="10825530"/>
                            <a:ext cx="1525048" cy="1055260"/>
                          </a:xfrm>
                          <a:prstGeom prst="homePlate">
                            <a:avLst>
                              <a:gd name="adj" fmla="val 29119"/>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Arrow: Pentagon 90"/>
                        <wps:cNvSpPr/>
                        <wps:spPr>
                          <a:xfrm>
                            <a:off x="552398" y="10657166"/>
                            <a:ext cx="1525048" cy="1402478"/>
                          </a:xfrm>
                          <a:prstGeom prst="homePlate">
                            <a:avLst>
                              <a:gd name="adj" fmla="val 29119"/>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CDEB46" id="Group 79" o:spid="_x0000_s1039" alt="First page background images and object shapes" style="position:absolute;margin-left:-56.85pt;margin-top:-13.25pt;width:381pt;height:805.65pt;z-index:-251764736;mso-position-horizontal-relative:margin;mso-position-vertical-relative:page;mso-width-relative:margin;mso-height-relative:margin" coordorigin="3333,18275" coordsize="48393,10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">
                <v:oval id="Oval 80" o:spid="_x0000_s1040" style="position:absolute;left:10858;top:57938;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" fillcolor="#002061 [2408]" stroked="f" strokeweight="1pt">
                  <v:stroke joinstyle="miter"/>
                </v:oval>
                <v:oval id="Oval 81" o:spid="_x0000_s1041" style="position:absolute;left:4667;top:52295;width:7754;height: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" fillcolor="white [3212]" strokecolor="#00b0f0" strokeweight="2.25pt">
                  <v:stroke joinstyle="miter"/>
                  <v:textbox inset="0,,0"/>
                </v:oval>
                <v:oval id="Oval 82" o:spid="_x0000_s1042"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" fillcolor="#00b0f0" stroked="f" strokeweight="1pt">
                  <v:stroke joinstyle="miter"/>
                </v:oval>
                <v:oval id="Oval 83" o:spid="_x0000_s1043" style="position:absolute;left:3333;top:48009;width:7752;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" fillcolor="#001c56 [2152]" stroked="f">
                  <v:fill color2="#1b66ff [1944]" rotate="t" angle="180" colors="0 #001d57;31457f #002f8d;1 #1b66ff" focus="100%" type="gradient"/>
                </v:oval>
                <v:oval id="Oval 84" o:spid="_x0000_s1044"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" fillcolor="#00b0f0" strokecolor="#002061 [2408]" strokeweight="2.25pt">
                  <v:stroke joinstyle="miter"/>
                  <v:textbox inset="0,,0">
                    <w:txbxContent>
                      <w:p w14:paraId="7A93F6CE" w14:textId="77777777" w:rsidR="00961BFC" w:rsidRPr="00BE27CD" w:rsidRDefault="00961BFC" w:rsidP="00961BFC"/>
                    </w:txbxContent>
                  </v:textbox>
                </v:oval>
                <v:oval id="Oval 85" o:spid="_x0000_s1045"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" fillcolor="#001c56 [2152]" stroked="f">
                  <v:fill color2="#1b66ff [1944]" rotate="t" angle="180" colors="0 #001d57;31457f #002f8d;1 #1b66ff" focus="100%" type="gradient"/>
                  <v:textbox inset="0,,0">
                    <w:txbxContent>
                      <w:p w14:paraId="19702C7B" w14:textId="77777777" w:rsidR="00961BFC" w:rsidRPr="00472FAE" w:rsidRDefault="00961BFC" w:rsidP="00961BFC">
                        <w:pPr>
                          <w:jc w:val="center"/>
                          <w:rPr>
                            <w:b/>
                            <w:color w:val="FFFFFF" w:themeColor="background1"/>
                          </w:rPr>
                        </w:pPr>
                      </w:p>
                    </w:txbxContent>
                  </v:textbox>
                </v:oval>
                <v:oval id="Oval 86"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" fillcolor="#002061 [2408]" stroked="f" strokeweight="1pt">
                  <v:stroke joinstyle="miter"/>
                </v:oval>
                <v:oval id="Oval 87" o:spid="_x0000_s1047" style="position:absolute;left:9144;top:49842;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" fillcolor="#00b0f0" stroked="f" strokeweight="1pt">
                  <v:stroke joinstyle="miter"/>
                </v:oval>
                <v:shape id="Arrow: Pentagon 88" o:spid="_x0000_s1048" type="#_x0000_t15" style="position:absolute;left:8331;top:106571;width:15738;height:1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" adj="15990" fillcolor="#002b82 [3208]" stroked="f"/>
                <v:shape id="Arrow: Pentagon 89" o:spid="_x0000_s1049" type="#_x0000_t15" style="position:absolute;left:7261;top:108255;width:15250;height:10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" adj="17248" fillcolor="#002570 [2151]" stroked="f">
                  <v:fill color2="#3176ff [1943]" rotate="t" angle="180" colors="0 #002671;31457f #003bb2;1 #3276ff" focus="100%" type="gradient"/>
                </v:shape>
                <v:shape id="Arrow: Pentagon 90" o:spid="_x0000_s1050" type="#_x0000_t15" style="position:absolute;left:5523;top:106571;width:15251;height:1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" adj="15816" fillcolor="#001c56 [2152]" stroked="f">
                  <v:fill color2="#1b66ff [1944]" rotate="t" angle="180" colors="0 #001d57;31457f #002f8d;1 #1b66ff" focus="100%" type="gradient"/>
                </v:shape>
                <w10:wrap anchorx="margin" anchory="page"/>
              </v:group>
            </w:pict>
          </mc:Fallback>
        </mc:AlternateContent>
      </w:r>
      <w:r w:rsidRPr="00961BFC">
        <w:rPr>
          <w:rFonts w:ascii="Calibri" w:hAnsi="Calibri" w:cs="Calibri"/>
          <w:noProof/>
          <w:color w:val="auto"/>
          <w:sz w:val="24"/>
          <w:szCs w:val="24"/>
          <w:lang w:val="en-AU" w:eastAsia="en-AU"/>
        </w:rPr>
        <mc:AlternateContent>
          <mc:Choice Requires="wps">
            <w:drawing>
              <wp:anchor distT="0" distB="0" distL="114300" distR="114300" simplePos="0" relativeHeight="251561984" behindDoc="1" locked="0" layoutInCell="1" allowOverlap="1" wp14:anchorId="4D20AA49" wp14:editId="793199FE">
                <wp:simplePos x="0" y="0"/>
                <wp:positionH relativeFrom="page">
                  <wp:posOffset>72189</wp:posOffset>
                </wp:positionH>
                <wp:positionV relativeFrom="page">
                  <wp:posOffset>-24063</wp:posOffset>
                </wp:positionV>
                <wp:extent cx="3340735" cy="3340735"/>
                <wp:effectExtent l="0" t="0" r="0" b="0"/>
                <wp:wrapNone/>
                <wp:docPr id="91" name="Oval 91" descr="Woman holding her daughter in her lap at an outdoor mark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40735" cy="3340735"/>
                        </a:xfrm>
                        <a:prstGeom prst="ellipse">
                          <a:avLst/>
                        </a:prstGeom>
                        <a:blipFill>
                          <a:blip r:embed="rId10"/>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B1D7A2" id="Oval 91" o:spid="_x0000_s1026" alt="Woman holding her daughter in her lap at an outdoor market" style="position:absolute;margin-left:5.7pt;margin-top:-1.9pt;width:263.05pt;height:263.0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" stroked="f" strokeweight="1pt">
                <v:fill r:id="rId12" o:title="Woman holding her daughter in her lap at an outdoor market" recolor="t" rotate="t" type="frame"/>
                <v:stroke joinstyle="miter"/>
                <o:lock v:ext="edit" aspectratio="t"/>
                <w10:wrap anchorx="page" anchory="page"/>
              </v:oval>
            </w:pict>
          </mc:Fallback>
        </mc:AlternateContent>
      </w:r>
      <w:r w:rsidRPr="00961BFC">
        <w:rPr>
          <w:rFonts w:ascii="Calibri" w:hAnsi="Calibri" w:cs="Calibri"/>
          <w:b/>
          <w:bCs/>
          <w:noProof/>
          <w:color w:val="auto"/>
          <w:sz w:val="24"/>
          <w:szCs w:val="24"/>
          <w:lang w:val="en-AU" w:eastAsia="en-AU"/>
        </w:rPr>
        <w:drawing>
          <wp:anchor distT="0" distB="0" distL="114300" distR="114300" simplePos="0" relativeHeight="251541504" behindDoc="1" locked="0" layoutInCell="1" allowOverlap="1" wp14:anchorId="7EED9F8E" wp14:editId="7D0EF535">
            <wp:simplePos x="0" y="0"/>
            <wp:positionH relativeFrom="page">
              <wp:posOffset>818147</wp:posOffset>
            </wp:positionH>
            <wp:positionV relativeFrom="page">
              <wp:posOffset>8831179</wp:posOffset>
            </wp:positionV>
            <wp:extent cx="6958965" cy="1020445"/>
            <wp:effectExtent l="0" t="0" r="0" b="825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896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731A2" w14:textId="706A8AC6" w:rsidR="00961BFC" w:rsidRPr="00961BFC" w:rsidRDefault="00961BFC" w:rsidP="00961BFC">
      <w:pPr>
        <w:rPr>
          <w:rFonts w:ascii="Calibri" w:hAnsi="Calibri" w:cs="Calibri"/>
          <w:b/>
          <w:bCs/>
          <w:color w:val="auto"/>
          <w:sz w:val="24"/>
          <w:szCs w:val="24"/>
        </w:rPr>
      </w:pPr>
    </w:p>
    <w:p w14:paraId="47621E00" w14:textId="5099452D" w:rsidR="000538E9" w:rsidRDefault="00253C76" w:rsidP="000538E9">
      <w:pPr>
        <w:rPr>
          <w:rFonts w:eastAsia="Times New Roman" w:cs="Calibri"/>
          <w:color w:val="auto"/>
          <w:lang w:val="en-AU"/>
        </w:rPr>
      </w:pPr>
      <w:r>
        <w:rPr>
          <w:rFonts w:eastAsia="Times New Roman"/>
          <w:noProof/>
          <w:lang w:val="en-AU" w:eastAsia="en-AU"/>
        </w:rPr>
        <w:drawing>
          <wp:anchor distT="0" distB="0" distL="114300" distR="114300" simplePos="0" relativeHeight="251790336" behindDoc="1" locked="0" layoutInCell="1" allowOverlap="1" wp14:anchorId="162DCA2F" wp14:editId="39F70943">
            <wp:simplePos x="0" y="0"/>
            <wp:positionH relativeFrom="column">
              <wp:posOffset>1838974</wp:posOffset>
            </wp:positionH>
            <wp:positionV relativeFrom="paragraph">
              <wp:posOffset>11873</wp:posOffset>
            </wp:positionV>
            <wp:extent cx="1711842" cy="2282285"/>
            <wp:effectExtent l="0" t="0" r="317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62C41F-E4B2-4E03-9364-900F4FDA9F7B"/>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711842" cy="228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38E9">
        <w:rPr>
          <w:rFonts w:eastAsia="Times New Roman"/>
        </w:rPr>
        <w:br/>
      </w:r>
      <w:r w:rsidR="000538E9">
        <w:rPr>
          <w:rFonts w:eastAsia="Times New Roman"/>
        </w:rPr>
        <w:br/>
      </w:r>
    </w:p>
    <w:p w14:paraId="4FF7D3EA" w14:textId="26E93460" w:rsidR="00961BFC" w:rsidRPr="00961BFC" w:rsidRDefault="00253C76" w:rsidP="00961BFC">
      <w:pPr>
        <w:tabs>
          <w:tab w:val="left" w:pos="6041"/>
        </w:tabs>
        <w:rPr>
          <w:rFonts w:ascii="Calibri" w:hAnsi="Calibri" w:cs="Calibri"/>
          <w:b/>
          <w:bCs/>
          <w:color w:val="auto"/>
          <w:sz w:val="24"/>
          <w:szCs w:val="24"/>
        </w:rPr>
      </w:pPr>
      <w:r>
        <w:rPr>
          <w:rFonts w:eastAsia="Times New Roman"/>
          <w:noProof/>
          <w:lang w:val="en-AU" w:eastAsia="en-AU"/>
        </w:rPr>
        <w:drawing>
          <wp:anchor distT="0" distB="0" distL="114300" distR="114300" simplePos="0" relativeHeight="251820032" behindDoc="1" locked="0" layoutInCell="1" allowOverlap="1" wp14:anchorId="239705CF" wp14:editId="4C1C20EF">
            <wp:simplePos x="0" y="0"/>
            <wp:positionH relativeFrom="margin">
              <wp:posOffset>5411706</wp:posOffset>
            </wp:positionH>
            <wp:positionV relativeFrom="paragraph">
              <wp:posOffset>1019</wp:posOffset>
            </wp:positionV>
            <wp:extent cx="1602612" cy="2136982"/>
            <wp:effectExtent l="0" t="0" r="0" b="0"/>
            <wp:wrapNone/>
            <wp:docPr id="13" name="Picture 13" descr="A group of people sitting at a table with object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a table with objects on it&#10;&#10;Description automatically generated with medium confidenc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602612" cy="2136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99D75" w14:textId="3BD9A058" w:rsidR="00961BFC" w:rsidRPr="00961BFC" w:rsidRDefault="00767B73" w:rsidP="00961BFC">
      <w:pPr>
        <w:rPr>
          <w:rFonts w:ascii="Calibri" w:hAnsi="Calibri" w:cs="Calibri"/>
          <w:b/>
          <w:bCs/>
          <w:color w:val="auto"/>
          <w:sz w:val="24"/>
          <w:szCs w:val="24"/>
        </w:rPr>
      </w:pPr>
      <w:r>
        <w:rPr>
          <w:rFonts w:eastAsia="Times New Roman"/>
        </w:rPr>
        <w:br/>
      </w:r>
    </w:p>
    <w:p w14:paraId="476A8F75" w14:textId="5032C340" w:rsidR="00961BFC" w:rsidRPr="00961BFC" w:rsidRDefault="00961BFC" w:rsidP="00961BFC">
      <w:pPr>
        <w:tabs>
          <w:tab w:val="left" w:pos="8640"/>
        </w:tabs>
        <w:rPr>
          <w:rFonts w:ascii="Calibri" w:hAnsi="Calibri" w:cs="Calibri"/>
          <w:b/>
          <w:bCs/>
          <w:color w:val="auto"/>
          <w:sz w:val="24"/>
          <w:szCs w:val="24"/>
        </w:rPr>
      </w:pPr>
      <w:r w:rsidRPr="00961BFC">
        <w:rPr>
          <w:rFonts w:ascii="Calibri" w:hAnsi="Calibri" w:cs="Calibri"/>
          <w:b/>
          <w:bCs/>
          <w:color w:val="auto"/>
          <w:sz w:val="24"/>
          <w:szCs w:val="24"/>
        </w:rPr>
        <w:tab/>
      </w:r>
    </w:p>
    <w:p w14:paraId="5E0E6261" w14:textId="1AADF80C" w:rsidR="00961BFC" w:rsidRDefault="00961BFC" w:rsidP="00961BFC">
      <w:pPr>
        <w:tabs>
          <w:tab w:val="left" w:pos="6973"/>
        </w:tabs>
        <w:rPr>
          <w:rFonts w:ascii="Calibri" w:hAnsi="Calibri" w:cs="Calibri"/>
          <w:b/>
          <w:bCs/>
          <w:color w:val="auto"/>
          <w:sz w:val="24"/>
          <w:szCs w:val="24"/>
        </w:rPr>
      </w:pPr>
    </w:p>
    <w:p w14:paraId="68E10C23" w14:textId="04F2EA7C" w:rsidR="00961BFC" w:rsidRDefault="00961BFC" w:rsidP="00961BFC">
      <w:pPr>
        <w:tabs>
          <w:tab w:val="left" w:pos="6973"/>
        </w:tabs>
        <w:rPr>
          <w:rFonts w:ascii="Calibri" w:hAnsi="Calibri" w:cs="Calibri"/>
          <w:b/>
          <w:bCs/>
          <w:color w:val="auto"/>
          <w:sz w:val="24"/>
          <w:szCs w:val="24"/>
        </w:rPr>
      </w:pPr>
    </w:p>
    <w:p w14:paraId="1C9B7FF2" w14:textId="44C31E86" w:rsidR="00961BFC" w:rsidRDefault="00961BFC" w:rsidP="00961BFC">
      <w:pPr>
        <w:tabs>
          <w:tab w:val="left" w:pos="6973"/>
        </w:tabs>
        <w:rPr>
          <w:rFonts w:ascii="Calibri" w:hAnsi="Calibri" w:cs="Calibri"/>
          <w:b/>
          <w:bCs/>
          <w:color w:val="auto"/>
          <w:sz w:val="24"/>
          <w:szCs w:val="24"/>
        </w:rPr>
      </w:pPr>
    </w:p>
    <w:p w14:paraId="1488299A" w14:textId="5FACB894" w:rsidR="00961BFC" w:rsidRDefault="00961BFC" w:rsidP="00961BFC">
      <w:pPr>
        <w:tabs>
          <w:tab w:val="left" w:pos="6973"/>
        </w:tabs>
        <w:rPr>
          <w:rFonts w:ascii="Calibri" w:hAnsi="Calibri" w:cs="Calibri"/>
          <w:b/>
          <w:bCs/>
          <w:color w:val="auto"/>
          <w:sz w:val="24"/>
          <w:szCs w:val="24"/>
        </w:rPr>
      </w:pPr>
    </w:p>
    <w:p w14:paraId="5E2B8C64" w14:textId="77777777" w:rsidR="00253C76" w:rsidRDefault="007B1E03" w:rsidP="008A48F2">
      <w:pPr>
        <w:tabs>
          <w:tab w:val="left" w:pos="6973"/>
        </w:tabs>
        <w:rPr>
          <w:rFonts w:cstheme="minorHAnsi"/>
          <w:b/>
          <w:bCs/>
          <w:color w:val="auto"/>
          <w:sz w:val="24"/>
          <w:szCs w:val="24"/>
        </w:rPr>
      </w:pPr>
      <w:r>
        <w:rPr>
          <w:rFonts w:eastAsia="Times New Roman"/>
        </w:rPr>
        <w:br/>
      </w:r>
    </w:p>
    <w:p w14:paraId="22021BF7" w14:textId="77777777" w:rsidR="00253C76" w:rsidRDefault="00253C76" w:rsidP="008A48F2">
      <w:pPr>
        <w:tabs>
          <w:tab w:val="left" w:pos="6973"/>
        </w:tabs>
        <w:rPr>
          <w:rFonts w:cstheme="minorHAnsi"/>
          <w:b/>
          <w:bCs/>
          <w:color w:val="auto"/>
          <w:sz w:val="24"/>
          <w:szCs w:val="24"/>
        </w:rPr>
      </w:pPr>
    </w:p>
    <w:p w14:paraId="6577A141" w14:textId="47B5BC35" w:rsidR="008A48F2" w:rsidRDefault="008A48F2" w:rsidP="008A48F2">
      <w:pPr>
        <w:tabs>
          <w:tab w:val="left" w:pos="6973"/>
        </w:tabs>
        <w:rPr>
          <w:rFonts w:cstheme="minorHAnsi"/>
          <w:b/>
          <w:bCs/>
          <w:color w:val="auto"/>
          <w:sz w:val="24"/>
          <w:szCs w:val="24"/>
        </w:rPr>
      </w:pPr>
      <w:r w:rsidRPr="00FD79BA">
        <w:rPr>
          <w:rFonts w:cstheme="minorHAnsi"/>
          <w:b/>
          <w:bCs/>
          <w:color w:val="auto"/>
          <w:sz w:val="24"/>
          <w:szCs w:val="24"/>
        </w:rPr>
        <w:t>Donna</w:t>
      </w:r>
      <w:r>
        <w:rPr>
          <w:rFonts w:cstheme="minorHAnsi"/>
          <w:b/>
          <w:bCs/>
          <w:color w:val="auto"/>
          <w:sz w:val="24"/>
          <w:szCs w:val="24"/>
        </w:rPr>
        <w:t xml:space="preserve"> Moore</w:t>
      </w:r>
    </w:p>
    <w:p w14:paraId="39721A73" w14:textId="77777777" w:rsidR="008A48F2" w:rsidRDefault="008A48F2" w:rsidP="008A48F2">
      <w:pPr>
        <w:tabs>
          <w:tab w:val="left" w:pos="6973"/>
        </w:tabs>
        <w:rPr>
          <w:rFonts w:cstheme="minorHAnsi"/>
          <w:b/>
          <w:bCs/>
          <w:color w:val="auto"/>
          <w:sz w:val="24"/>
          <w:szCs w:val="24"/>
        </w:rPr>
      </w:pPr>
      <w:r>
        <w:rPr>
          <w:rFonts w:cstheme="minorHAnsi"/>
          <w:b/>
          <w:bCs/>
          <w:color w:val="auto"/>
          <w:sz w:val="24"/>
          <w:szCs w:val="24"/>
        </w:rPr>
        <w:t>Cranbourne South PS</w:t>
      </w:r>
    </w:p>
    <w:p w14:paraId="696D6D77" w14:textId="77777777" w:rsidR="008A48F2" w:rsidRDefault="008A48F2" w:rsidP="008A48F2">
      <w:pPr>
        <w:tabs>
          <w:tab w:val="left" w:pos="6973"/>
        </w:tabs>
        <w:rPr>
          <w:rFonts w:cstheme="minorHAnsi"/>
          <w:b/>
          <w:bCs/>
          <w:color w:val="auto"/>
          <w:sz w:val="24"/>
          <w:szCs w:val="24"/>
        </w:rPr>
      </w:pPr>
      <w:r>
        <w:rPr>
          <w:rFonts w:cstheme="minorHAnsi"/>
          <w:b/>
          <w:bCs/>
          <w:color w:val="auto"/>
          <w:sz w:val="24"/>
          <w:szCs w:val="24"/>
        </w:rPr>
        <w:t xml:space="preserve">Coordinator </w:t>
      </w:r>
      <w:proofErr w:type="spellStart"/>
      <w:r>
        <w:rPr>
          <w:rFonts w:cstheme="minorHAnsi"/>
          <w:b/>
          <w:bCs/>
          <w:color w:val="auto"/>
          <w:sz w:val="24"/>
          <w:szCs w:val="24"/>
        </w:rPr>
        <w:t>TheirCare</w:t>
      </w:r>
      <w:proofErr w:type="spellEnd"/>
    </w:p>
    <w:p w14:paraId="260D5735" w14:textId="77777777" w:rsidR="008A48F2" w:rsidRDefault="008A48F2" w:rsidP="008A48F2">
      <w:pPr>
        <w:tabs>
          <w:tab w:val="left" w:pos="6973"/>
        </w:tabs>
        <w:rPr>
          <w:rFonts w:cstheme="minorHAnsi"/>
          <w:b/>
          <w:bCs/>
          <w:color w:val="auto"/>
          <w:sz w:val="24"/>
          <w:szCs w:val="24"/>
        </w:rPr>
      </w:pPr>
      <w:r>
        <w:rPr>
          <w:rFonts w:cstheme="minorHAnsi"/>
          <w:b/>
          <w:bCs/>
          <w:color w:val="auto"/>
          <w:sz w:val="24"/>
          <w:szCs w:val="24"/>
        </w:rPr>
        <w:t>0498 520 339</w:t>
      </w:r>
    </w:p>
    <w:p w14:paraId="68D75216" w14:textId="77777777" w:rsidR="008A48F2" w:rsidRPr="00FD79BA" w:rsidRDefault="008A48F2" w:rsidP="008A48F2">
      <w:pPr>
        <w:tabs>
          <w:tab w:val="left" w:pos="6973"/>
        </w:tabs>
        <w:rPr>
          <w:rFonts w:cstheme="minorHAnsi"/>
          <w:b/>
          <w:bCs/>
          <w:color w:val="auto"/>
          <w:sz w:val="24"/>
          <w:szCs w:val="24"/>
        </w:rPr>
      </w:pPr>
      <w:r w:rsidRPr="005E5B34">
        <w:rPr>
          <w:rFonts w:cstheme="minorHAnsi"/>
          <w:b/>
          <w:bCs/>
          <w:color w:val="0038A8" w:themeColor="accent4"/>
          <w:sz w:val="24"/>
          <w:szCs w:val="24"/>
        </w:rPr>
        <w:t>Cranbournesouth@theircare.com.au</w:t>
      </w:r>
    </w:p>
    <w:p w14:paraId="46B0C5BF" w14:textId="2774FAEC" w:rsidR="00961BFC" w:rsidRDefault="00FC315A" w:rsidP="00961BFC">
      <w:pPr>
        <w:tabs>
          <w:tab w:val="left" w:pos="6973"/>
        </w:tabs>
        <w:rPr>
          <w:rFonts w:ascii="Calibri" w:hAnsi="Calibri" w:cs="Calibri"/>
          <w:b/>
          <w:bCs/>
          <w:color w:val="auto"/>
          <w:sz w:val="24"/>
          <w:szCs w:val="24"/>
        </w:rPr>
      </w:pPr>
      <w:r>
        <w:rPr>
          <w:rFonts w:eastAsia="Times New Roman"/>
        </w:rPr>
        <w:br/>
      </w:r>
    </w:p>
    <w:p w14:paraId="069F1133" w14:textId="77777777" w:rsidR="00961BFC" w:rsidRDefault="00961BFC" w:rsidP="00961BFC">
      <w:pPr>
        <w:tabs>
          <w:tab w:val="left" w:pos="6973"/>
        </w:tabs>
        <w:rPr>
          <w:rFonts w:ascii="Calibri" w:hAnsi="Calibri" w:cs="Calibri"/>
          <w:b/>
          <w:bCs/>
          <w:color w:val="auto"/>
          <w:sz w:val="24"/>
          <w:szCs w:val="24"/>
        </w:rPr>
      </w:pPr>
    </w:p>
    <w:p w14:paraId="1F6378B8" w14:textId="4D6B1137" w:rsidR="00961BFC" w:rsidRDefault="00DD4395" w:rsidP="00961BFC">
      <w:pPr>
        <w:tabs>
          <w:tab w:val="left" w:pos="6973"/>
        </w:tabs>
        <w:rPr>
          <w:rFonts w:ascii="Calibri" w:hAnsi="Calibri" w:cs="Calibri"/>
          <w:b/>
          <w:bCs/>
          <w:color w:val="auto"/>
          <w:sz w:val="24"/>
          <w:szCs w:val="24"/>
        </w:rPr>
      </w:pPr>
      <w:r>
        <w:rPr>
          <w:rFonts w:eastAsia="Times New Roman"/>
        </w:rPr>
        <w:br/>
      </w:r>
    </w:p>
    <w:p w14:paraId="461ADE3F" w14:textId="77777777" w:rsidR="00961BFC" w:rsidRDefault="00961BFC" w:rsidP="00961BFC">
      <w:pPr>
        <w:tabs>
          <w:tab w:val="left" w:pos="6973"/>
        </w:tabs>
        <w:rPr>
          <w:rFonts w:ascii="Calibri" w:hAnsi="Calibri" w:cs="Calibri"/>
          <w:b/>
          <w:bCs/>
          <w:color w:val="auto"/>
          <w:sz w:val="24"/>
          <w:szCs w:val="24"/>
        </w:rPr>
      </w:pPr>
    </w:p>
    <w:p w14:paraId="0FCCE198" w14:textId="77777777" w:rsidR="00961BFC" w:rsidRDefault="00961BFC" w:rsidP="00961BFC">
      <w:pPr>
        <w:tabs>
          <w:tab w:val="left" w:pos="6973"/>
        </w:tabs>
        <w:rPr>
          <w:rFonts w:ascii="Calibri" w:hAnsi="Calibri" w:cs="Calibri"/>
          <w:b/>
          <w:bCs/>
          <w:color w:val="auto"/>
          <w:sz w:val="24"/>
          <w:szCs w:val="24"/>
        </w:rPr>
      </w:pPr>
    </w:p>
    <w:p w14:paraId="41F73B5E" w14:textId="77777777" w:rsidR="00961BFC" w:rsidRDefault="00961BFC" w:rsidP="00961BFC">
      <w:pPr>
        <w:tabs>
          <w:tab w:val="left" w:pos="6973"/>
        </w:tabs>
        <w:rPr>
          <w:rFonts w:ascii="Calibri" w:hAnsi="Calibri" w:cs="Calibri"/>
          <w:b/>
          <w:bCs/>
          <w:color w:val="auto"/>
          <w:sz w:val="24"/>
          <w:szCs w:val="24"/>
        </w:rPr>
      </w:pPr>
    </w:p>
    <w:p w14:paraId="44AD5300" w14:textId="77777777" w:rsidR="00961BFC" w:rsidRDefault="00961BFC" w:rsidP="00961BFC">
      <w:pPr>
        <w:tabs>
          <w:tab w:val="left" w:pos="6973"/>
        </w:tabs>
        <w:rPr>
          <w:rFonts w:ascii="Calibri" w:hAnsi="Calibri" w:cs="Calibri"/>
          <w:b/>
          <w:bCs/>
          <w:color w:val="auto"/>
          <w:sz w:val="24"/>
          <w:szCs w:val="24"/>
        </w:rPr>
      </w:pPr>
    </w:p>
    <w:p w14:paraId="4855F646" w14:textId="77777777" w:rsidR="00961BFC" w:rsidRDefault="00961BFC" w:rsidP="00961BFC">
      <w:pPr>
        <w:tabs>
          <w:tab w:val="left" w:pos="6973"/>
        </w:tabs>
        <w:rPr>
          <w:rFonts w:ascii="Calibri" w:hAnsi="Calibri" w:cs="Calibri"/>
          <w:b/>
          <w:bCs/>
          <w:color w:val="auto"/>
          <w:sz w:val="24"/>
          <w:szCs w:val="24"/>
        </w:rPr>
      </w:pPr>
    </w:p>
    <w:p w14:paraId="24D5BC04" w14:textId="77777777" w:rsidR="00961BFC" w:rsidRDefault="00961BFC" w:rsidP="00961BFC">
      <w:pPr>
        <w:tabs>
          <w:tab w:val="left" w:pos="6973"/>
        </w:tabs>
        <w:rPr>
          <w:rFonts w:ascii="Calibri" w:hAnsi="Calibri" w:cs="Calibri"/>
          <w:b/>
          <w:bCs/>
          <w:color w:val="auto"/>
          <w:sz w:val="24"/>
          <w:szCs w:val="24"/>
        </w:rPr>
      </w:pPr>
    </w:p>
    <w:p w14:paraId="369A9E1A" w14:textId="77777777" w:rsidR="00961BFC" w:rsidRDefault="00961BFC" w:rsidP="00961BFC">
      <w:pPr>
        <w:tabs>
          <w:tab w:val="left" w:pos="6973"/>
        </w:tabs>
        <w:rPr>
          <w:rFonts w:ascii="Calibri" w:hAnsi="Calibri" w:cs="Calibri"/>
          <w:b/>
          <w:bCs/>
          <w:color w:val="auto"/>
          <w:sz w:val="24"/>
          <w:szCs w:val="24"/>
        </w:rPr>
      </w:pPr>
    </w:p>
    <w:p w14:paraId="64B00B35" w14:textId="77777777" w:rsidR="00961BFC" w:rsidRDefault="00961BFC" w:rsidP="00961BFC">
      <w:pPr>
        <w:tabs>
          <w:tab w:val="left" w:pos="6973"/>
        </w:tabs>
        <w:rPr>
          <w:rFonts w:ascii="Calibri" w:hAnsi="Calibri" w:cs="Calibri"/>
          <w:b/>
          <w:bCs/>
          <w:color w:val="auto"/>
          <w:sz w:val="24"/>
          <w:szCs w:val="24"/>
        </w:rPr>
      </w:pPr>
    </w:p>
    <w:p w14:paraId="50AAE032" w14:textId="77777777" w:rsidR="00961BFC" w:rsidRDefault="00961BFC" w:rsidP="00961BFC">
      <w:pPr>
        <w:tabs>
          <w:tab w:val="left" w:pos="6973"/>
        </w:tabs>
        <w:rPr>
          <w:rFonts w:ascii="Calibri" w:hAnsi="Calibri" w:cs="Calibri"/>
          <w:b/>
          <w:bCs/>
          <w:color w:val="auto"/>
          <w:sz w:val="24"/>
          <w:szCs w:val="24"/>
        </w:rPr>
      </w:pPr>
    </w:p>
    <w:p w14:paraId="4667C63D" w14:textId="77777777" w:rsidR="00961BFC" w:rsidRDefault="00961BFC" w:rsidP="00961BFC">
      <w:pPr>
        <w:tabs>
          <w:tab w:val="left" w:pos="6973"/>
        </w:tabs>
        <w:rPr>
          <w:rFonts w:ascii="Calibri" w:hAnsi="Calibri" w:cs="Calibri"/>
          <w:b/>
          <w:bCs/>
          <w:color w:val="auto"/>
          <w:sz w:val="24"/>
          <w:szCs w:val="24"/>
        </w:rPr>
      </w:pPr>
    </w:p>
    <w:p w14:paraId="162CF777" w14:textId="77777777" w:rsidR="00961BFC" w:rsidRDefault="00961BFC" w:rsidP="00961BFC">
      <w:pPr>
        <w:tabs>
          <w:tab w:val="left" w:pos="6973"/>
        </w:tabs>
        <w:rPr>
          <w:rFonts w:ascii="Calibri" w:hAnsi="Calibri" w:cs="Calibri"/>
          <w:b/>
          <w:bCs/>
          <w:color w:val="auto"/>
          <w:sz w:val="24"/>
          <w:szCs w:val="24"/>
        </w:rPr>
      </w:pPr>
    </w:p>
    <w:p w14:paraId="561E59E2" w14:textId="77777777" w:rsidR="00961BFC" w:rsidRDefault="00961BFC" w:rsidP="00961BFC">
      <w:pPr>
        <w:tabs>
          <w:tab w:val="left" w:pos="6973"/>
        </w:tabs>
        <w:rPr>
          <w:rFonts w:ascii="Calibri" w:hAnsi="Calibri" w:cs="Calibri"/>
          <w:b/>
          <w:bCs/>
          <w:color w:val="auto"/>
          <w:sz w:val="24"/>
          <w:szCs w:val="24"/>
        </w:rPr>
      </w:pPr>
    </w:p>
    <w:p w14:paraId="656B2225" w14:textId="77777777" w:rsidR="00961BFC" w:rsidRDefault="00961BFC" w:rsidP="00961BFC">
      <w:pPr>
        <w:tabs>
          <w:tab w:val="left" w:pos="6973"/>
        </w:tabs>
        <w:rPr>
          <w:rFonts w:ascii="Calibri" w:hAnsi="Calibri" w:cs="Calibri"/>
          <w:b/>
          <w:bCs/>
          <w:color w:val="auto"/>
          <w:sz w:val="24"/>
          <w:szCs w:val="24"/>
        </w:rPr>
      </w:pPr>
    </w:p>
    <w:p w14:paraId="5A09C69F" w14:textId="77777777" w:rsidR="00961BFC" w:rsidRDefault="00961BFC" w:rsidP="00961BFC">
      <w:pPr>
        <w:tabs>
          <w:tab w:val="left" w:pos="6973"/>
        </w:tabs>
        <w:rPr>
          <w:rFonts w:ascii="Calibri" w:hAnsi="Calibri" w:cs="Calibri"/>
          <w:b/>
          <w:bCs/>
          <w:color w:val="auto"/>
          <w:sz w:val="24"/>
          <w:szCs w:val="24"/>
        </w:rPr>
      </w:pPr>
    </w:p>
    <w:p w14:paraId="4415B227" w14:textId="77777777" w:rsidR="00961BFC" w:rsidRDefault="00961BFC" w:rsidP="00961BFC">
      <w:pPr>
        <w:tabs>
          <w:tab w:val="left" w:pos="6973"/>
        </w:tabs>
        <w:rPr>
          <w:rFonts w:ascii="Calibri" w:hAnsi="Calibri" w:cs="Calibri"/>
          <w:b/>
          <w:bCs/>
          <w:color w:val="auto"/>
          <w:sz w:val="24"/>
          <w:szCs w:val="24"/>
        </w:rPr>
      </w:pPr>
    </w:p>
    <w:p w14:paraId="0F606DB1" w14:textId="77777777" w:rsidR="00961BFC" w:rsidRDefault="00961BFC" w:rsidP="00961BFC">
      <w:pPr>
        <w:tabs>
          <w:tab w:val="left" w:pos="6973"/>
        </w:tabs>
        <w:rPr>
          <w:rFonts w:ascii="Calibri" w:hAnsi="Calibri" w:cs="Calibri"/>
          <w:b/>
          <w:bCs/>
          <w:color w:val="auto"/>
          <w:sz w:val="24"/>
          <w:szCs w:val="24"/>
        </w:rPr>
      </w:pPr>
    </w:p>
    <w:p w14:paraId="015CEBE2" w14:textId="77777777" w:rsidR="00961BFC" w:rsidRDefault="00961BFC" w:rsidP="00961BFC">
      <w:pPr>
        <w:tabs>
          <w:tab w:val="left" w:pos="6973"/>
        </w:tabs>
        <w:rPr>
          <w:rFonts w:ascii="Calibri" w:hAnsi="Calibri" w:cs="Calibri"/>
          <w:b/>
          <w:bCs/>
          <w:color w:val="auto"/>
          <w:sz w:val="24"/>
          <w:szCs w:val="24"/>
        </w:rPr>
      </w:pPr>
    </w:p>
    <w:p w14:paraId="64D1E2A4" w14:textId="77777777" w:rsidR="00961BFC" w:rsidRDefault="00961BFC" w:rsidP="00961BFC">
      <w:pPr>
        <w:tabs>
          <w:tab w:val="left" w:pos="6973"/>
        </w:tabs>
        <w:rPr>
          <w:rFonts w:ascii="Calibri" w:hAnsi="Calibri" w:cs="Calibri"/>
          <w:b/>
          <w:bCs/>
          <w:color w:val="auto"/>
          <w:sz w:val="24"/>
          <w:szCs w:val="24"/>
        </w:rPr>
      </w:pPr>
    </w:p>
    <w:p w14:paraId="62F0877E" w14:textId="77777777" w:rsidR="00961BFC" w:rsidRDefault="00961BFC" w:rsidP="00961BFC">
      <w:pPr>
        <w:tabs>
          <w:tab w:val="left" w:pos="6973"/>
        </w:tabs>
        <w:rPr>
          <w:rFonts w:ascii="Calibri" w:hAnsi="Calibri" w:cs="Calibri"/>
          <w:b/>
          <w:bCs/>
          <w:color w:val="auto"/>
          <w:sz w:val="24"/>
          <w:szCs w:val="24"/>
        </w:rPr>
      </w:pPr>
    </w:p>
    <w:p w14:paraId="408AD0E1" w14:textId="77777777" w:rsidR="00961BFC" w:rsidRDefault="00961BFC" w:rsidP="00961BFC">
      <w:pPr>
        <w:tabs>
          <w:tab w:val="left" w:pos="6973"/>
        </w:tabs>
        <w:rPr>
          <w:rFonts w:ascii="Calibri" w:hAnsi="Calibri" w:cs="Calibri"/>
          <w:b/>
          <w:bCs/>
          <w:color w:val="auto"/>
          <w:sz w:val="24"/>
          <w:szCs w:val="24"/>
        </w:rPr>
      </w:pPr>
    </w:p>
    <w:p w14:paraId="287C14FE" w14:textId="77777777" w:rsidR="00961BFC" w:rsidRDefault="00961BFC" w:rsidP="00961BFC">
      <w:pPr>
        <w:tabs>
          <w:tab w:val="left" w:pos="6973"/>
        </w:tabs>
        <w:rPr>
          <w:rFonts w:ascii="Calibri" w:hAnsi="Calibri" w:cs="Calibri"/>
          <w:b/>
          <w:bCs/>
          <w:color w:val="auto"/>
          <w:sz w:val="24"/>
          <w:szCs w:val="24"/>
        </w:rPr>
      </w:pPr>
    </w:p>
    <w:p w14:paraId="3B3E122A" w14:textId="77777777" w:rsidR="00961BFC" w:rsidRDefault="00961BFC" w:rsidP="00961BFC">
      <w:pPr>
        <w:tabs>
          <w:tab w:val="left" w:pos="6973"/>
        </w:tabs>
        <w:rPr>
          <w:rFonts w:ascii="Calibri" w:hAnsi="Calibri" w:cs="Calibri"/>
          <w:b/>
          <w:bCs/>
          <w:color w:val="auto"/>
          <w:sz w:val="24"/>
          <w:szCs w:val="24"/>
        </w:rPr>
      </w:pPr>
    </w:p>
    <w:p w14:paraId="574BB072" w14:textId="77777777" w:rsidR="00961BFC" w:rsidRDefault="00961BFC" w:rsidP="00961BFC">
      <w:pPr>
        <w:tabs>
          <w:tab w:val="left" w:pos="6973"/>
        </w:tabs>
        <w:rPr>
          <w:rFonts w:ascii="Calibri" w:hAnsi="Calibri" w:cs="Calibri"/>
          <w:b/>
          <w:bCs/>
          <w:color w:val="auto"/>
          <w:sz w:val="24"/>
          <w:szCs w:val="24"/>
        </w:rPr>
      </w:pPr>
    </w:p>
    <w:p w14:paraId="0DBCE16E" w14:textId="77777777" w:rsidR="00961BFC" w:rsidRDefault="00961BFC" w:rsidP="00961BFC">
      <w:pPr>
        <w:tabs>
          <w:tab w:val="left" w:pos="6973"/>
        </w:tabs>
        <w:rPr>
          <w:rFonts w:ascii="Calibri" w:hAnsi="Calibri" w:cs="Calibri"/>
          <w:b/>
          <w:bCs/>
          <w:color w:val="auto"/>
          <w:sz w:val="24"/>
          <w:szCs w:val="24"/>
        </w:rPr>
      </w:pPr>
    </w:p>
    <w:p w14:paraId="2220EE89" w14:textId="77777777" w:rsidR="00961BFC" w:rsidRDefault="00961BFC" w:rsidP="00961BFC">
      <w:pPr>
        <w:tabs>
          <w:tab w:val="left" w:pos="6973"/>
        </w:tabs>
        <w:rPr>
          <w:rFonts w:ascii="Calibri" w:hAnsi="Calibri" w:cs="Calibri"/>
          <w:b/>
          <w:bCs/>
          <w:color w:val="auto"/>
          <w:sz w:val="24"/>
          <w:szCs w:val="24"/>
        </w:rPr>
      </w:pPr>
    </w:p>
    <w:p w14:paraId="646BD2BC" w14:textId="77777777" w:rsidR="00961BFC" w:rsidRDefault="00961BFC" w:rsidP="00961BFC">
      <w:pPr>
        <w:tabs>
          <w:tab w:val="left" w:pos="6973"/>
        </w:tabs>
        <w:rPr>
          <w:rFonts w:ascii="Calibri" w:hAnsi="Calibri" w:cs="Calibri"/>
          <w:b/>
          <w:bCs/>
          <w:color w:val="auto"/>
          <w:sz w:val="24"/>
          <w:szCs w:val="24"/>
        </w:rPr>
      </w:pPr>
    </w:p>
    <w:p w14:paraId="178075C1" w14:textId="77777777" w:rsidR="00961BFC" w:rsidRDefault="00961BFC" w:rsidP="00961BFC">
      <w:pPr>
        <w:tabs>
          <w:tab w:val="left" w:pos="6973"/>
        </w:tabs>
        <w:rPr>
          <w:rFonts w:ascii="Calibri" w:hAnsi="Calibri" w:cs="Calibri"/>
          <w:b/>
          <w:bCs/>
          <w:color w:val="auto"/>
          <w:sz w:val="24"/>
          <w:szCs w:val="24"/>
        </w:rPr>
      </w:pPr>
    </w:p>
    <w:p w14:paraId="36321F77" w14:textId="77777777" w:rsidR="00961BFC" w:rsidRDefault="00961BFC" w:rsidP="00961BFC">
      <w:pPr>
        <w:tabs>
          <w:tab w:val="left" w:pos="6973"/>
        </w:tabs>
        <w:rPr>
          <w:rFonts w:ascii="Calibri" w:hAnsi="Calibri" w:cs="Calibri"/>
          <w:b/>
          <w:bCs/>
          <w:color w:val="auto"/>
          <w:sz w:val="24"/>
          <w:szCs w:val="24"/>
        </w:rPr>
      </w:pPr>
    </w:p>
    <w:p w14:paraId="3BEDF478" w14:textId="77777777" w:rsidR="00961BFC" w:rsidRDefault="00961BFC" w:rsidP="00961BFC">
      <w:pPr>
        <w:tabs>
          <w:tab w:val="left" w:pos="6973"/>
        </w:tabs>
        <w:rPr>
          <w:rFonts w:ascii="Calibri" w:hAnsi="Calibri" w:cs="Calibri"/>
          <w:b/>
          <w:bCs/>
          <w:color w:val="auto"/>
          <w:sz w:val="24"/>
          <w:szCs w:val="24"/>
        </w:rPr>
      </w:pPr>
    </w:p>
    <w:p w14:paraId="32C86A13" w14:textId="77777777" w:rsidR="00961BFC" w:rsidRDefault="00961BFC" w:rsidP="00961BFC">
      <w:pPr>
        <w:tabs>
          <w:tab w:val="left" w:pos="6973"/>
        </w:tabs>
        <w:rPr>
          <w:rFonts w:ascii="Calibri" w:hAnsi="Calibri" w:cs="Calibri"/>
          <w:b/>
          <w:bCs/>
          <w:color w:val="auto"/>
          <w:sz w:val="24"/>
          <w:szCs w:val="24"/>
        </w:rPr>
      </w:pPr>
    </w:p>
    <w:p w14:paraId="4D9A2382" w14:textId="77777777" w:rsidR="00961BFC" w:rsidRDefault="00961BFC" w:rsidP="00961BFC">
      <w:pPr>
        <w:tabs>
          <w:tab w:val="left" w:pos="6973"/>
        </w:tabs>
        <w:rPr>
          <w:rFonts w:ascii="Calibri" w:hAnsi="Calibri" w:cs="Calibri"/>
          <w:b/>
          <w:bCs/>
          <w:color w:val="auto"/>
          <w:sz w:val="24"/>
          <w:szCs w:val="24"/>
        </w:rPr>
      </w:pPr>
    </w:p>
    <w:p w14:paraId="2D510C71" w14:textId="77777777" w:rsidR="00961BFC" w:rsidRDefault="00961BFC" w:rsidP="00961BFC">
      <w:pPr>
        <w:tabs>
          <w:tab w:val="left" w:pos="6973"/>
        </w:tabs>
        <w:rPr>
          <w:rFonts w:ascii="Calibri" w:hAnsi="Calibri" w:cs="Calibri"/>
          <w:b/>
          <w:bCs/>
          <w:color w:val="auto"/>
          <w:sz w:val="24"/>
          <w:szCs w:val="24"/>
        </w:rPr>
      </w:pPr>
    </w:p>
    <w:p w14:paraId="19571934" w14:textId="77777777" w:rsidR="00961BFC" w:rsidRDefault="00961BFC" w:rsidP="00961BFC">
      <w:pPr>
        <w:tabs>
          <w:tab w:val="left" w:pos="6973"/>
        </w:tabs>
        <w:rPr>
          <w:rFonts w:ascii="Calibri" w:hAnsi="Calibri" w:cs="Calibri"/>
          <w:b/>
          <w:bCs/>
          <w:color w:val="auto"/>
          <w:sz w:val="24"/>
          <w:szCs w:val="24"/>
        </w:rPr>
      </w:pPr>
    </w:p>
    <w:p w14:paraId="3D6EA4AD" w14:textId="77777777" w:rsidR="00961BFC" w:rsidRDefault="00961BFC" w:rsidP="00961BFC">
      <w:pPr>
        <w:tabs>
          <w:tab w:val="left" w:pos="6973"/>
        </w:tabs>
        <w:rPr>
          <w:rFonts w:ascii="Calibri" w:hAnsi="Calibri" w:cs="Calibri"/>
          <w:b/>
          <w:bCs/>
          <w:color w:val="auto"/>
          <w:sz w:val="24"/>
          <w:szCs w:val="24"/>
        </w:rPr>
      </w:pPr>
    </w:p>
    <w:p w14:paraId="58B050F2" w14:textId="77777777" w:rsidR="00961BFC" w:rsidRDefault="00961BFC" w:rsidP="00961BFC">
      <w:pPr>
        <w:tabs>
          <w:tab w:val="left" w:pos="6973"/>
        </w:tabs>
        <w:rPr>
          <w:rFonts w:ascii="Calibri" w:hAnsi="Calibri" w:cs="Calibri"/>
          <w:b/>
          <w:bCs/>
          <w:color w:val="auto"/>
          <w:sz w:val="24"/>
          <w:szCs w:val="24"/>
        </w:rPr>
      </w:pPr>
    </w:p>
    <w:p w14:paraId="7F1E346B" w14:textId="77777777" w:rsidR="00961BFC" w:rsidRPr="00961BFC" w:rsidRDefault="00961BFC" w:rsidP="00961BFC">
      <w:pPr>
        <w:tabs>
          <w:tab w:val="left" w:pos="6973"/>
        </w:tabs>
        <w:rPr>
          <w:rFonts w:ascii="Calibri" w:hAnsi="Calibri" w:cs="Calibri"/>
          <w:b/>
          <w:bCs/>
          <w:color w:val="auto"/>
          <w:sz w:val="24"/>
          <w:szCs w:val="24"/>
        </w:rPr>
      </w:pPr>
      <w:r w:rsidRPr="00961BFC">
        <w:rPr>
          <w:rFonts w:ascii="Calibri" w:hAnsi="Calibri" w:cs="Calibri"/>
          <w:b/>
          <w:bCs/>
          <w:color w:val="auto"/>
          <w:sz w:val="24"/>
          <w:szCs w:val="24"/>
        </w:rPr>
        <w:tab/>
      </w:r>
    </w:p>
    <w:p w14:paraId="0BEF68CB" w14:textId="77777777" w:rsidR="00961BFC" w:rsidRPr="00961BFC" w:rsidRDefault="00961BFC" w:rsidP="00961BFC">
      <w:pPr>
        <w:tabs>
          <w:tab w:val="left" w:pos="6973"/>
        </w:tabs>
        <w:rPr>
          <w:rFonts w:ascii="Calibri" w:hAnsi="Calibri" w:cs="Calibri"/>
          <w:b/>
          <w:bCs/>
          <w:color w:val="auto"/>
          <w:sz w:val="24"/>
          <w:szCs w:val="24"/>
        </w:rPr>
      </w:pPr>
    </w:p>
    <w:sectPr w:rsidR="00961BFC" w:rsidRPr="00961BFC" w:rsidSect="001F7105">
      <w:headerReference w:type="first" r:id="rId39"/>
      <w:pgSz w:w="12240" w:h="15840"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CF9BF" w14:textId="77777777" w:rsidR="008536A1" w:rsidRDefault="008536A1" w:rsidP="00D261BA">
      <w:r>
        <w:separator/>
      </w:r>
    </w:p>
  </w:endnote>
  <w:endnote w:type="continuationSeparator" w:id="0">
    <w:p w14:paraId="56BC2B9B" w14:textId="77777777" w:rsidR="008536A1" w:rsidRDefault="008536A1" w:rsidP="00D261BA">
      <w:r>
        <w:continuationSeparator/>
      </w:r>
    </w:p>
  </w:endnote>
  <w:endnote w:type="continuationNotice" w:id="1">
    <w:p w14:paraId="6F7F897F" w14:textId="77777777" w:rsidR="008536A1" w:rsidRDefault="008536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0378A" w14:textId="77777777" w:rsidR="008536A1" w:rsidRDefault="008536A1" w:rsidP="00D261BA">
      <w:r>
        <w:separator/>
      </w:r>
    </w:p>
  </w:footnote>
  <w:footnote w:type="continuationSeparator" w:id="0">
    <w:p w14:paraId="29D9FEFA" w14:textId="77777777" w:rsidR="008536A1" w:rsidRDefault="008536A1" w:rsidP="00D261BA">
      <w:r>
        <w:continuationSeparator/>
      </w:r>
    </w:p>
  </w:footnote>
  <w:footnote w:type="continuationNotice" w:id="1">
    <w:p w14:paraId="425D8A2E" w14:textId="77777777" w:rsidR="008536A1" w:rsidRDefault="008536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F7476" w14:textId="54A0C295" w:rsidR="001563BE" w:rsidRDefault="001563BE" w:rsidP="00D261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E5E"/>
    <w:rsid w:val="00004C1F"/>
    <w:rsid w:val="000118EA"/>
    <w:rsid w:val="000130B5"/>
    <w:rsid w:val="00015568"/>
    <w:rsid w:val="0003207B"/>
    <w:rsid w:val="00034F0D"/>
    <w:rsid w:val="000538E9"/>
    <w:rsid w:val="00054807"/>
    <w:rsid w:val="00062A4C"/>
    <w:rsid w:val="000674FE"/>
    <w:rsid w:val="00067811"/>
    <w:rsid w:val="00072B5C"/>
    <w:rsid w:val="00075794"/>
    <w:rsid w:val="000A01E2"/>
    <w:rsid w:val="000A5040"/>
    <w:rsid w:val="000B4528"/>
    <w:rsid w:val="000E134F"/>
    <w:rsid w:val="000E294D"/>
    <w:rsid w:val="000E7DE7"/>
    <w:rsid w:val="00105BA7"/>
    <w:rsid w:val="00116290"/>
    <w:rsid w:val="00117037"/>
    <w:rsid w:val="00127035"/>
    <w:rsid w:val="00134EE3"/>
    <w:rsid w:val="00142958"/>
    <w:rsid w:val="0014407B"/>
    <w:rsid w:val="001563BE"/>
    <w:rsid w:val="00167DAD"/>
    <w:rsid w:val="00173D9F"/>
    <w:rsid w:val="00176A7C"/>
    <w:rsid w:val="00184A14"/>
    <w:rsid w:val="00195BA6"/>
    <w:rsid w:val="001B2370"/>
    <w:rsid w:val="001B3079"/>
    <w:rsid w:val="001B336F"/>
    <w:rsid w:val="001B7FAD"/>
    <w:rsid w:val="001C1B81"/>
    <w:rsid w:val="001C1C0D"/>
    <w:rsid w:val="001C313B"/>
    <w:rsid w:val="001D469A"/>
    <w:rsid w:val="001D66B5"/>
    <w:rsid w:val="001F3961"/>
    <w:rsid w:val="001F6FC2"/>
    <w:rsid w:val="001F7105"/>
    <w:rsid w:val="00205B1C"/>
    <w:rsid w:val="00210C19"/>
    <w:rsid w:val="00212C8B"/>
    <w:rsid w:val="002143A4"/>
    <w:rsid w:val="00214CCC"/>
    <w:rsid w:val="00220DE5"/>
    <w:rsid w:val="002248ED"/>
    <w:rsid w:val="00225233"/>
    <w:rsid w:val="00226256"/>
    <w:rsid w:val="00226D1D"/>
    <w:rsid w:val="0023180F"/>
    <w:rsid w:val="002378AC"/>
    <w:rsid w:val="002459B8"/>
    <w:rsid w:val="00250F47"/>
    <w:rsid w:val="00253C76"/>
    <w:rsid w:val="0026531C"/>
    <w:rsid w:val="00266A96"/>
    <w:rsid w:val="002910FF"/>
    <w:rsid w:val="002921E7"/>
    <w:rsid w:val="00296E5E"/>
    <w:rsid w:val="002B13AA"/>
    <w:rsid w:val="002C7999"/>
    <w:rsid w:val="002E54BC"/>
    <w:rsid w:val="002F01C7"/>
    <w:rsid w:val="002F5635"/>
    <w:rsid w:val="002F7A4B"/>
    <w:rsid w:val="00300922"/>
    <w:rsid w:val="00305945"/>
    <w:rsid w:val="00306AF0"/>
    <w:rsid w:val="00330497"/>
    <w:rsid w:val="00333D25"/>
    <w:rsid w:val="00342ECC"/>
    <w:rsid w:val="0036217C"/>
    <w:rsid w:val="00362C4D"/>
    <w:rsid w:val="00375CD8"/>
    <w:rsid w:val="00380669"/>
    <w:rsid w:val="0038505F"/>
    <w:rsid w:val="00387771"/>
    <w:rsid w:val="003C28EA"/>
    <w:rsid w:val="003C6971"/>
    <w:rsid w:val="003C6CAB"/>
    <w:rsid w:val="003E0A03"/>
    <w:rsid w:val="003F127E"/>
    <w:rsid w:val="00401ACF"/>
    <w:rsid w:val="004152CA"/>
    <w:rsid w:val="004156A0"/>
    <w:rsid w:val="0042357D"/>
    <w:rsid w:val="00430731"/>
    <w:rsid w:val="004473C7"/>
    <w:rsid w:val="00450CF5"/>
    <w:rsid w:val="004549A1"/>
    <w:rsid w:val="00457D53"/>
    <w:rsid w:val="00472FAE"/>
    <w:rsid w:val="00473F1F"/>
    <w:rsid w:val="00482BCE"/>
    <w:rsid w:val="00493733"/>
    <w:rsid w:val="004D6CE2"/>
    <w:rsid w:val="004F0A18"/>
    <w:rsid w:val="004F4E7F"/>
    <w:rsid w:val="004F5B79"/>
    <w:rsid w:val="004F6D91"/>
    <w:rsid w:val="00506F2F"/>
    <w:rsid w:val="005117AD"/>
    <w:rsid w:val="00513558"/>
    <w:rsid w:val="0052314C"/>
    <w:rsid w:val="005258A4"/>
    <w:rsid w:val="0053344F"/>
    <w:rsid w:val="005343BD"/>
    <w:rsid w:val="00540DCE"/>
    <w:rsid w:val="0054141D"/>
    <w:rsid w:val="00546539"/>
    <w:rsid w:val="00550F28"/>
    <w:rsid w:val="00565B1B"/>
    <w:rsid w:val="00566369"/>
    <w:rsid w:val="005A081D"/>
    <w:rsid w:val="005C7881"/>
    <w:rsid w:val="005D2764"/>
    <w:rsid w:val="005D5DFC"/>
    <w:rsid w:val="005D6CD3"/>
    <w:rsid w:val="005E5B2A"/>
    <w:rsid w:val="005E5CD8"/>
    <w:rsid w:val="005E71BA"/>
    <w:rsid w:val="005F2789"/>
    <w:rsid w:val="005F617B"/>
    <w:rsid w:val="006005A1"/>
    <w:rsid w:val="006049F7"/>
    <w:rsid w:val="00616E9E"/>
    <w:rsid w:val="0062035D"/>
    <w:rsid w:val="00620C13"/>
    <w:rsid w:val="00621E6A"/>
    <w:rsid w:val="0062648B"/>
    <w:rsid w:val="00627C71"/>
    <w:rsid w:val="00635DFE"/>
    <w:rsid w:val="00650F5A"/>
    <w:rsid w:val="00656A96"/>
    <w:rsid w:val="006577F4"/>
    <w:rsid w:val="00660A09"/>
    <w:rsid w:val="00664066"/>
    <w:rsid w:val="00670882"/>
    <w:rsid w:val="006747F9"/>
    <w:rsid w:val="006871C6"/>
    <w:rsid w:val="00694C01"/>
    <w:rsid w:val="00694C3E"/>
    <w:rsid w:val="006B01E5"/>
    <w:rsid w:val="006B31E5"/>
    <w:rsid w:val="006B4B5B"/>
    <w:rsid w:val="006D1A1E"/>
    <w:rsid w:val="006D1BC6"/>
    <w:rsid w:val="006E2716"/>
    <w:rsid w:val="006E6BE2"/>
    <w:rsid w:val="006F1010"/>
    <w:rsid w:val="006F3148"/>
    <w:rsid w:val="00707B4B"/>
    <w:rsid w:val="00723660"/>
    <w:rsid w:val="00742E50"/>
    <w:rsid w:val="00744361"/>
    <w:rsid w:val="00744865"/>
    <w:rsid w:val="00744BAC"/>
    <w:rsid w:val="00754003"/>
    <w:rsid w:val="00767B73"/>
    <w:rsid w:val="00770C9D"/>
    <w:rsid w:val="00777163"/>
    <w:rsid w:val="00781EF4"/>
    <w:rsid w:val="00783BF9"/>
    <w:rsid w:val="007A1D72"/>
    <w:rsid w:val="007A3F09"/>
    <w:rsid w:val="007B1E03"/>
    <w:rsid w:val="007C1099"/>
    <w:rsid w:val="007C2DD4"/>
    <w:rsid w:val="007D6F2E"/>
    <w:rsid w:val="007F2D9D"/>
    <w:rsid w:val="00803741"/>
    <w:rsid w:val="00810890"/>
    <w:rsid w:val="00810F9D"/>
    <w:rsid w:val="008153EA"/>
    <w:rsid w:val="008164F8"/>
    <w:rsid w:val="00822A62"/>
    <w:rsid w:val="00827028"/>
    <w:rsid w:val="00837C64"/>
    <w:rsid w:val="00842A98"/>
    <w:rsid w:val="008536A1"/>
    <w:rsid w:val="008570BF"/>
    <w:rsid w:val="00860584"/>
    <w:rsid w:val="00875250"/>
    <w:rsid w:val="00893234"/>
    <w:rsid w:val="00893B98"/>
    <w:rsid w:val="008A48F2"/>
    <w:rsid w:val="00903D9E"/>
    <w:rsid w:val="009060A1"/>
    <w:rsid w:val="00910256"/>
    <w:rsid w:val="0091129A"/>
    <w:rsid w:val="00920519"/>
    <w:rsid w:val="00921F28"/>
    <w:rsid w:val="0092331E"/>
    <w:rsid w:val="0092686E"/>
    <w:rsid w:val="0094079F"/>
    <w:rsid w:val="009515B2"/>
    <w:rsid w:val="009524E3"/>
    <w:rsid w:val="009603C2"/>
    <w:rsid w:val="00961140"/>
    <w:rsid w:val="00961BFC"/>
    <w:rsid w:val="009702A5"/>
    <w:rsid w:val="009A1FAD"/>
    <w:rsid w:val="009C3FB3"/>
    <w:rsid w:val="009D0E16"/>
    <w:rsid w:val="009D39C7"/>
    <w:rsid w:val="009F5A9D"/>
    <w:rsid w:val="00A04D6F"/>
    <w:rsid w:val="00A07832"/>
    <w:rsid w:val="00A164D0"/>
    <w:rsid w:val="00A16A4A"/>
    <w:rsid w:val="00A27B3A"/>
    <w:rsid w:val="00A346D6"/>
    <w:rsid w:val="00A357BB"/>
    <w:rsid w:val="00A417E4"/>
    <w:rsid w:val="00A43222"/>
    <w:rsid w:val="00A5113F"/>
    <w:rsid w:val="00A55DA5"/>
    <w:rsid w:val="00A5677B"/>
    <w:rsid w:val="00A62C90"/>
    <w:rsid w:val="00A63C47"/>
    <w:rsid w:val="00A81943"/>
    <w:rsid w:val="00A82179"/>
    <w:rsid w:val="00AB256F"/>
    <w:rsid w:val="00AB4191"/>
    <w:rsid w:val="00AC75F2"/>
    <w:rsid w:val="00AE466B"/>
    <w:rsid w:val="00AE69B6"/>
    <w:rsid w:val="00B01265"/>
    <w:rsid w:val="00B012E6"/>
    <w:rsid w:val="00B0190F"/>
    <w:rsid w:val="00B02AFD"/>
    <w:rsid w:val="00B073A0"/>
    <w:rsid w:val="00B241D1"/>
    <w:rsid w:val="00B33058"/>
    <w:rsid w:val="00B455F3"/>
    <w:rsid w:val="00B4723B"/>
    <w:rsid w:val="00B51FE1"/>
    <w:rsid w:val="00B52979"/>
    <w:rsid w:val="00B61EC6"/>
    <w:rsid w:val="00B61EEF"/>
    <w:rsid w:val="00B648CB"/>
    <w:rsid w:val="00B82BDA"/>
    <w:rsid w:val="00B843E9"/>
    <w:rsid w:val="00BA2120"/>
    <w:rsid w:val="00BA2357"/>
    <w:rsid w:val="00BA42AF"/>
    <w:rsid w:val="00BA4966"/>
    <w:rsid w:val="00BB6584"/>
    <w:rsid w:val="00BC3BB5"/>
    <w:rsid w:val="00BD4736"/>
    <w:rsid w:val="00BE27CD"/>
    <w:rsid w:val="00BE4419"/>
    <w:rsid w:val="00BE5714"/>
    <w:rsid w:val="00BF01DF"/>
    <w:rsid w:val="00BF0A38"/>
    <w:rsid w:val="00BF2411"/>
    <w:rsid w:val="00BF2CF5"/>
    <w:rsid w:val="00C10871"/>
    <w:rsid w:val="00C1113A"/>
    <w:rsid w:val="00C26525"/>
    <w:rsid w:val="00C27096"/>
    <w:rsid w:val="00C3095A"/>
    <w:rsid w:val="00C31070"/>
    <w:rsid w:val="00C31CBB"/>
    <w:rsid w:val="00C322F6"/>
    <w:rsid w:val="00C36F94"/>
    <w:rsid w:val="00C523F6"/>
    <w:rsid w:val="00C77DE3"/>
    <w:rsid w:val="00C8533B"/>
    <w:rsid w:val="00CA61A0"/>
    <w:rsid w:val="00CB3EE9"/>
    <w:rsid w:val="00CB6BC5"/>
    <w:rsid w:val="00CB6EE7"/>
    <w:rsid w:val="00CE30BC"/>
    <w:rsid w:val="00CE7BBE"/>
    <w:rsid w:val="00CF05DC"/>
    <w:rsid w:val="00CF5A95"/>
    <w:rsid w:val="00D261BA"/>
    <w:rsid w:val="00D309C3"/>
    <w:rsid w:val="00D30F4B"/>
    <w:rsid w:val="00D32B68"/>
    <w:rsid w:val="00D4045C"/>
    <w:rsid w:val="00D43CF2"/>
    <w:rsid w:val="00D63879"/>
    <w:rsid w:val="00D650B5"/>
    <w:rsid w:val="00D70476"/>
    <w:rsid w:val="00D74CE8"/>
    <w:rsid w:val="00D763BE"/>
    <w:rsid w:val="00D84817"/>
    <w:rsid w:val="00DA1286"/>
    <w:rsid w:val="00DB4DEF"/>
    <w:rsid w:val="00DC1A64"/>
    <w:rsid w:val="00DC6299"/>
    <w:rsid w:val="00DD4395"/>
    <w:rsid w:val="00DE2A39"/>
    <w:rsid w:val="00DE7745"/>
    <w:rsid w:val="00E13FC7"/>
    <w:rsid w:val="00E64F63"/>
    <w:rsid w:val="00E75A04"/>
    <w:rsid w:val="00E85D8C"/>
    <w:rsid w:val="00E905B8"/>
    <w:rsid w:val="00EA6E97"/>
    <w:rsid w:val="00EB1E07"/>
    <w:rsid w:val="00EC0CB3"/>
    <w:rsid w:val="00ED45A1"/>
    <w:rsid w:val="00EE07B0"/>
    <w:rsid w:val="00EE585A"/>
    <w:rsid w:val="00F14787"/>
    <w:rsid w:val="00F16201"/>
    <w:rsid w:val="00F163B4"/>
    <w:rsid w:val="00F16684"/>
    <w:rsid w:val="00F301D3"/>
    <w:rsid w:val="00F35655"/>
    <w:rsid w:val="00F4268E"/>
    <w:rsid w:val="00F43313"/>
    <w:rsid w:val="00F60AEF"/>
    <w:rsid w:val="00F667C5"/>
    <w:rsid w:val="00F726F3"/>
    <w:rsid w:val="00F760A6"/>
    <w:rsid w:val="00F768B5"/>
    <w:rsid w:val="00F9108C"/>
    <w:rsid w:val="00FA7564"/>
    <w:rsid w:val="00FC315A"/>
    <w:rsid w:val="00FC78B7"/>
    <w:rsid w:val="00FD0271"/>
    <w:rsid w:val="00FF2C91"/>
    <w:rsid w:val="00FF5415"/>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BFA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65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cid:AB4814A0-1DF9-4F83-801F-6521A458D0BE" TargetMode="External"/><Relationship Id="rId26" Type="http://schemas.openxmlformats.org/officeDocument/2006/relationships/image" Target="cid:D69ADD75-D6D7-4363-9960-C5B3F0F6276A-L0-001"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cid:01C9ACC1-59BF-47B4-96A5-DDAD38B09486"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cid:919D52DD-3912-4406-972E-B3F8EB01D34D" TargetMode="External"/><Relationship Id="rId2" Type="http://schemas.openxmlformats.org/officeDocument/2006/relationships/customXml" Target="../customXml/item2.xml"/><Relationship Id="rId16" Type="http://schemas.openxmlformats.org/officeDocument/2006/relationships/image" Target="cid:76AA7617-0A15-404C-9557-45FACE2F4084" TargetMode="External"/><Relationship Id="rId20" Type="http://schemas.openxmlformats.org/officeDocument/2006/relationships/image" Target="cid:BCC94575-D968-4037-A405-CEE0C6BE5BA0"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cid:32E41D80-6325-432F-BD63-8628053E15B1-L0-001" TargetMode="External"/><Relationship Id="rId32" Type="http://schemas.openxmlformats.org/officeDocument/2006/relationships/image" Target="cid:22630F16-AAAD-4D64-B4E0-6592F41F85E2" TargetMode="External"/><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9D26C329-A44D-4E6C-ADF2-F3940F90F36B-L0-001" TargetMode="External"/><Relationship Id="rId36" Type="http://schemas.openxmlformats.org/officeDocument/2006/relationships/image" Target="cid:6562C41F-E4B2-4E03-9364-900F4FDA9F7B"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cid:78EF68E7-B8C3-467E-A71E-D43EF46EF85F-L0-001" TargetMode="External"/><Relationship Id="rId27" Type="http://schemas.openxmlformats.org/officeDocument/2006/relationships/image" Target="media/image11.jpeg"/><Relationship Id="rId30" Type="http://schemas.openxmlformats.org/officeDocument/2006/relationships/image" Target="cid:648D0F20-0346-4F21-AA17-7696C800B958-L0-001" TargetMode="External"/><Relationship Id="rId35"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Fabris\AppData\Roaming\Microsoft\Templates\PTA%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a:blip xmlns:r="http://schemas.openxmlformats.org/officeDocument/2006/relationships" r:embed="rId1"/>
          <a:srcRect/>
          <a:stretch>
            <a:fillRect t="4313"/>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f5951a6-24b4-460b-8eb3-d5ea7793d11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B0DA63FC0A394E9B9F6167F7EEACC8" ma:contentTypeVersion="10" ma:contentTypeDescription="Create a new document." ma:contentTypeScope="" ma:versionID="f3c838c320faa564f23c158ce24eeb39">
  <xsd:schema xmlns:xsd="http://www.w3.org/2001/XMLSchema" xmlns:xs="http://www.w3.org/2001/XMLSchema" xmlns:p="http://schemas.microsoft.com/office/2006/metadata/properties" xmlns:ns2="7f5951a6-24b4-460b-8eb3-d5ea7793d11a" xmlns:ns3="ff927508-246e-4d6c-a8e3-3875c7e39b79" targetNamespace="http://schemas.microsoft.com/office/2006/metadata/properties" ma:root="true" ma:fieldsID="b879d453a6c5679b92313a0b067782ae" ns2:_="" ns3:_="">
    <xsd:import namespace="7f5951a6-24b4-460b-8eb3-d5ea7793d11a"/>
    <xsd:import namespace="ff927508-246e-4d6c-a8e3-3875c7e39b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5951a6-24b4-460b-8eb3-d5ea7793d1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27508-246e-4d6c-a8e3-3875c7e39b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f5951a6-24b4-460b-8eb3-d5ea7793d11a"/>
  </ds:schemaRefs>
</ds:datastoreItem>
</file>

<file path=customXml/itemProps2.xml><?xml version="1.0" encoding="utf-8"?>
<ds:datastoreItem xmlns:ds="http://schemas.openxmlformats.org/officeDocument/2006/customXml" ds:itemID="{9244B7F0-EC35-4F95-AFD9-0F750E6D6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5951a6-24b4-460b-8eb3-d5ea7793d11a"/>
    <ds:schemaRef ds:uri="ff927508-246e-4d6c-a8e3-3875c7e39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4.xml><?xml version="1.0" encoding="utf-8"?>
<ds:datastoreItem xmlns:ds="http://schemas.openxmlformats.org/officeDocument/2006/customXml" ds:itemID="{E1637339-3024-4EF9-86C5-49828DDAA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Template>
  <TotalTime>0</TotalTime>
  <Pages>3</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2022-10-18T03:55:00Z</dcterms:created>
  <dcterms:modified xsi:type="dcterms:W3CDTF">2022-10-18T03:55:00Z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0x01010039B0DA63FC0A394E9B9F6167F7EEACC8</vt:lpwstr>
  </property>
</Properties>
</file>