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4E80E" w14:textId="5B003D11" w:rsidR="005A7FD3" w:rsidRPr="00771D61" w:rsidRDefault="00E470D8">
      <w:pPr>
        <w:rPr>
          <w:rFonts w:asciiTheme="minorHAnsi" w:hAnsiTheme="minorHAnsi" w:cstheme="minorHAnsi"/>
          <w:sz w:val="18"/>
          <w:szCs w:val="18"/>
        </w:rPr>
      </w:pPr>
      <w:r w:rsidRPr="00771D61">
        <w:rPr>
          <w:rFonts w:asciiTheme="minorHAnsi" w:hAnsiTheme="minorHAnsi" w:cstheme="minorHAnsi"/>
          <w:b/>
          <w:noProof/>
          <w:sz w:val="18"/>
          <w:szCs w:val="18"/>
          <w:lang w:val="en-AU" w:eastAsia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E04111" wp14:editId="282CE74B">
                <wp:simplePos x="0" y="0"/>
                <wp:positionH relativeFrom="margin">
                  <wp:align>center</wp:align>
                </wp:positionH>
                <wp:positionV relativeFrom="paragraph">
                  <wp:posOffset>-131002</wp:posOffset>
                </wp:positionV>
                <wp:extent cx="1115976" cy="871663"/>
                <wp:effectExtent l="0" t="0" r="8255" b="508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5976" cy="871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9CD379" w14:textId="77777777" w:rsidR="00027064" w:rsidRDefault="00027064">
                            <w:r>
                              <w:rPr>
                                <w:noProof/>
                                <w:lang w:val="en-AU" w:eastAsia="en-AU"/>
                              </w:rPr>
                              <w:drawing>
                                <wp:inline distT="0" distB="0" distL="0" distR="0" wp14:anchorId="0A29FC54" wp14:editId="07C1DA7E">
                                  <wp:extent cx="931018" cy="87187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lack &amp; White Calibri.png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888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5820" cy="8763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E0411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10.3pt;width:87.85pt;height:68.6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" fillcolor="white [3201]" stroked="f" strokeweight=".5pt">
                <v:textbox>
                  <w:txbxContent>
                    <w:p w14:paraId="0E9CD379" w14:textId="77777777" w:rsidR="00027064" w:rsidRDefault="00027064">
                      <w:r>
                        <w:rPr>
                          <w:noProof/>
                          <w:lang w:val="en-AU" w:eastAsia="en-AU"/>
                        </w:rPr>
                        <w:drawing>
                          <wp:inline distT="0" distB="0" distL="0" distR="0" wp14:anchorId="0A29FC54" wp14:editId="07C1DA7E">
                            <wp:extent cx="931018" cy="87187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lack &amp; White Calibri.png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888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35820" cy="87636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7FD3" w:rsidRPr="00771D61">
        <w:rPr>
          <w:rFonts w:asciiTheme="minorHAnsi" w:hAnsiTheme="minorHAnsi" w:cstheme="minorHAnsi"/>
          <w:b/>
          <w:sz w:val="18"/>
          <w:szCs w:val="18"/>
        </w:rPr>
        <w:t>Uralla Central</w:t>
      </w:r>
      <w:r w:rsidR="00F347A5" w:rsidRPr="00771D61">
        <w:rPr>
          <w:rFonts w:asciiTheme="minorHAnsi" w:hAnsiTheme="minorHAnsi" w:cstheme="minorHAnsi"/>
          <w:b/>
          <w:sz w:val="18"/>
          <w:szCs w:val="18"/>
        </w:rPr>
        <w:t xml:space="preserve"> School</w:t>
      </w:r>
      <w:r w:rsidR="00F347A5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F347A5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F347A5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F347A5" w:rsidRPr="00771D61">
        <w:rPr>
          <w:rFonts w:asciiTheme="minorHAnsi" w:hAnsiTheme="minorHAnsi" w:cstheme="minorHAnsi"/>
          <w:b/>
          <w:sz w:val="18"/>
          <w:szCs w:val="18"/>
        </w:rPr>
        <w:tab/>
        <w:t xml:space="preserve">         </w:t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F347A5"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6A7F53" w:rsidRPr="00771D61">
        <w:rPr>
          <w:rFonts w:asciiTheme="minorHAnsi" w:hAnsiTheme="minorHAnsi" w:cstheme="minorHAnsi"/>
          <w:b/>
          <w:sz w:val="18"/>
          <w:szCs w:val="18"/>
        </w:rPr>
        <w:tab/>
        <w:t xml:space="preserve"> </w:t>
      </w:r>
      <w:r w:rsidR="00290528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F347A5" w:rsidRPr="00771D61">
        <w:rPr>
          <w:rFonts w:asciiTheme="minorHAnsi" w:hAnsiTheme="minorHAnsi" w:cstheme="minorHAnsi"/>
          <w:b/>
          <w:sz w:val="18"/>
          <w:szCs w:val="18"/>
        </w:rPr>
        <w:t>P</w:t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>r</w:t>
      </w:r>
      <w:r w:rsidR="00F347A5" w:rsidRPr="00771D61">
        <w:rPr>
          <w:rFonts w:asciiTheme="minorHAnsi" w:hAnsiTheme="minorHAnsi" w:cstheme="minorHAnsi"/>
          <w:b/>
          <w:sz w:val="18"/>
          <w:szCs w:val="18"/>
        </w:rPr>
        <w:t xml:space="preserve">incipal:      </w:t>
      </w:r>
      <w:r w:rsidR="00290528"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771D61"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0C58CD">
        <w:rPr>
          <w:rFonts w:asciiTheme="minorHAnsi" w:hAnsiTheme="minorHAnsi" w:cstheme="minorHAnsi"/>
          <w:b/>
          <w:sz w:val="18"/>
          <w:szCs w:val="18"/>
        </w:rPr>
        <w:t xml:space="preserve"> Brad Hunt</w:t>
      </w:r>
      <w:r w:rsidR="005A7FD3"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</w:p>
    <w:p w14:paraId="29273F1F" w14:textId="77777777" w:rsidR="005A7FD3" w:rsidRPr="00771D61" w:rsidRDefault="005A7FD3">
      <w:pPr>
        <w:rPr>
          <w:rFonts w:asciiTheme="minorHAnsi" w:hAnsiTheme="minorHAnsi" w:cstheme="minorHAnsi"/>
          <w:sz w:val="18"/>
          <w:szCs w:val="18"/>
        </w:rPr>
      </w:pP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  <w:t xml:space="preserve">       </w:t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290528"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 xml:space="preserve">Telephone:  </w:t>
      </w:r>
      <w:proofErr w:type="gramStart"/>
      <w:r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771D61"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Pr="00771D61">
        <w:rPr>
          <w:rFonts w:asciiTheme="minorHAnsi" w:hAnsiTheme="minorHAnsi" w:cstheme="minorHAnsi"/>
          <w:sz w:val="18"/>
          <w:szCs w:val="18"/>
        </w:rPr>
        <w:t>(</w:t>
      </w:r>
      <w:proofErr w:type="gramEnd"/>
      <w:r w:rsidRPr="00771D61">
        <w:rPr>
          <w:rFonts w:asciiTheme="minorHAnsi" w:hAnsiTheme="minorHAnsi" w:cstheme="minorHAnsi"/>
          <w:sz w:val="18"/>
          <w:szCs w:val="18"/>
        </w:rPr>
        <w:t>02</w:t>
      </w:r>
      <w:proofErr w:type="gramStart"/>
      <w:r w:rsidRPr="00771D61">
        <w:rPr>
          <w:rFonts w:asciiTheme="minorHAnsi" w:hAnsiTheme="minorHAnsi" w:cstheme="minorHAnsi"/>
          <w:sz w:val="18"/>
          <w:szCs w:val="18"/>
        </w:rPr>
        <w:t xml:space="preserve">) </w:t>
      </w:r>
      <w:r w:rsidR="005E4B3E">
        <w:rPr>
          <w:rFonts w:asciiTheme="minorHAnsi" w:hAnsiTheme="minorHAnsi" w:cstheme="minorHAnsi"/>
          <w:sz w:val="18"/>
          <w:szCs w:val="18"/>
        </w:rPr>
        <w:t xml:space="preserve"> </w:t>
      </w:r>
      <w:r w:rsidRPr="00771D61">
        <w:rPr>
          <w:rFonts w:asciiTheme="minorHAnsi" w:hAnsiTheme="minorHAnsi" w:cstheme="minorHAnsi"/>
          <w:sz w:val="18"/>
          <w:szCs w:val="18"/>
        </w:rPr>
        <w:t>6778</w:t>
      </w:r>
      <w:proofErr w:type="gramEnd"/>
      <w:r w:rsidRPr="00771D61">
        <w:rPr>
          <w:rFonts w:asciiTheme="minorHAnsi" w:hAnsiTheme="minorHAnsi" w:cstheme="minorHAnsi"/>
          <w:sz w:val="18"/>
          <w:szCs w:val="18"/>
        </w:rPr>
        <w:t xml:space="preserve"> 4204</w:t>
      </w:r>
    </w:p>
    <w:p w14:paraId="61AD6087" w14:textId="77777777" w:rsidR="005A7FD3" w:rsidRPr="00771D61" w:rsidRDefault="005A7FD3">
      <w:pPr>
        <w:rPr>
          <w:rFonts w:asciiTheme="minorHAnsi" w:hAnsiTheme="minorHAnsi" w:cstheme="minorHAnsi"/>
          <w:sz w:val="18"/>
          <w:szCs w:val="18"/>
        </w:rPr>
      </w:pPr>
      <w:r w:rsidRPr="00771D61">
        <w:rPr>
          <w:rFonts w:asciiTheme="minorHAnsi" w:hAnsiTheme="minorHAnsi" w:cstheme="minorHAnsi"/>
          <w:b/>
          <w:sz w:val="18"/>
          <w:szCs w:val="18"/>
        </w:rPr>
        <w:t>P.O. Box 45</w:t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  <w:t xml:space="preserve">           </w:t>
      </w:r>
      <w:r w:rsidR="006A7F53" w:rsidRPr="00771D61">
        <w:rPr>
          <w:rFonts w:asciiTheme="minorHAnsi" w:hAnsiTheme="minorHAnsi" w:cstheme="minorHAnsi"/>
          <w:b/>
          <w:sz w:val="18"/>
          <w:szCs w:val="18"/>
        </w:rPr>
        <w:tab/>
        <w:t xml:space="preserve"> </w:t>
      </w:r>
      <w:r w:rsidR="00290528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6A7F53" w:rsidRPr="00771D61">
        <w:rPr>
          <w:rFonts w:asciiTheme="minorHAnsi" w:hAnsiTheme="minorHAnsi" w:cstheme="minorHAnsi"/>
          <w:b/>
          <w:sz w:val="18"/>
          <w:szCs w:val="18"/>
        </w:rPr>
        <w:t xml:space="preserve">Fax:              </w:t>
      </w:r>
      <w:r w:rsidR="00771D61"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gramStart"/>
      <w:r w:rsidR="00771D61"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6A7F53" w:rsidRPr="00771D61">
        <w:rPr>
          <w:rFonts w:asciiTheme="minorHAnsi" w:hAnsiTheme="minorHAnsi" w:cstheme="minorHAnsi"/>
          <w:b/>
          <w:sz w:val="18"/>
          <w:szCs w:val="18"/>
        </w:rPr>
        <w:t xml:space="preserve">  </w:t>
      </w:r>
      <w:r w:rsidR="006A7F53" w:rsidRPr="00771D61">
        <w:rPr>
          <w:rFonts w:asciiTheme="minorHAnsi" w:hAnsiTheme="minorHAnsi" w:cstheme="minorHAnsi"/>
          <w:sz w:val="18"/>
          <w:szCs w:val="18"/>
        </w:rPr>
        <w:t>(</w:t>
      </w:r>
      <w:proofErr w:type="gramEnd"/>
      <w:r w:rsidR="006A7F53" w:rsidRPr="00771D61">
        <w:rPr>
          <w:rFonts w:asciiTheme="minorHAnsi" w:hAnsiTheme="minorHAnsi" w:cstheme="minorHAnsi"/>
          <w:sz w:val="18"/>
          <w:szCs w:val="18"/>
        </w:rPr>
        <w:t>02</w:t>
      </w:r>
      <w:proofErr w:type="gramStart"/>
      <w:r w:rsidR="006A7F53" w:rsidRPr="00771D61">
        <w:rPr>
          <w:rFonts w:asciiTheme="minorHAnsi" w:hAnsiTheme="minorHAnsi" w:cstheme="minorHAnsi"/>
          <w:sz w:val="18"/>
          <w:szCs w:val="18"/>
        </w:rPr>
        <w:t xml:space="preserve">) </w:t>
      </w:r>
      <w:r w:rsidR="00290528" w:rsidRPr="00771D61">
        <w:rPr>
          <w:rFonts w:asciiTheme="minorHAnsi" w:hAnsiTheme="minorHAnsi" w:cstheme="minorHAnsi"/>
          <w:sz w:val="18"/>
          <w:szCs w:val="18"/>
        </w:rPr>
        <w:t xml:space="preserve"> </w:t>
      </w:r>
      <w:r w:rsidR="00DA4401" w:rsidRPr="00771D61">
        <w:rPr>
          <w:rFonts w:asciiTheme="minorHAnsi" w:hAnsiTheme="minorHAnsi" w:cstheme="minorHAnsi"/>
          <w:sz w:val="18"/>
          <w:szCs w:val="18"/>
        </w:rPr>
        <w:t>6778</w:t>
      </w:r>
      <w:proofErr w:type="gramEnd"/>
      <w:r w:rsidR="00324BBD">
        <w:rPr>
          <w:rFonts w:asciiTheme="minorHAnsi" w:hAnsiTheme="minorHAnsi" w:cstheme="minorHAnsi"/>
          <w:sz w:val="18"/>
          <w:szCs w:val="18"/>
        </w:rPr>
        <w:t xml:space="preserve"> </w:t>
      </w:r>
      <w:r w:rsidR="006A7F53" w:rsidRPr="00771D61">
        <w:rPr>
          <w:rFonts w:asciiTheme="minorHAnsi" w:hAnsiTheme="minorHAnsi" w:cstheme="minorHAnsi"/>
          <w:sz w:val="18"/>
          <w:szCs w:val="18"/>
        </w:rPr>
        <w:t>5090</w:t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</w:p>
    <w:p w14:paraId="535CF3D5" w14:textId="77777777" w:rsidR="00290528" w:rsidRPr="00771D61" w:rsidRDefault="005A7FD3">
      <w:pPr>
        <w:rPr>
          <w:rFonts w:asciiTheme="minorHAnsi" w:hAnsiTheme="minorHAnsi" w:cstheme="minorHAnsi"/>
          <w:sz w:val="18"/>
          <w:szCs w:val="18"/>
        </w:rPr>
      </w:pPr>
      <w:r w:rsidRPr="00771D61">
        <w:rPr>
          <w:rFonts w:asciiTheme="minorHAnsi" w:hAnsiTheme="minorHAnsi" w:cstheme="minorHAnsi"/>
          <w:b/>
          <w:sz w:val="18"/>
          <w:szCs w:val="18"/>
        </w:rPr>
        <w:t>Park Street</w:t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ab/>
        <w:t xml:space="preserve">    </w:t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Pr="00771D61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290528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6A7F53" w:rsidRPr="00771D61">
        <w:rPr>
          <w:rFonts w:asciiTheme="minorHAnsi" w:hAnsiTheme="minorHAnsi" w:cstheme="minorHAnsi"/>
          <w:b/>
          <w:sz w:val="18"/>
          <w:szCs w:val="18"/>
        </w:rPr>
        <w:t xml:space="preserve">E-Mail: </w:t>
      </w:r>
      <w:hyperlink r:id="rId9" w:history="1">
        <w:r w:rsidR="00290528" w:rsidRPr="00771D61">
          <w:rPr>
            <w:rStyle w:val="Hyperlink"/>
            <w:rFonts w:asciiTheme="minorHAnsi" w:hAnsiTheme="minorHAnsi" w:cstheme="minorHAnsi"/>
            <w:color w:val="auto"/>
            <w:sz w:val="18"/>
            <w:szCs w:val="18"/>
            <w:u w:val="none"/>
          </w:rPr>
          <w:t>uralla-c.school@det.nsw.edu.au</w:t>
        </w:r>
      </w:hyperlink>
    </w:p>
    <w:p w14:paraId="30031596" w14:textId="2BC2C7BE" w:rsidR="005A7FD3" w:rsidRPr="00771D61" w:rsidRDefault="00290528">
      <w:pPr>
        <w:rPr>
          <w:rFonts w:asciiTheme="minorHAnsi" w:hAnsiTheme="minorHAnsi" w:cstheme="minorHAnsi"/>
          <w:b/>
          <w:sz w:val="18"/>
          <w:szCs w:val="18"/>
        </w:rPr>
      </w:pPr>
      <w:r w:rsidRPr="00771D61">
        <w:rPr>
          <w:rFonts w:asciiTheme="minorHAnsi" w:hAnsiTheme="minorHAnsi" w:cstheme="minorHAnsi"/>
          <w:b/>
          <w:sz w:val="18"/>
          <w:szCs w:val="18"/>
        </w:rPr>
        <w:t>URALLA NSW 2358</w:t>
      </w:r>
      <w:r w:rsidR="005A7FD3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5A7FD3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5A7FD3" w:rsidRPr="00771D61">
        <w:rPr>
          <w:rFonts w:asciiTheme="minorHAnsi" w:hAnsiTheme="minorHAnsi" w:cstheme="minorHAnsi"/>
          <w:b/>
          <w:sz w:val="18"/>
          <w:szCs w:val="18"/>
        </w:rPr>
        <w:tab/>
        <w:t xml:space="preserve">    </w:t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E4676F" w:rsidRPr="00771D61">
        <w:rPr>
          <w:rFonts w:asciiTheme="minorHAnsi" w:hAnsiTheme="minorHAnsi" w:cstheme="minorHAnsi"/>
          <w:b/>
          <w:sz w:val="18"/>
          <w:szCs w:val="18"/>
        </w:rPr>
        <w:tab/>
        <w:t xml:space="preserve"> </w:t>
      </w:r>
      <w:r w:rsidR="006A7F53" w:rsidRPr="00771D61">
        <w:rPr>
          <w:rFonts w:asciiTheme="minorHAnsi" w:hAnsiTheme="minorHAnsi" w:cstheme="minorHAnsi"/>
          <w:b/>
          <w:sz w:val="18"/>
          <w:szCs w:val="18"/>
        </w:rPr>
        <w:tab/>
      </w:r>
      <w:r w:rsidR="00771D61">
        <w:rPr>
          <w:rFonts w:asciiTheme="minorHAnsi" w:hAnsiTheme="minorHAnsi" w:cstheme="minorHAnsi"/>
          <w:b/>
          <w:sz w:val="18"/>
          <w:szCs w:val="18"/>
        </w:rPr>
        <w:tab/>
      </w:r>
      <w:r w:rsidR="00771D61">
        <w:rPr>
          <w:rFonts w:asciiTheme="minorHAnsi" w:hAnsiTheme="minorHAnsi" w:cstheme="minorHAnsi"/>
          <w:b/>
          <w:sz w:val="18"/>
          <w:szCs w:val="18"/>
        </w:rPr>
        <w:tab/>
      </w:r>
      <w:r w:rsidR="00771D61" w:rsidRPr="00771D61">
        <w:rPr>
          <w:rFonts w:asciiTheme="minorHAnsi" w:hAnsiTheme="minorHAnsi" w:cstheme="minorHAnsi"/>
          <w:sz w:val="18"/>
          <w:szCs w:val="18"/>
        </w:rPr>
        <w:tab/>
      </w:r>
      <w:r w:rsidR="00771D61" w:rsidRPr="00771D61">
        <w:rPr>
          <w:rFonts w:asciiTheme="minorHAnsi" w:hAnsiTheme="minorHAnsi" w:cstheme="minorHAnsi"/>
          <w:b/>
          <w:sz w:val="18"/>
          <w:szCs w:val="18"/>
        </w:rPr>
        <w:t>Web:</w:t>
      </w:r>
      <w:r w:rsidR="00771D61">
        <w:rPr>
          <w:rFonts w:asciiTheme="minorHAnsi" w:hAnsiTheme="minorHAnsi" w:cstheme="minorHAnsi"/>
          <w:sz w:val="18"/>
          <w:szCs w:val="18"/>
        </w:rPr>
        <w:t xml:space="preserve"> </w:t>
      </w:r>
      <w:r w:rsidR="00771D61" w:rsidRPr="00771D61">
        <w:rPr>
          <w:rFonts w:asciiTheme="minorHAnsi" w:hAnsiTheme="minorHAnsi" w:cstheme="minorHAnsi"/>
          <w:sz w:val="18"/>
          <w:szCs w:val="18"/>
        </w:rPr>
        <w:t>www.uralla-c.schools.nsw</w:t>
      </w:r>
      <w:r w:rsidR="00B63602">
        <w:rPr>
          <w:rFonts w:asciiTheme="minorHAnsi" w:hAnsiTheme="minorHAnsi" w:cstheme="minorHAnsi"/>
          <w:sz w:val="18"/>
          <w:szCs w:val="18"/>
        </w:rPr>
        <w:t>.gov</w:t>
      </w:r>
      <w:r w:rsidR="00771D61" w:rsidRPr="00771D61">
        <w:rPr>
          <w:rFonts w:asciiTheme="minorHAnsi" w:hAnsiTheme="minorHAnsi" w:cstheme="minorHAnsi"/>
          <w:sz w:val="18"/>
          <w:szCs w:val="18"/>
        </w:rPr>
        <w:t>.au</w:t>
      </w:r>
    </w:p>
    <w:p w14:paraId="015FE1DB" w14:textId="77777777" w:rsidR="00771D61" w:rsidRPr="00771D61" w:rsidRDefault="00771D61" w:rsidP="00CA0ADD">
      <w:pPr>
        <w:jc w:val="center"/>
        <w:rPr>
          <w:rFonts w:asciiTheme="minorHAnsi" w:hAnsiTheme="minorHAnsi" w:cstheme="minorHAnsi"/>
          <w:b/>
          <w:sz w:val="10"/>
          <w:szCs w:val="10"/>
        </w:rPr>
      </w:pPr>
    </w:p>
    <w:p w14:paraId="5668312D" w14:textId="77777777" w:rsidR="00CA0ADD" w:rsidRDefault="00E470D8" w:rsidP="00771D61">
      <w:pPr>
        <w:jc w:val="center"/>
        <w:rPr>
          <w:rFonts w:asciiTheme="minorHAnsi" w:hAnsiTheme="minorHAnsi" w:cstheme="minorHAnsi"/>
          <w:b/>
          <w:sz w:val="18"/>
          <w:szCs w:val="18"/>
        </w:rPr>
      </w:pPr>
      <w:r w:rsidRPr="00771D61">
        <w:rPr>
          <w:rFonts w:asciiTheme="minorHAnsi" w:hAnsiTheme="minorHAnsi" w:cstheme="minorHAnsi"/>
          <w:b/>
          <w:sz w:val="18"/>
          <w:szCs w:val="18"/>
        </w:rPr>
        <w:t xml:space="preserve">Providing </w:t>
      </w:r>
      <w:r w:rsidR="00CA0ADD" w:rsidRPr="00771D61">
        <w:rPr>
          <w:rFonts w:asciiTheme="minorHAnsi" w:hAnsiTheme="minorHAnsi" w:cstheme="minorHAnsi"/>
          <w:b/>
          <w:sz w:val="18"/>
          <w:szCs w:val="18"/>
        </w:rPr>
        <w:t xml:space="preserve">Enrichment, Innovation, </w:t>
      </w:r>
      <w:proofErr w:type="gramStart"/>
      <w:r w:rsidR="00CA0ADD" w:rsidRPr="00771D61">
        <w:rPr>
          <w:rFonts w:asciiTheme="minorHAnsi" w:hAnsiTheme="minorHAnsi" w:cstheme="minorHAnsi"/>
          <w:b/>
          <w:sz w:val="18"/>
          <w:szCs w:val="18"/>
        </w:rPr>
        <w:t>Opportunity</w:t>
      </w:r>
      <w:proofErr w:type="gramEnd"/>
      <w:r w:rsidR="00CA0ADD" w:rsidRPr="00771D61">
        <w:rPr>
          <w:rFonts w:asciiTheme="minorHAnsi" w:hAnsiTheme="minorHAnsi" w:cstheme="minorHAnsi"/>
          <w:b/>
          <w:sz w:val="18"/>
          <w:szCs w:val="18"/>
        </w:rPr>
        <w:t xml:space="preserve"> and Success</w:t>
      </w:r>
      <w:r w:rsidRPr="00771D61">
        <w:rPr>
          <w:rFonts w:asciiTheme="minorHAnsi" w:hAnsiTheme="minorHAnsi" w:cstheme="minorHAnsi"/>
          <w:b/>
          <w:sz w:val="18"/>
          <w:szCs w:val="18"/>
        </w:rPr>
        <w:t xml:space="preserve"> since 1862</w:t>
      </w:r>
    </w:p>
    <w:p w14:paraId="7633620A" w14:textId="77777777" w:rsidR="00920EA0" w:rsidRDefault="00920EA0" w:rsidP="00771D61">
      <w:pPr>
        <w:jc w:val="center"/>
        <w:rPr>
          <w:rFonts w:asciiTheme="minorHAnsi" w:hAnsiTheme="minorHAnsi" w:cstheme="minorHAnsi"/>
          <w:b/>
          <w:sz w:val="18"/>
          <w:szCs w:val="18"/>
        </w:rPr>
      </w:pPr>
    </w:p>
    <w:p w14:paraId="6EDDDC70" w14:textId="407D6F30" w:rsidR="0013705E" w:rsidRDefault="00BD23C0" w:rsidP="00C53D5D">
      <w:pPr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BD23C0">
        <w:rPr>
          <w:rFonts w:asciiTheme="minorHAnsi" w:hAnsiTheme="minorHAnsi" w:cstheme="minorHAnsi"/>
          <w:b/>
          <w:sz w:val="36"/>
          <w:szCs w:val="36"/>
          <w:u w:val="single"/>
        </w:rPr>
        <w:t>Activity Consent</w:t>
      </w:r>
    </w:p>
    <w:p w14:paraId="5A4AAA43" w14:textId="77777777" w:rsidR="00051DB0" w:rsidRDefault="00051DB0" w:rsidP="00C53D5D">
      <w:pPr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</w:p>
    <w:p w14:paraId="34F326A4" w14:textId="2EC506B3" w:rsidR="00051DB0" w:rsidRPr="00EE06B8" w:rsidRDefault="00EE06B8" w:rsidP="00051DB0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E06B8">
        <w:rPr>
          <w:rFonts w:asciiTheme="minorHAnsi" w:hAnsiTheme="minorHAnsi" w:cstheme="minorHAnsi"/>
          <w:bCs/>
          <w:sz w:val="22"/>
          <w:szCs w:val="22"/>
        </w:rPr>
        <w:t>1</w:t>
      </w:r>
      <w:r w:rsidR="00B10CDC">
        <w:rPr>
          <w:rFonts w:asciiTheme="minorHAnsi" w:hAnsiTheme="minorHAnsi" w:cstheme="minorHAnsi"/>
          <w:bCs/>
          <w:sz w:val="22"/>
          <w:szCs w:val="22"/>
        </w:rPr>
        <w:t>4</w:t>
      </w:r>
      <w:r w:rsidRPr="00EE06B8">
        <w:rPr>
          <w:rFonts w:asciiTheme="minorHAnsi" w:hAnsiTheme="minorHAnsi" w:cstheme="minorHAnsi"/>
          <w:bCs/>
          <w:sz w:val="22"/>
          <w:szCs w:val="22"/>
        </w:rPr>
        <w:t xml:space="preserve"> October 2025</w:t>
      </w:r>
    </w:p>
    <w:p w14:paraId="505EB62A" w14:textId="77777777" w:rsidR="001021B0" w:rsidRPr="00302E0F" w:rsidRDefault="001021B0" w:rsidP="0013705E">
      <w:pPr>
        <w:rPr>
          <w:rFonts w:asciiTheme="minorHAnsi" w:hAnsiTheme="minorHAnsi" w:cstheme="minorHAnsi"/>
          <w:sz w:val="16"/>
          <w:szCs w:val="16"/>
        </w:rPr>
      </w:pPr>
    </w:p>
    <w:p w14:paraId="5C7F3E4D" w14:textId="77777777" w:rsidR="0013705E" w:rsidRPr="00BD23C0" w:rsidRDefault="0013705E" w:rsidP="0013705E">
      <w:pPr>
        <w:rPr>
          <w:rFonts w:asciiTheme="minorHAnsi" w:hAnsiTheme="minorHAnsi" w:cstheme="minorHAnsi"/>
        </w:rPr>
      </w:pPr>
      <w:r w:rsidRPr="00BD23C0">
        <w:rPr>
          <w:rFonts w:asciiTheme="minorHAnsi" w:hAnsiTheme="minorHAnsi" w:cstheme="minorHAnsi"/>
        </w:rPr>
        <w:t>Dear Parent/Carer,</w:t>
      </w:r>
    </w:p>
    <w:p w14:paraId="1885F009" w14:textId="77777777" w:rsidR="0013705E" w:rsidRPr="00302E0F" w:rsidRDefault="0013705E" w:rsidP="0013705E">
      <w:pPr>
        <w:rPr>
          <w:rFonts w:asciiTheme="minorHAnsi" w:hAnsiTheme="minorHAnsi" w:cstheme="minorHAnsi"/>
          <w:sz w:val="16"/>
          <w:szCs w:val="16"/>
        </w:rPr>
      </w:pPr>
    </w:p>
    <w:p w14:paraId="65563780" w14:textId="77777777" w:rsidR="0013705E" w:rsidRPr="00BD23C0" w:rsidRDefault="0013705E" w:rsidP="0013705E">
      <w:pPr>
        <w:rPr>
          <w:rFonts w:asciiTheme="minorHAnsi" w:hAnsiTheme="minorHAnsi" w:cstheme="minorHAnsi"/>
        </w:rPr>
      </w:pPr>
      <w:r w:rsidRPr="00BD23C0">
        <w:rPr>
          <w:rFonts w:asciiTheme="minorHAnsi" w:hAnsiTheme="minorHAnsi" w:cstheme="minorHAnsi"/>
        </w:rPr>
        <w:t>I hereby consent to the participation of my child in the following school activity:</w:t>
      </w:r>
    </w:p>
    <w:p w14:paraId="379C061D" w14:textId="77777777" w:rsidR="0013705E" w:rsidRPr="00BD23C0" w:rsidRDefault="0013705E" w:rsidP="0013705E">
      <w:pPr>
        <w:rPr>
          <w:rFonts w:asciiTheme="minorHAnsi" w:hAnsiTheme="minorHAnsi" w:cstheme="minorHAnsi"/>
        </w:rPr>
      </w:pPr>
    </w:p>
    <w:p w14:paraId="3AED3F05" w14:textId="75335C63" w:rsidR="00482130" w:rsidRPr="00A44EFC" w:rsidRDefault="0013705E" w:rsidP="006A6112">
      <w:pPr>
        <w:ind w:left="2880" w:hanging="2880"/>
        <w:rPr>
          <w:rFonts w:asciiTheme="minorHAnsi" w:hAnsiTheme="minorHAnsi" w:cstheme="minorHAnsi"/>
        </w:rPr>
      </w:pPr>
      <w:r w:rsidRPr="00BD23C0">
        <w:rPr>
          <w:rFonts w:asciiTheme="minorHAnsi" w:hAnsiTheme="minorHAnsi" w:cstheme="minorHAnsi"/>
          <w:b/>
          <w:i/>
          <w:u w:val="single"/>
        </w:rPr>
        <w:t>Activity</w:t>
      </w:r>
      <w:proofErr w:type="gramStart"/>
      <w:r w:rsidRPr="00BD23C0">
        <w:rPr>
          <w:rFonts w:asciiTheme="minorHAnsi" w:hAnsiTheme="minorHAnsi" w:cstheme="minorHAnsi"/>
          <w:b/>
          <w:i/>
        </w:rPr>
        <w:t xml:space="preserve">: </w:t>
      </w:r>
      <w:r w:rsidRPr="00BD23C0">
        <w:rPr>
          <w:rFonts w:asciiTheme="minorHAnsi" w:hAnsiTheme="minorHAnsi" w:cstheme="minorHAnsi"/>
          <w:b/>
          <w:i/>
        </w:rPr>
        <w:tab/>
      </w:r>
      <w:r w:rsidR="00B10CDC">
        <w:rPr>
          <w:rFonts w:asciiTheme="minorHAnsi" w:hAnsiTheme="minorHAnsi" w:cstheme="minorHAnsi"/>
          <w:b/>
          <w:i/>
        </w:rPr>
        <w:t>Halloween</w:t>
      </w:r>
      <w:proofErr w:type="gramEnd"/>
      <w:r w:rsidR="00B10CDC">
        <w:rPr>
          <w:rFonts w:asciiTheme="minorHAnsi" w:hAnsiTheme="minorHAnsi" w:cstheme="minorHAnsi"/>
          <w:b/>
          <w:i/>
        </w:rPr>
        <w:t xml:space="preserve"> Teddy Bears Picnic</w:t>
      </w:r>
      <w:r w:rsidR="00C704EA">
        <w:rPr>
          <w:rFonts w:asciiTheme="minorHAnsi" w:hAnsiTheme="minorHAnsi" w:cstheme="minorHAnsi"/>
          <w:b/>
          <w:i/>
        </w:rPr>
        <w:t>/Grandparents Day -</w:t>
      </w:r>
      <w:r w:rsidR="00B10CDC">
        <w:rPr>
          <w:rFonts w:asciiTheme="minorHAnsi" w:hAnsiTheme="minorHAnsi" w:cstheme="minorHAnsi"/>
          <w:b/>
          <w:i/>
        </w:rPr>
        <w:t xml:space="preserve"> Ki</w:t>
      </w:r>
      <w:r w:rsidR="00DA2005">
        <w:rPr>
          <w:rFonts w:asciiTheme="minorHAnsi" w:hAnsiTheme="minorHAnsi" w:cstheme="minorHAnsi"/>
          <w:b/>
          <w:i/>
        </w:rPr>
        <w:t>ndergarten - Year 8</w:t>
      </w:r>
      <w:r w:rsidR="00A44EFC">
        <w:rPr>
          <w:rFonts w:asciiTheme="minorHAnsi" w:hAnsiTheme="minorHAnsi" w:cstheme="minorHAnsi"/>
          <w:b/>
          <w:i/>
        </w:rPr>
        <w:t xml:space="preserve"> </w:t>
      </w:r>
      <w:r w:rsidR="00DA2005">
        <w:rPr>
          <w:rFonts w:asciiTheme="minorHAnsi" w:hAnsiTheme="minorHAnsi" w:cstheme="minorHAnsi"/>
          <w:b/>
          <w:i/>
        </w:rPr>
        <w:t>Students</w:t>
      </w:r>
    </w:p>
    <w:p w14:paraId="4EE0B523" w14:textId="48F00499" w:rsidR="0013705E" w:rsidRPr="00BD23C0" w:rsidRDefault="0013705E" w:rsidP="0013705E">
      <w:pPr>
        <w:rPr>
          <w:rFonts w:asciiTheme="minorHAnsi" w:hAnsiTheme="minorHAnsi" w:cstheme="minorHAnsi"/>
          <w:b/>
          <w:i/>
        </w:rPr>
      </w:pP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</w:p>
    <w:p w14:paraId="1D91DBF4" w14:textId="0C150E2B" w:rsidR="0072412A" w:rsidRDefault="0013705E" w:rsidP="0013705E">
      <w:pPr>
        <w:rPr>
          <w:rFonts w:asciiTheme="minorHAnsi" w:hAnsiTheme="minorHAnsi" w:cstheme="minorHAnsi"/>
          <w:b/>
          <w:i/>
        </w:rPr>
      </w:pPr>
      <w:r w:rsidRPr="00BD23C0">
        <w:rPr>
          <w:rFonts w:asciiTheme="minorHAnsi" w:hAnsiTheme="minorHAnsi" w:cstheme="minorHAnsi"/>
          <w:b/>
          <w:i/>
          <w:u w:val="single"/>
        </w:rPr>
        <w:t>Venue</w:t>
      </w:r>
      <w:r w:rsidRPr="00BD23C0">
        <w:rPr>
          <w:rFonts w:asciiTheme="minorHAnsi" w:hAnsiTheme="minorHAnsi" w:cstheme="minorHAnsi"/>
          <w:b/>
          <w:i/>
        </w:rPr>
        <w:t xml:space="preserve">: </w:t>
      </w:r>
      <w:r w:rsidR="00191516">
        <w:rPr>
          <w:rFonts w:asciiTheme="minorHAnsi" w:hAnsiTheme="minorHAnsi" w:cstheme="minorHAnsi"/>
          <w:b/>
          <w:i/>
        </w:rPr>
        <w:tab/>
      </w:r>
      <w:r w:rsidR="00191516">
        <w:rPr>
          <w:rFonts w:asciiTheme="minorHAnsi" w:hAnsiTheme="minorHAnsi" w:cstheme="minorHAnsi"/>
          <w:b/>
          <w:i/>
        </w:rPr>
        <w:tab/>
      </w:r>
      <w:r w:rsidR="002179FA">
        <w:rPr>
          <w:rFonts w:asciiTheme="minorHAnsi" w:hAnsiTheme="minorHAnsi" w:cstheme="minorHAnsi"/>
          <w:b/>
          <w:i/>
        </w:rPr>
        <w:tab/>
      </w:r>
      <w:r w:rsidR="00DA2005">
        <w:rPr>
          <w:rFonts w:asciiTheme="minorHAnsi" w:hAnsiTheme="minorHAnsi" w:cstheme="minorHAnsi"/>
          <w:b/>
          <w:i/>
        </w:rPr>
        <w:t>Uralla Central School</w:t>
      </w:r>
    </w:p>
    <w:p w14:paraId="7FAFEA1E" w14:textId="77777777" w:rsidR="0013705E" w:rsidRPr="00BD23C0" w:rsidRDefault="0013705E" w:rsidP="0013705E">
      <w:pPr>
        <w:rPr>
          <w:rFonts w:asciiTheme="minorHAnsi" w:hAnsiTheme="minorHAnsi" w:cstheme="minorHAnsi"/>
          <w:b/>
          <w:i/>
        </w:rPr>
      </w:pPr>
      <w:r w:rsidRPr="00BD23C0">
        <w:rPr>
          <w:rFonts w:asciiTheme="minorHAnsi" w:hAnsiTheme="minorHAnsi" w:cstheme="minorHAnsi"/>
          <w:b/>
          <w:i/>
        </w:rPr>
        <w:tab/>
      </w:r>
      <w:r w:rsidR="008247CE" w:rsidRPr="00BD23C0">
        <w:rPr>
          <w:rFonts w:asciiTheme="minorHAnsi" w:hAnsiTheme="minorHAnsi" w:cstheme="minorHAnsi"/>
          <w:b/>
          <w:i/>
        </w:rPr>
        <w:tab/>
      </w:r>
      <w:r w:rsidR="00D17EFC">
        <w:rPr>
          <w:rFonts w:asciiTheme="minorHAnsi" w:hAnsiTheme="minorHAnsi" w:cstheme="minorHAnsi"/>
          <w:b/>
          <w:i/>
        </w:rPr>
        <w:tab/>
      </w:r>
      <w:r w:rsidR="006D2834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  <w:t xml:space="preserve"> </w:t>
      </w:r>
    </w:p>
    <w:p w14:paraId="1AB56FDF" w14:textId="7A210504" w:rsidR="00C313CA" w:rsidRDefault="0013705E" w:rsidP="00C313CA">
      <w:pPr>
        <w:ind w:left="2880" w:hanging="2880"/>
        <w:rPr>
          <w:rFonts w:asciiTheme="minorHAnsi" w:hAnsiTheme="minorHAnsi" w:cstheme="minorHAnsi"/>
          <w:b/>
          <w:i/>
        </w:rPr>
      </w:pPr>
      <w:r w:rsidRPr="00BD23C0">
        <w:rPr>
          <w:rFonts w:asciiTheme="minorHAnsi" w:hAnsiTheme="minorHAnsi" w:cstheme="minorHAnsi"/>
          <w:b/>
          <w:i/>
          <w:u w:val="single"/>
        </w:rPr>
        <w:t>Date of Activity</w:t>
      </w:r>
      <w:r w:rsidR="00BB43C3">
        <w:rPr>
          <w:rFonts w:asciiTheme="minorHAnsi" w:hAnsiTheme="minorHAnsi" w:cstheme="minorHAnsi"/>
          <w:b/>
          <w:i/>
        </w:rPr>
        <w:tab/>
      </w:r>
      <w:r w:rsidR="00DA2005">
        <w:rPr>
          <w:rFonts w:asciiTheme="minorHAnsi" w:hAnsiTheme="minorHAnsi" w:cstheme="minorHAnsi"/>
          <w:b/>
          <w:i/>
        </w:rPr>
        <w:t>Friday 31 October 2025</w:t>
      </w:r>
    </w:p>
    <w:p w14:paraId="3D9171F0" w14:textId="77777777" w:rsidR="0013705E" w:rsidRPr="00BD23C0" w:rsidRDefault="0013705E" w:rsidP="00C313CA">
      <w:pPr>
        <w:ind w:left="2880" w:hanging="2880"/>
        <w:rPr>
          <w:rFonts w:asciiTheme="minorHAnsi" w:hAnsiTheme="minorHAnsi" w:cstheme="minorHAnsi"/>
          <w:b/>
          <w:i/>
        </w:rPr>
      </w:pP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  <w:r w:rsidRPr="00BD23C0">
        <w:rPr>
          <w:rFonts w:asciiTheme="minorHAnsi" w:hAnsiTheme="minorHAnsi" w:cstheme="minorHAnsi"/>
          <w:b/>
          <w:i/>
        </w:rPr>
        <w:tab/>
      </w:r>
    </w:p>
    <w:p w14:paraId="0FCCD94F" w14:textId="2A03BE19" w:rsidR="00582877" w:rsidRDefault="0013705E" w:rsidP="0013705E">
      <w:pPr>
        <w:rPr>
          <w:rFonts w:asciiTheme="minorHAnsi" w:hAnsiTheme="minorHAnsi" w:cstheme="minorHAnsi"/>
          <w:b/>
          <w:i/>
        </w:rPr>
      </w:pPr>
      <w:r w:rsidRPr="00BD23C0">
        <w:rPr>
          <w:rFonts w:asciiTheme="minorHAnsi" w:hAnsiTheme="minorHAnsi" w:cstheme="minorHAnsi"/>
          <w:b/>
          <w:i/>
          <w:u w:val="single"/>
        </w:rPr>
        <w:t>Time of Activity</w:t>
      </w:r>
      <w:r w:rsidRPr="00BD23C0">
        <w:rPr>
          <w:rFonts w:asciiTheme="minorHAnsi" w:hAnsiTheme="minorHAnsi" w:cstheme="minorHAnsi"/>
          <w:b/>
          <w:i/>
        </w:rPr>
        <w:t>:</w:t>
      </w:r>
      <w:r w:rsidRPr="00BD23C0">
        <w:rPr>
          <w:rFonts w:asciiTheme="minorHAnsi" w:hAnsiTheme="minorHAnsi" w:cstheme="minorHAnsi"/>
          <w:b/>
          <w:i/>
        </w:rPr>
        <w:tab/>
      </w:r>
      <w:r w:rsidR="00582877">
        <w:rPr>
          <w:rFonts w:asciiTheme="minorHAnsi" w:hAnsiTheme="minorHAnsi" w:cstheme="minorHAnsi"/>
          <w:b/>
          <w:i/>
        </w:rPr>
        <w:tab/>
      </w:r>
      <w:r w:rsidR="00DB17BE">
        <w:rPr>
          <w:rFonts w:asciiTheme="minorHAnsi" w:hAnsiTheme="minorHAnsi" w:cstheme="minorHAnsi"/>
          <w:b/>
          <w:i/>
        </w:rPr>
        <w:t>10.30am to 1.25pm (Years 7-8)</w:t>
      </w:r>
    </w:p>
    <w:p w14:paraId="684E3D4B" w14:textId="0E5D93E5" w:rsidR="00DB17BE" w:rsidRDefault="00DB17BE" w:rsidP="0013705E">
      <w:pPr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ab/>
      </w:r>
      <w:r>
        <w:rPr>
          <w:rFonts w:asciiTheme="minorHAnsi" w:hAnsiTheme="minorHAnsi" w:cstheme="minorHAnsi"/>
          <w:b/>
          <w:i/>
        </w:rPr>
        <w:tab/>
      </w:r>
      <w:r>
        <w:rPr>
          <w:rFonts w:asciiTheme="minorHAnsi" w:hAnsiTheme="minorHAnsi" w:cstheme="minorHAnsi"/>
          <w:b/>
          <w:i/>
        </w:rPr>
        <w:tab/>
      </w:r>
      <w:r>
        <w:rPr>
          <w:rFonts w:asciiTheme="minorHAnsi" w:hAnsiTheme="minorHAnsi" w:cstheme="minorHAnsi"/>
          <w:b/>
          <w:i/>
        </w:rPr>
        <w:tab/>
      </w:r>
      <w:r w:rsidR="0002210A">
        <w:rPr>
          <w:rFonts w:asciiTheme="minorHAnsi" w:hAnsiTheme="minorHAnsi" w:cstheme="minorHAnsi"/>
          <w:b/>
          <w:i/>
        </w:rPr>
        <w:t xml:space="preserve">11.25am to </w:t>
      </w:r>
      <w:r w:rsidR="00F17F8F">
        <w:rPr>
          <w:rFonts w:asciiTheme="minorHAnsi" w:hAnsiTheme="minorHAnsi" w:cstheme="minorHAnsi"/>
          <w:b/>
          <w:i/>
        </w:rPr>
        <w:t>1.25pm (Kindergarten to Year</w:t>
      </w:r>
      <w:r w:rsidR="009974F8">
        <w:rPr>
          <w:rFonts w:asciiTheme="minorHAnsi" w:hAnsiTheme="minorHAnsi" w:cstheme="minorHAnsi"/>
          <w:b/>
          <w:i/>
        </w:rPr>
        <w:t xml:space="preserve"> 6)</w:t>
      </w:r>
    </w:p>
    <w:p w14:paraId="40B96C5D" w14:textId="77777777" w:rsidR="0013705E" w:rsidRPr="00BD23C0" w:rsidRDefault="00D17EFC" w:rsidP="0013705E">
      <w:pPr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ab/>
      </w:r>
      <w:r w:rsidR="00C71F3A">
        <w:rPr>
          <w:rFonts w:asciiTheme="minorHAnsi" w:hAnsiTheme="minorHAnsi" w:cstheme="minorHAnsi"/>
          <w:b/>
          <w:i/>
        </w:rPr>
        <w:tab/>
      </w:r>
      <w:r w:rsidR="0013705E" w:rsidRPr="00BD23C0">
        <w:rPr>
          <w:rFonts w:asciiTheme="minorHAnsi" w:hAnsiTheme="minorHAnsi" w:cstheme="minorHAnsi"/>
          <w:b/>
          <w:i/>
        </w:rPr>
        <w:tab/>
      </w:r>
      <w:r w:rsidR="008247CE" w:rsidRPr="00BD23C0">
        <w:rPr>
          <w:rFonts w:asciiTheme="minorHAnsi" w:hAnsiTheme="minorHAnsi" w:cstheme="minorHAnsi"/>
          <w:b/>
          <w:i/>
        </w:rPr>
        <w:tab/>
      </w:r>
      <w:r w:rsidR="0013705E" w:rsidRPr="00BD23C0">
        <w:rPr>
          <w:rFonts w:asciiTheme="minorHAnsi" w:hAnsiTheme="minorHAnsi" w:cstheme="minorHAnsi"/>
          <w:b/>
          <w:i/>
        </w:rPr>
        <w:tab/>
      </w:r>
      <w:r w:rsidR="0013705E" w:rsidRPr="00BD23C0">
        <w:rPr>
          <w:rFonts w:asciiTheme="minorHAnsi" w:hAnsiTheme="minorHAnsi" w:cstheme="minorHAnsi"/>
          <w:b/>
          <w:i/>
        </w:rPr>
        <w:tab/>
      </w:r>
    </w:p>
    <w:p w14:paraId="247EFC43" w14:textId="4E961AEB" w:rsidR="0072412A" w:rsidRDefault="0013705E" w:rsidP="0013705E">
      <w:pPr>
        <w:rPr>
          <w:rFonts w:asciiTheme="minorHAnsi" w:hAnsiTheme="minorHAnsi" w:cstheme="minorHAnsi"/>
          <w:b/>
          <w:i/>
        </w:rPr>
      </w:pPr>
      <w:r w:rsidRPr="00BD23C0">
        <w:rPr>
          <w:rFonts w:asciiTheme="minorHAnsi" w:hAnsiTheme="minorHAnsi" w:cstheme="minorHAnsi"/>
          <w:b/>
          <w:i/>
          <w:u w:val="single"/>
        </w:rPr>
        <w:t>Method of Travel</w:t>
      </w:r>
      <w:proofErr w:type="gramStart"/>
      <w:r w:rsidRPr="00BD23C0">
        <w:rPr>
          <w:rFonts w:asciiTheme="minorHAnsi" w:hAnsiTheme="minorHAnsi" w:cstheme="minorHAnsi"/>
          <w:b/>
          <w:i/>
        </w:rPr>
        <w:t>:</w:t>
      </w:r>
      <w:r w:rsidR="00C71F3A">
        <w:rPr>
          <w:rFonts w:asciiTheme="minorHAnsi" w:hAnsiTheme="minorHAnsi" w:cstheme="minorHAnsi"/>
          <w:b/>
          <w:i/>
        </w:rPr>
        <w:t xml:space="preserve">  </w:t>
      </w:r>
      <w:r w:rsidR="00191516">
        <w:rPr>
          <w:rFonts w:asciiTheme="minorHAnsi" w:hAnsiTheme="minorHAnsi" w:cstheme="minorHAnsi"/>
          <w:b/>
          <w:i/>
        </w:rPr>
        <w:tab/>
      </w:r>
      <w:r w:rsidR="00191516">
        <w:rPr>
          <w:rFonts w:asciiTheme="minorHAnsi" w:hAnsiTheme="minorHAnsi" w:cstheme="minorHAnsi"/>
          <w:b/>
          <w:i/>
        </w:rPr>
        <w:tab/>
      </w:r>
      <w:r w:rsidR="009974F8">
        <w:rPr>
          <w:rFonts w:asciiTheme="minorHAnsi" w:hAnsiTheme="minorHAnsi" w:cstheme="minorHAnsi"/>
          <w:b/>
          <w:i/>
        </w:rPr>
        <w:t>N</w:t>
      </w:r>
      <w:proofErr w:type="gramEnd"/>
      <w:r w:rsidR="009974F8">
        <w:rPr>
          <w:rFonts w:asciiTheme="minorHAnsi" w:hAnsiTheme="minorHAnsi" w:cstheme="minorHAnsi"/>
          <w:b/>
          <w:i/>
        </w:rPr>
        <w:t>/A</w:t>
      </w:r>
    </w:p>
    <w:p w14:paraId="36A04CF7" w14:textId="77777777" w:rsidR="006D2834" w:rsidRDefault="00D17EFC" w:rsidP="0013705E">
      <w:pPr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ab/>
      </w:r>
      <w:r>
        <w:rPr>
          <w:rFonts w:asciiTheme="minorHAnsi" w:hAnsiTheme="minorHAnsi" w:cstheme="minorHAnsi"/>
          <w:b/>
          <w:i/>
        </w:rPr>
        <w:tab/>
      </w:r>
      <w:r w:rsidR="00087C9B">
        <w:rPr>
          <w:rFonts w:asciiTheme="minorHAnsi" w:hAnsiTheme="minorHAnsi" w:cstheme="minorHAnsi"/>
          <w:b/>
          <w:i/>
        </w:rPr>
        <w:tab/>
      </w:r>
      <w:r w:rsidR="00087C9B">
        <w:rPr>
          <w:rFonts w:asciiTheme="minorHAnsi" w:hAnsiTheme="minorHAnsi" w:cstheme="minorHAnsi"/>
          <w:b/>
          <w:i/>
        </w:rPr>
        <w:tab/>
      </w:r>
    </w:p>
    <w:p w14:paraId="5472E4B9" w14:textId="2BAC7DB3" w:rsidR="009D76E6" w:rsidRPr="00D17EFC" w:rsidRDefault="006D2834" w:rsidP="0013705E">
      <w:pPr>
        <w:rPr>
          <w:rFonts w:asciiTheme="minorHAnsi" w:hAnsiTheme="minorHAnsi" w:cstheme="minorHAnsi"/>
          <w:b/>
          <w:i/>
        </w:rPr>
      </w:pPr>
      <w:r w:rsidRPr="00D17EFC">
        <w:rPr>
          <w:rFonts w:asciiTheme="minorHAnsi" w:hAnsiTheme="minorHAnsi" w:cstheme="minorHAnsi"/>
          <w:b/>
          <w:i/>
          <w:u w:val="single"/>
        </w:rPr>
        <w:t>Cost</w:t>
      </w:r>
      <w:r w:rsidRPr="00D17EFC">
        <w:rPr>
          <w:rFonts w:asciiTheme="minorHAnsi" w:hAnsiTheme="minorHAnsi" w:cstheme="minorHAnsi"/>
          <w:b/>
          <w:i/>
        </w:rPr>
        <w:t xml:space="preserve">:   </w:t>
      </w:r>
      <w:r w:rsidR="00D17EFC">
        <w:rPr>
          <w:rFonts w:asciiTheme="minorHAnsi" w:hAnsiTheme="minorHAnsi" w:cstheme="minorHAnsi"/>
          <w:b/>
          <w:i/>
        </w:rPr>
        <w:tab/>
      </w:r>
      <w:r w:rsidR="00087C9B">
        <w:rPr>
          <w:rFonts w:asciiTheme="minorHAnsi" w:hAnsiTheme="minorHAnsi" w:cstheme="minorHAnsi"/>
          <w:b/>
          <w:i/>
        </w:rPr>
        <w:tab/>
      </w:r>
      <w:r w:rsidR="00087C9B">
        <w:rPr>
          <w:rFonts w:asciiTheme="minorHAnsi" w:hAnsiTheme="minorHAnsi" w:cstheme="minorHAnsi"/>
          <w:b/>
          <w:i/>
        </w:rPr>
        <w:tab/>
      </w:r>
      <w:r w:rsidR="00EB027D">
        <w:rPr>
          <w:rFonts w:asciiTheme="minorHAnsi" w:hAnsiTheme="minorHAnsi" w:cstheme="minorHAnsi"/>
          <w:b/>
          <w:i/>
        </w:rPr>
        <w:tab/>
      </w:r>
      <w:r w:rsidR="009974F8">
        <w:rPr>
          <w:rFonts w:asciiTheme="minorHAnsi" w:hAnsiTheme="minorHAnsi" w:cstheme="minorHAnsi"/>
          <w:b/>
          <w:i/>
        </w:rPr>
        <w:t>N/A</w:t>
      </w:r>
    </w:p>
    <w:p w14:paraId="4FAA2E61" w14:textId="77777777" w:rsidR="0013705E" w:rsidRPr="00BD23C0" w:rsidRDefault="008247CE" w:rsidP="0013705E">
      <w:pPr>
        <w:rPr>
          <w:rFonts w:asciiTheme="minorHAnsi" w:hAnsiTheme="minorHAnsi" w:cstheme="minorHAnsi"/>
          <w:b/>
          <w:i/>
        </w:rPr>
      </w:pPr>
      <w:r w:rsidRPr="00BD23C0">
        <w:rPr>
          <w:rFonts w:asciiTheme="minorHAnsi" w:hAnsiTheme="minorHAnsi" w:cstheme="minorHAnsi"/>
          <w:b/>
          <w:i/>
        </w:rPr>
        <w:tab/>
      </w:r>
      <w:r w:rsidR="0013705E" w:rsidRPr="00BD23C0">
        <w:rPr>
          <w:rFonts w:asciiTheme="minorHAnsi" w:hAnsiTheme="minorHAnsi" w:cstheme="minorHAnsi"/>
          <w:b/>
          <w:i/>
        </w:rPr>
        <w:tab/>
        <w:t xml:space="preserve">            </w:t>
      </w:r>
      <w:r w:rsidR="0013705E" w:rsidRPr="00BD23C0">
        <w:rPr>
          <w:rFonts w:asciiTheme="minorHAnsi" w:hAnsiTheme="minorHAnsi" w:cstheme="minorHAnsi"/>
          <w:b/>
          <w:i/>
        </w:rPr>
        <w:tab/>
      </w:r>
      <w:r w:rsidR="0013705E" w:rsidRPr="00BD23C0">
        <w:rPr>
          <w:rFonts w:asciiTheme="minorHAnsi" w:hAnsiTheme="minorHAnsi" w:cstheme="minorHAnsi"/>
          <w:b/>
          <w:i/>
        </w:rPr>
        <w:tab/>
      </w:r>
    </w:p>
    <w:p w14:paraId="4EC21D33" w14:textId="5EC7FBD0" w:rsidR="0013705E" w:rsidRPr="00BD23C0" w:rsidRDefault="0013705E" w:rsidP="0013705E">
      <w:pPr>
        <w:rPr>
          <w:rFonts w:asciiTheme="minorHAnsi" w:hAnsiTheme="minorHAnsi" w:cstheme="minorHAnsi"/>
          <w:b/>
          <w:i/>
        </w:rPr>
      </w:pPr>
      <w:r w:rsidRPr="00BD23C0">
        <w:rPr>
          <w:rFonts w:asciiTheme="minorHAnsi" w:hAnsiTheme="minorHAnsi" w:cstheme="minorHAnsi"/>
          <w:b/>
          <w:i/>
          <w:u w:val="single"/>
        </w:rPr>
        <w:t>Staff Attending</w:t>
      </w:r>
      <w:proofErr w:type="gramStart"/>
      <w:r w:rsidRPr="00BD23C0">
        <w:rPr>
          <w:rFonts w:asciiTheme="minorHAnsi" w:hAnsiTheme="minorHAnsi" w:cstheme="minorHAnsi"/>
          <w:b/>
          <w:i/>
        </w:rPr>
        <w:t>:</w:t>
      </w:r>
      <w:r w:rsidRPr="00BD23C0">
        <w:rPr>
          <w:rFonts w:asciiTheme="minorHAnsi" w:hAnsiTheme="minorHAnsi" w:cstheme="minorHAnsi"/>
          <w:b/>
          <w:i/>
        </w:rPr>
        <w:tab/>
      </w:r>
      <w:r w:rsidR="00297080">
        <w:rPr>
          <w:rFonts w:asciiTheme="minorHAnsi" w:hAnsiTheme="minorHAnsi" w:cstheme="minorHAnsi"/>
          <w:b/>
          <w:i/>
        </w:rPr>
        <w:tab/>
      </w:r>
      <w:r w:rsidR="009974F8">
        <w:rPr>
          <w:rFonts w:asciiTheme="minorHAnsi" w:hAnsiTheme="minorHAnsi" w:cstheme="minorHAnsi"/>
          <w:b/>
          <w:i/>
        </w:rPr>
        <w:t>Mrs</w:t>
      </w:r>
      <w:proofErr w:type="gramEnd"/>
      <w:r w:rsidR="009974F8">
        <w:rPr>
          <w:rFonts w:asciiTheme="minorHAnsi" w:hAnsiTheme="minorHAnsi" w:cstheme="minorHAnsi"/>
          <w:b/>
          <w:i/>
        </w:rPr>
        <w:t xml:space="preserve"> Jodie Taylor, Mrs </w:t>
      </w:r>
      <w:r w:rsidR="003978D4">
        <w:rPr>
          <w:rFonts w:asciiTheme="minorHAnsi" w:hAnsiTheme="minorHAnsi" w:cstheme="minorHAnsi"/>
          <w:b/>
          <w:i/>
        </w:rPr>
        <w:t xml:space="preserve">Lousie </w:t>
      </w:r>
      <w:proofErr w:type="gramStart"/>
      <w:r w:rsidR="009974F8">
        <w:rPr>
          <w:rFonts w:asciiTheme="minorHAnsi" w:hAnsiTheme="minorHAnsi" w:cstheme="minorHAnsi"/>
          <w:b/>
          <w:i/>
        </w:rPr>
        <w:t>Upjohn</w:t>
      </w:r>
      <w:proofErr w:type="gramEnd"/>
      <w:r w:rsidR="003978D4">
        <w:rPr>
          <w:rFonts w:asciiTheme="minorHAnsi" w:hAnsiTheme="minorHAnsi" w:cstheme="minorHAnsi"/>
          <w:b/>
          <w:i/>
        </w:rPr>
        <w:t xml:space="preserve"> and all Primary School </w:t>
      </w:r>
      <w:proofErr w:type="gramStart"/>
      <w:r w:rsidR="003978D4">
        <w:rPr>
          <w:rFonts w:asciiTheme="minorHAnsi" w:hAnsiTheme="minorHAnsi" w:cstheme="minorHAnsi"/>
          <w:b/>
          <w:i/>
        </w:rPr>
        <w:t>staff</w:t>
      </w:r>
      <w:proofErr w:type="gramEnd"/>
    </w:p>
    <w:p w14:paraId="07E6FED4" w14:textId="77777777" w:rsidR="0013705E" w:rsidRPr="00BD23C0" w:rsidRDefault="0013705E" w:rsidP="0013705E">
      <w:pPr>
        <w:rPr>
          <w:rFonts w:asciiTheme="minorHAnsi" w:hAnsiTheme="minorHAnsi" w:cstheme="minorHAnsi"/>
          <w:b/>
          <w:i/>
        </w:rPr>
      </w:pPr>
    </w:p>
    <w:p w14:paraId="43CAC190" w14:textId="2F6816E0" w:rsidR="0013705E" w:rsidRDefault="00324BBD" w:rsidP="0013705E">
      <w:pPr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  <w:u w:val="single"/>
        </w:rPr>
        <w:t>School Uniform R</w:t>
      </w:r>
      <w:r w:rsidR="0013705E" w:rsidRPr="00BD23C0">
        <w:rPr>
          <w:rFonts w:asciiTheme="minorHAnsi" w:hAnsiTheme="minorHAnsi" w:cstheme="minorHAnsi"/>
          <w:b/>
          <w:i/>
          <w:u w:val="single"/>
        </w:rPr>
        <w:t>equired</w:t>
      </w:r>
      <w:r w:rsidR="0013705E" w:rsidRPr="00BD23C0">
        <w:rPr>
          <w:rFonts w:asciiTheme="minorHAnsi" w:hAnsiTheme="minorHAnsi" w:cstheme="minorHAnsi"/>
          <w:b/>
          <w:i/>
        </w:rPr>
        <w:t>:</w:t>
      </w:r>
      <w:r w:rsidR="00C71F3A">
        <w:rPr>
          <w:rFonts w:asciiTheme="minorHAnsi" w:hAnsiTheme="minorHAnsi" w:cstheme="minorHAnsi"/>
          <w:b/>
          <w:i/>
        </w:rPr>
        <w:tab/>
      </w:r>
      <w:r w:rsidR="003A45D9">
        <w:rPr>
          <w:rFonts w:asciiTheme="minorHAnsi" w:hAnsiTheme="minorHAnsi" w:cstheme="minorHAnsi"/>
          <w:b/>
          <w:i/>
        </w:rPr>
        <w:t>Halloween dress up (Kindergarten to Year 6)</w:t>
      </w:r>
    </w:p>
    <w:p w14:paraId="5533898C" w14:textId="55C879C4" w:rsidR="003A45D9" w:rsidRDefault="003A45D9" w:rsidP="0013705E">
      <w:pPr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ab/>
      </w:r>
      <w:r>
        <w:rPr>
          <w:rFonts w:asciiTheme="minorHAnsi" w:hAnsiTheme="minorHAnsi" w:cstheme="minorHAnsi"/>
          <w:b/>
          <w:i/>
        </w:rPr>
        <w:tab/>
      </w:r>
      <w:r>
        <w:rPr>
          <w:rFonts w:asciiTheme="minorHAnsi" w:hAnsiTheme="minorHAnsi" w:cstheme="minorHAnsi"/>
          <w:b/>
          <w:i/>
        </w:rPr>
        <w:tab/>
      </w:r>
      <w:r>
        <w:rPr>
          <w:rFonts w:asciiTheme="minorHAnsi" w:hAnsiTheme="minorHAnsi" w:cstheme="minorHAnsi"/>
          <w:b/>
          <w:i/>
        </w:rPr>
        <w:tab/>
      </w:r>
      <w:r w:rsidR="00EC3023">
        <w:rPr>
          <w:rFonts w:asciiTheme="minorHAnsi" w:hAnsiTheme="minorHAnsi" w:cstheme="minorHAnsi"/>
          <w:b/>
          <w:i/>
        </w:rPr>
        <w:t>Full school uniform (</w:t>
      </w:r>
      <w:r w:rsidR="00F050E8">
        <w:rPr>
          <w:rFonts w:asciiTheme="minorHAnsi" w:hAnsiTheme="minorHAnsi" w:cstheme="minorHAnsi"/>
          <w:b/>
          <w:i/>
        </w:rPr>
        <w:t>Years 7-8)</w:t>
      </w:r>
    </w:p>
    <w:p w14:paraId="54709424" w14:textId="01339EEC" w:rsidR="005124D4" w:rsidRPr="00BD23C0" w:rsidRDefault="005124D4" w:rsidP="0013705E">
      <w:pPr>
        <w:rPr>
          <w:rFonts w:asciiTheme="minorHAnsi" w:hAnsiTheme="minorHAnsi" w:cstheme="minorHAnsi"/>
          <w:b/>
          <w:i/>
        </w:rPr>
      </w:pPr>
    </w:p>
    <w:p w14:paraId="74421416" w14:textId="4CF61365" w:rsidR="00303275" w:rsidRDefault="00087C9B" w:rsidP="00B059AE">
      <w:pPr>
        <w:shd w:val="clear" w:color="auto" w:fill="FFFFFF"/>
        <w:ind w:left="2880" w:hanging="2880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  <w:u w:val="single"/>
        </w:rPr>
        <w:t>Extra I</w:t>
      </w:r>
      <w:r w:rsidR="0013705E" w:rsidRPr="00C71F3A">
        <w:rPr>
          <w:rFonts w:asciiTheme="minorHAnsi" w:hAnsiTheme="minorHAnsi" w:cstheme="minorHAnsi"/>
          <w:b/>
          <w:i/>
          <w:u w:val="single"/>
        </w:rPr>
        <w:t>nformation</w:t>
      </w:r>
      <w:proofErr w:type="gramStart"/>
      <w:r w:rsidR="0013705E" w:rsidRPr="00C71F3A">
        <w:rPr>
          <w:rFonts w:asciiTheme="minorHAnsi" w:hAnsiTheme="minorHAnsi" w:cstheme="minorHAnsi"/>
          <w:b/>
          <w:i/>
          <w:u w:val="single"/>
        </w:rPr>
        <w:t>:</w:t>
      </w:r>
      <w:r w:rsidR="0013705E" w:rsidRPr="00C71F3A">
        <w:rPr>
          <w:rFonts w:asciiTheme="minorHAnsi" w:hAnsiTheme="minorHAnsi" w:cstheme="minorHAnsi"/>
          <w:b/>
          <w:i/>
        </w:rPr>
        <w:t xml:space="preserve"> </w:t>
      </w:r>
      <w:r w:rsidR="00582877">
        <w:rPr>
          <w:rFonts w:asciiTheme="minorHAnsi" w:hAnsiTheme="minorHAnsi" w:cstheme="minorHAnsi"/>
          <w:b/>
          <w:i/>
        </w:rPr>
        <w:tab/>
      </w:r>
      <w:r w:rsidR="00F050E8">
        <w:rPr>
          <w:rFonts w:asciiTheme="minorHAnsi" w:hAnsiTheme="minorHAnsi" w:cstheme="minorHAnsi"/>
          <w:b/>
          <w:i/>
        </w:rPr>
        <w:t>Pri</w:t>
      </w:r>
      <w:r w:rsidR="001A6C2B">
        <w:rPr>
          <w:rFonts w:asciiTheme="minorHAnsi" w:hAnsiTheme="minorHAnsi" w:cstheme="minorHAnsi"/>
          <w:b/>
          <w:i/>
        </w:rPr>
        <w:t>zes</w:t>
      </w:r>
      <w:proofErr w:type="gramEnd"/>
      <w:r w:rsidR="001A6C2B">
        <w:rPr>
          <w:rFonts w:asciiTheme="minorHAnsi" w:hAnsiTheme="minorHAnsi" w:cstheme="minorHAnsi"/>
          <w:b/>
          <w:i/>
        </w:rPr>
        <w:t xml:space="preserve"> given for teddy bears dressed up with a Halloween theme</w:t>
      </w:r>
      <w:proofErr w:type="gramStart"/>
      <w:r w:rsidR="001A6C2B">
        <w:rPr>
          <w:rFonts w:asciiTheme="minorHAnsi" w:hAnsiTheme="minorHAnsi" w:cstheme="minorHAnsi"/>
          <w:b/>
          <w:i/>
        </w:rPr>
        <w:t xml:space="preserve">.  </w:t>
      </w:r>
      <w:proofErr w:type="gramEnd"/>
      <w:r w:rsidR="00EF5C63">
        <w:rPr>
          <w:rFonts w:asciiTheme="minorHAnsi" w:hAnsiTheme="minorHAnsi" w:cstheme="minorHAnsi"/>
          <w:b/>
          <w:i/>
        </w:rPr>
        <w:t>**</w:t>
      </w:r>
      <w:r w:rsidR="00695B8B">
        <w:rPr>
          <w:rFonts w:asciiTheme="minorHAnsi" w:hAnsiTheme="minorHAnsi" w:cstheme="minorHAnsi"/>
          <w:b/>
          <w:i/>
        </w:rPr>
        <w:t xml:space="preserve">Please complete the slip below to indicate numbers of </w:t>
      </w:r>
      <w:r w:rsidR="005A38B7">
        <w:rPr>
          <w:rFonts w:asciiTheme="minorHAnsi" w:hAnsiTheme="minorHAnsi" w:cstheme="minorHAnsi"/>
          <w:b/>
          <w:i/>
        </w:rPr>
        <w:t>grandparents</w:t>
      </w:r>
      <w:r w:rsidR="00300F25">
        <w:rPr>
          <w:rFonts w:asciiTheme="minorHAnsi" w:hAnsiTheme="minorHAnsi" w:cstheme="minorHAnsi"/>
          <w:b/>
          <w:i/>
        </w:rPr>
        <w:t>/family members attending</w:t>
      </w:r>
      <w:r w:rsidR="00EF5C63">
        <w:rPr>
          <w:rFonts w:asciiTheme="minorHAnsi" w:hAnsiTheme="minorHAnsi" w:cstheme="minorHAnsi"/>
          <w:b/>
          <w:i/>
        </w:rPr>
        <w:t>**</w:t>
      </w:r>
    </w:p>
    <w:p w14:paraId="48085961" w14:textId="77777777" w:rsidR="001411C6" w:rsidRPr="00BD23C0" w:rsidRDefault="001411C6" w:rsidP="00DA6B1D">
      <w:pPr>
        <w:rPr>
          <w:rFonts w:asciiTheme="minorHAnsi" w:hAnsiTheme="minorHAnsi" w:cstheme="minorHAnsi"/>
          <w:b/>
        </w:rPr>
      </w:pPr>
    </w:p>
    <w:p w14:paraId="097812B9" w14:textId="1B5B7889" w:rsidR="004945F9" w:rsidRDefault="004945F9" w:rsidP="0013705E">
      <w:pPr>
        <w:rPr>
          <w:rFonts w:asciiTheme="minorHAnsi" w:hAnsiTheme="minorHAnsi" w:cstheme="minorHAnsi"/>
          <w:b/>
          <w:i/>
        </w:rPr>
      </w:pPr>
    </w:p>
    <w:p w14:paraId="5E72FB8D" w14:textId="2EB2C575" w:rsidR="0013705E" w:rsidRPr="00BD23C0" w:rsidRDefault="000C58CD" w:rsidP="0013705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Brad Hunt</w:t>
      </w:r>
    </w:p>
    <w:p w14:paraId="7C2940D6" w14:textId="0623A97C" w:rsidR="0013705E" w:rsidRPr="00BD23C0" w:rsidRDefault="0013705E" w:rsidP="0013705E">
      <w:pPr>
        <w:rPr>
          <w:rFonts w:asciiTheme="minorHAnsi" w:hAnsiTheme="minorHAnsi" w:cstheme="minorHAnsi"/>
        </w:rPr>
      </w:pPr>
      <w:r w:rsidRPr="00BD23C0">
        <w:rPr>
          <w:rFonts w:asciiTheme="minorHAnsi" w:hAnsiTheme="minorHAnsi" w:cstheme="minorHAnsi"/>
        </w:rPr>
        <w:t>Principal</w:t>
      </w:r>
      <w:r w:rsidRPr="00BD23C0">
        <w:rPr>
          <w:rFonts w:asciiTheme="minorHAnsi" w:hAnsiTheme="minorHAnsi" w:cstheme="minorHAnsi"/>
        </w:rPr>
        <w:tab/>
      </w:r>
      <w:r w:rsidRPr="00BD23C0">
        <w:rPr>
          <w:rFonts w:asciiTheme="minorHAnsi" w:hAnsiTheme="minorHAnsi" w:cstheme="minorHAnsi"/>
        </w:rPr>
        <w:tab/>
      </w:r>
      <w:r w:rsidRPr="00BD23C0">
        <w:rPr>
          <w:rFonts w:asciiTheme="minorHAnsi" w:hAnsiTheme="minorHAnsi" w:cstheme="minorHAnsi"/>
        </w:rPr>
        <w:tab/>
      </w:r>
      <w:r w:rsidRPr="00BD23C0">
        <w:rPr>
          <w:rFonts w:asciiTheme="minorHAnsi" w:hAnsiTheme="minorHAnsi" w:cstheme="minorHAnsi"/>
        </w:rPr>
        <w:tab/>
      </w:r>
      <w:r w:rsidRPr="00BD23C0">
        <w:rPr>
          <w:rFonts w:asciiTheme="minorHAnsi" w:hAnsiTheme="minorHAnsi" w:cstheme="minorHAnsi"/>
        </w:rPr>
        <w:tab/>
      </w:r>
    </w:p>
    <w:p w14:paraId="55A9522B" w14:textId="77777777" w:rsidR="0013705E" w:rsidRPr="00BD23C0" w:rsidRDefault="0013705E" w:rsidP="0013705E">
      <w:pPr>
        <w:rPr>
          <w:rFonts w:asciiTheme="minorHAnsi" w:hAnsiTheme="minorHAnsi" w:cstheme="minorHAnsi"/>
        </w:rPr>
      </w:pPr>
    </w:p>
    <w:p w14:paraId="5BC22259" w14:textId="1A00CB29" w:rsidR="0013705E" w:rsidRPr="00BD23C0" w:rsidRDefault="0013705E" w:rsidP="0013705E">
      <w:pPr>
        <w:rPr>
          <w:rFonts w:asciiTheme="minorHAnsi" w:hAnsiTheme="minorHAnsi" w:cstheme="minorHAnsi"/>
        </w:rPr>
      </w:pPr>
      <w:r w:rsidRPr="00BD23C0">
        <w:rPr>
          <w:rFonts w:asciiTheme="minorHAnsi" w:hAnsiTheme="minorHAnsi" w:cstheme="minorHAnsi"/>
          <w:b/>
          <w:i/>
        </w:rPr>
        <w:t>Please complete th</w:t>
      </w:r>
      <w:r w:rsidR="005B2C94">
        <w:rPr>
          <w:rFonts w:asciiTheme="minorHAnsi" w:hAnsiTheme="minorHAnsi" w:cstheme="minorHAnsi"/>
          <w:b/>
          <w:i/>
        </w:rPr>
        <w:t>e section below and</w:t>
      </w:r>
      <w:r w:rsidR="00582877">
        <w:rPr>
          <w:rFonts w:asciiTheme="minorHAnsi" w:hAnsiTheme="minorHAnsi" w:cstheme="minorHAnsi"/>
          <w:b/>
          <w:i/>
        </w:rPr>
        <w:t xml:space="preserve"> return by:  </w:t>
      </w:r>
      <w:r w:rsidR="000117A6">
        <w:rPr>
          <w:rFonts w:asciiTheme="minorHAnsi" w:hAnsiTheme="minorHAnsi" w:cstheme="minorHAnsi"/>
          <w:b/>
          <w:i/>
        </w:rPr>
        <w:t>Wednesday 22 October 2025</w:t>
      </w:r>
    </w:p>
    <w:p w14:paraId="41AC8B4C" w14:textId="77777777" w:rsidR="0013705E" w:rsidRDefault="00191516" w:rsidP="0013705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 _ _ _ _ _ _ _ _ _ _ _ _ _ _ _ _ _ _ _ _ _ _ _ _ _ _ _ _ _ _ _ _ _ _ _ _ _ _ _ _ _ _ _ _ _ _ _ _ _ _ _ _ _ _ _ _ _ _ _ _ _</w:t>
      </w:r>
    </w:p>
    <w:p w14:paraId="1368A9B8" w14:textId="77777777" w:rsidR="00191516" w:rsidRPr="00BD23C0" w:rsidRDefault="00191516" w:rsidP="0013705E">
      <w:pPr>
        <w:rPr>
          <w:rFonts w:asciiTheme="minorHAnsi" w:hAnsiTheme="minorHAnsi" w:cstheme="minorHAnsi"/>
        </w:rPr>
      </w:pPr>
    </w:p>
    <w:p w14:paraId="3143B9C8" w14:textId="77777777" w:rsidR="0013705E" w:rsidRPr="00BD23C0" w:rsidRDefault="0013705E" w:rsidP="0013705E">
      <w:pPr>
        <w:rPr>
          <w:rFonts w:asciiTheme="minorHAnsi" w:hAnsiTheme="minorHAnsi" w:cstheme="minorHAnsi"/>
        </w:rPr>
      </w:pPr>
      <w:r w:rsidRPr="00BD23C0">
        <w:rPr>
          <w:rFonts w:asciiTheme="minorHAnsi" w:hAnsiTheme="minorHAnsi" w:cstheme="minorHAnsi"/>
        </w:rPr>
        <w:t>I hereby consent to my child ________________________________________ Year_______________________</w:t>
      </w:r>
    </w:p>
    <w:p w14:paraId="0E3B0181" w14:textId="77777777" w:rsidR="0013705E" w:rsidRPr="00302E0F" w:rsidRDefault="0013705E" w:rsidP="0013705E">
      <w:pPr>
        <w:rPr>
          <w:rFonts w:asciiTheme="minorHAnsi" w:hAnsiTheme="minorHAnsi" w:cstheme="minorHAnsi"/>
          <w:sz w:val="16"/>
          <w:szCs w:val="16"/>
        </w:rPr>
      </w:pPr>
    </w:p>
    <w:p w14:paraId="33761B56" w14:textId="7845F027" w:rsidR="005B2C94" w:rsidRDefault="00087C9B" w:rsidP="0013705E">
      <w:pPr>
        <w:rPr>
          <w:rFonts w:asciiTheme="minorHAnsi" w:hAnsiTheme="minorHAnsi" w:cstheme="minorHAnsi"/>
          <w:b/>
          <w:i/>
        </w:rPr>
      </w:pPr>
      <w:r w:rsidRPr="00087C9B">
        <w:rPr>
          <w:rFonts w:asciiTheme="minorHAnsi" w:hAnsiTheme="minorHAnsi" w:cstheme="minorHAnsi"/>
        </w:rPr>
        <w:t>P</w:t>
      </w:r>
      <w:r w:rsidR="0013705E" w:rsidRPr="00087C9B">
        <w:rPr>
          <w:rFonts w:asciiTheme="minorHAnsi" w:hAnsiTheme="minorHAnsi" w:cstheme="minorHAnsi"/>
        </w:rPr>
        <w:t>articipating in the following activity:</w:t>
      </w:r>
      <w:r w:rsidR="004B2264">
        <w:rPr>
          <w:rFonts w:asciiTheme="minorHAnsi" w:hAnsiTheme="minorHAnsi" w:cstheme="minorHAnsi"/>
          <w:b/>
          <w:i/>
        </w:rPr>
        <w:t xml:space="preserve"> </w:t>
      </w:r>
      <w:r w:rsidR="00EF5C63">
        <w:rPr>
          <w:rFonts w:asciiTheme="minorHAnsi" w:hAnsiTheme="minorHAnsi" w:cstheme="minorHAnsi"/>
          <w:b/>
          <w:i/>
        </w:rPr>
        <w:t>Halloween Teddy Bears Pi</w:t>
      </w:r>
      <w:r w:rsidR="002B7D85">
        <w:rPr>
          <w:rFonts w:asciiTheme="minorHAnsi" w:hAnsiTheme="minorHAnsi" w:cstheme="minorHAnsi"/>
          <w:b/>
          <w:i/>
        </w:rPr>
        <w:t>cnic</w:t>
      </w:r>
      <w:r w:rsidR="00EC761B">
        <w:rPr>
          <w:rFonts w:asciiTheme="minorHAnsi" w:hAnsiTheme="minorHAnsi" w:cstheme="minorHAnsi"/>
          <w:b/>
          <w:i/>
        </w:rPr>
        <w:t>/Grandparents Day</w:t>
      </w:r>
      <w:r w:rsidR="006634BA">
        <w:rPr>
          <w:rFonts w:asciiTheme="minorHAnsi" w:hAnsiTheme="minorHAnsi" w:cstheme="minorHAnsi"/>
          <w:b/>
          <w:i/>
        </w:rPr>
        <w:t xml:space="preserve"> on </w:t>
      </w:r>
      <w:r w:rsidR="008059B6">
        <w:rPr>
          <w:rFonts w:asciiTheme="minorHAnsi" w:hAnsiTheme="minorHAnsi" w:cstheme="minorHAnsi"/>
          <w:b/>
          <w:i/>
        </w:rPr>
        <w:t>Friday 31 October</w:t>
      </w:r>
      <w:r w:rsidR="00E265AC">
        <w:rPr>
          <w:rFonts w:asciiTheme="minorHAnsi" w:hAnsiTheme="minorHAnsi" w:cstheme="minorHAnsi"/>
          <w:b/>
          <w:i/>
        </w:rPr>
        <w:t xml:space="preserve"> </w:t>
      </w:r>
      <w:r w:rsidR="00F17AA5">
        <w:rPr>
          <w:rFonts w:asciiTheme="minorHAnsi" w:hAnsiTheme="minorHAnsi" w:cstheme="minorHAnsi"/>
          <w:b/>
          <w:i/>
        </w:rPr>
        <w:t>2</w:t>
      </w:r>
      <w:r w:rsidR="00942E13">
        <w:rPr>
          <w:rFonts w:asciiTheme="minorHAnsi" w:hAnsiTheme="minorHAnsi" w:cstheme="minorHAnsi"/>
          <w:b/>
          <w:i/>
        </w:rPr>
        <w:t>025 at Uralla Central School at no cost to the students.</w:t>
      </w:r>
    </w:p>
    <w:p w14:paraId="2412DEC5" w14:textId="77777777" w:rsidR="00C45F7D" w:rsidRDefault="00C45F7D" w:rsidP="0013705E">
      <w:pPr>
        <w:rPr>
          <w:rFonts w:asciiTheme="minorHAnsi" w:hAnsiTheme="minorHAnsi" w:cstheme="minorHAnsi"/>
          <w:b/>
          <w:i/>
        </w:rPr>
      </w:pPr>
    </w:p>
    <w:p w14:paraId="550388DC" w14:textId="77777777" w:rsidR="0013705E" w:rsidRDefault="0013705E" w:rsidP="00303275">
      <w:pPr>
        <w:rPr>
          <w:rFonts w:asciiTheme="minorHAnsi" w:hAnsiTheme="minorHAnsi" w:cstheme="minorHAnsi"/>
        </w:rPr>
      </w:pPr>
      <w:r w:rsidRPr="00BD23C0">
        <w:rPr>
          <w:rFonts w:asciiTheme="minorHAnsi" w:hAnsiTheme="minorHAnsi" w:cstheme="minorHAnsi"/>
        </w:rPr>
        <w:t>Signature of Parent/</w:t>
      </w:r>
      <w:proofErr w:type="gramStart"/>
      <w:r w:rsidRPr="00BD23C0">
        <w:rPr>
          <w:rFonts w:asciiTheme="minorHAnsi" w:hAnsiTheme="minorHAnsi" w:cstheme="minorHAnsi"/>
        </w:rPr>
        <w:t>Carer: _</w:t>
      </w:r>
      <w:proofErr w:type="gramEnd"/>
      <w:r w:rsidRPr="00BD23C0">
        <w:rPr>
          <w:rFonts w:asciiTheme="minorHAnsi" w:hAnsiTheme="minorHAnsi" w:cstheme="minorHAnsi"/>
        </w:rPr>
        <w:t>__________________________________________ Date: _____________________</w:t>
      </w:r>
    </w:p>
    <w:p w14:paraId="2C0E2A9C" w14:textId="77777777" w:rsidR="00F4093C" w:rsidRDefault="00F4093C" w:rsidP="00303275">
      <w:pPr>
        <w:rPr>
          <w:rFonts w:asciiTheme="minorHAnsi" w:hAnsiTheme="minorHAnsi" w:cstheme="minorHAnsi"/>
        </w:rPr>
      </w:pPr>
    </w:p>
    <w:p w14:paraId="3A683ADE" w14:textId="4FDB6EA8" w:rsidR="00F4093C" w:rsidRPr="004B1836" w:rsidRDefault="00F4093C" w:rsidP="00303275">
      <w:pPr>
        <w:rPr>
          <w:rFonts w:asciiTheme="minorHAnsi" w:hAnsiTheme="minorHAnsi" w:cstheme="minorHAnsi"/>
          <w:b/>
          <w:color w:val="FF0000"/>
          <w:sz w:val="20"/>
          <w:szCs w:val="20"/>
        </w:rPr>
      </w:pPr>
      <w:r w:rsidRPr="004B1836">
        <w:rPr>
          <w:rFonts w:asciiTheme="minorHAnsi" w:hAnsiTheme="minorHAnsi" w:cstheme="minorHAnsi"/>
          <w:color w:val="FF0000"/>
        </w:rPr>
        <w:t>N</w:t>
      </w:r>
      <w:r w:rsidR="005F7CAE" w:rsidRPr="004B1836">
        <w:rPr>
          <w:rFonts w:asciiTheme="minorHAnsi" w:hAnsiTheme="minorHAnsi" w:cstheme="minorHAnsi"/>
          <w:color w:val="FF0000"/>
        </w:rPr>
        <w:t xml:space="preserve">umber </w:t>
      </w:r>
      <w:r w:rsidRPr="004B1836">
        <w:rPr>
          <w:rFonts w:asciiTheme="minorHAnsi" w:hAnsiTheme="minorHAnsi" w:cstheme="minorHAnsi"/>
          <w:color w:val="FF0000"/>
        </w:rPr>
        <w:t>of Grandparents/</w:t>
      </w:r>
      <w:r w:rsidR="005F7CAE" w:rsidRPr="004B1836">
        <w:rPr>
          <w:rFonts w:asciiTheme="minorHAnsi" w:hAnsiTheme="minorHAnsi" w:cstheme="minorHAnsi"/>
          <w:color w:val="FF0000"/>
        </w:rPr>
        <w:t>F</w:t>
      </w:r>
      <w:r w:rsidRPr="004B1836">
        <w:rPr>
          <w:rFonts w:asciiTheme="minorHAnsi" w:hAnsiTheme="minorHAnsi" w:cstheme="minorHAnsi"/>
          <w:color w:val="FF0000"/>
        </w:rPr>
        <w:t xml:space="preserve">amily </w:t>
      </w:r>
      <w:r w:rsidR="004B1836" w:rsidRPr="004B1836">
        <w:rPr>
          <w:rFonts w:asciiTheme="minorHAnsi" w:hAnsiTheme="minorHAnsi" w:cstheme="minorHAnsi"/>
          <w:color w:val="FF0000"/>
        </w:rPr>
        <w:t>members attending: _____________</w:t>
      </w:r>
    </w:p>
    <w:p w14:paraId="03A638DE" w14:textId="77777777" w:rsidR="0025175E" w:rsidRPr="004B1836" w:rsidRDefault="0025175E" w:rsidP="00CA0ADD">
      <w:pPr>
        <w:jc w:val="center"/>
        <w:rPr>
          <w:rFonts w:asciiTheme="minorHAnsi" w:hAnsiTheme="minorHAnsi" w:cstheme="minorHAnsi"/>
          <w:b/>
          <w:color w:val="FF0000"/>
          <w:sz w:val="18"/>
          <w:szCs w:val="18"/>
        </w:rPr>
      </w:pPr>
    </w:p>
    <w:sectPr w:rsidR="0025175E" w:rsidRPr="004B1836" w:rsidSect="00A74D88">
      <w:pgSz w:w="12240" w:h="15840"/>
      <w:pgMar w:top="284" w:right="760" w:bottom="2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C0D3C"/>
    <w:multiLevelType w:val="hybridMultilevel"/>
    <w:tmpl w:val="7F8A4F8C"/>
    <w:lvl w:ilvl="0" w:tplc="AE9ABD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70AD0"/>
    <w:multiLevelType w:val="hybridMultilevel"/>
    <w:tmpl w:val="0E16B9E6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8118F0"/>
    <w:multiLevelType w:val="hybridMultilevel"/>
    <w:tmpl w:val="94202A5A"/>
    <w:lvl w:ilvl="0" w:tplc="0C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DA21CC"/>
    <w:multiLevelType w:val="hybridMultilevel"/>
    <w:tmpl w:val="13ECB1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4B4F9A"/>
    <w:multiLevelType w:val="hybridMultilevel"/>
    <w:tmpl w:val="FA02BDBE"/>
    <w:lvl w:ilvl="0" w:tplc="611E3B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CC2850"/>
    <w:multiLevelType w:val="hybridMultilevel"/>
    <w:tmpl w:val="68AC2E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54372">
    <w:abstractNumId w:val="4"/>
  </w:num>
  <w:num w:numId="2" w16cid:durableId="18830195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76999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5884205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9304271">
    <w:abstractNumId w:val="5"/>
  </w:num>
  <w:num w:numId="6" w16cid:durableId="431976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4CE"/>
    <w:rsid w:val="0000097F"/>
    <w:rsid w:val="00003042"/>
    <w:rsid w:val="0000410B"/>
    <w:rsid w:val="000117A6"/>
    <w:rsid w:val="00015302"/>
    <w:rsid w:val="000178D1"/>
    <w:rsid w:val="00020A74"/>
    <w:rsid w:val="0002210A"/>
    <w:rsid w:val="000250E0"/>
    <w:rsid w:val="000268AB"/>
    <w:rsid w:val="00027064"/>
    <w:rsid w:val="00035A51"/>
    <w:rsid w:val="00050FBD"/>
    <w:rsid w:val="00051DB0"/>
    <w:rsid w:val="00051FB3"/>
    <w:rsid w:val="00052283"/>
    <w:rsid w:val="000634E2"/>
    <w:rsid w:val="00076C15"/>
    <w:rsid w:val="00087C9B"/>
    <w:rsid w:val="00087D5B"/>
    <w:rsid w:val="000941AF"/>
    <w:rsid w:val="000A1A00"/>
    <w:rsid w:val="000A73CF"/>
    <w:rsid w:val="000C58CD"/>
    <w:rsid w:val="000C6AC6"/>
    <w:rsid w:val="000D2B45"/>
    <w:rsid w:val="000D3827"/>
    <w:rsid w:val="000F7D86"/>
    <w:rsid w:val="001021B0"/>
    <w:rsid w:val="00112E44"/>
    <w:rsid w:val="00114065"/>
    <w:rsid w:val="001146C3"/>
    <w:rsid w:val="00125592"/>
    <w:rsid w:val="0013705E"/>
    <w:rsid w:val="001411C6"/>
    <w:rsid w:val="00141528"/>
    <w:rsid w:val="00147E92"/>
    <w:rsid w:val="00155DB4"/>
    <w:rsid w:val="00157548"/>
    <w:rsid w:val="00160083"/>
    <w:rsid w:val="00165928"/>
    <w:rsid w:val="00166A6C"/>
    <w:rsid w:val="00175B7F"/>
    <w:rsid w:val="00190D27"/>
    <w:rsid w:val="00191516"/>
    <w:rsid w:val="00192FFB"/>
    <w:rsid w:val="001A597E"/>
    <w:rsid w:val="001A63AC"/>
    <w:rsid w:val="001A6C2B"/>
    <w:rsid w:val="001A7936"/>
    <w:rsid w:val="001B455B"/>
    <w:rsid w:val="001B78B5"/>
    <w:rsid w:val="001C0774"/>
    <w:rsid w:val="001C2DBA"/>
    <w:rsid w:val="001C5FA9"/>
    <w:rsid w:val="001E4CA9"/>
    <w:rsid w:val="001E6D1D"/>
    <w:rsid w:val="001F1984"/>
    <w:rsid w:val="001F2954"/>
    <w:rsid w:val="00201936"/>
    <w:rsid w:val="00204A3B"/>
    <w:rsid w:val="00211C1A"/>
    <w:rsid w:val="002179FA"/>
    <w:rsid w:val="00225DCF"/>
    <w:rsid w:val="00237FEB"/>
    <w:rsid w:val="0025175E"/>
    <w:rsid w:val="002555B1"/>
    <w:rsid w:val="002724A4"/>
    <w:rsid w:val="00272ACD"/>
    <w:rsid w:val="00276AE3"/>
    <w:rsid w:val="00290528"/>
    <w:rsid w:val="00293FFE"/>
    <w:rsid w:val="00297080"/>
    <w:rsid w:val="002A60EA"/>
    <w:rsid w:val="002B19C8"/>
    <w:rsid w:val="002B1BE9"/>
    <w:rsid w:val="002B3398"/>
    <w:rsid w:val="002B7A60"/>
    <w:rsid w:val="002B7D85"/>
    <w:rsid w:val="002C1AD5"/>
    <w:rsid w:val="002C1F79"/>
    <w:rsid w:val="002C3569"/>
    <w:rsid w:val="002E4147"/>
    <w:rsid w:val="002F40A7"/>
    <w:rsid w:val="002F48B8"/>
    <w:rsid w:val="002F4DCB"/>
    <w:rsid w:val="00300F25"/>
    <w:rsid w:val="00302E0F"/>
    <w:rsid w:val="00303275"/>
    <w:rsid w:val="00303D9C"/>
    <w:rsid w:val="00313FED"/>
    <w:rsid w:val="003142EC"/>
    <w:rsid w:val="00324BBD"/>
    <w:rsid w:val="00330752"/>
    <w:rsid w:val="00331BFA"/>
    <w:rsid w:val="003446A5"/>
    <w:rsid w:val="00362CB9"/>
    <w:rsid w:val="003830EC"/>
    <w:rsid w:val="003846DD"/>
    <w:rsid w:val="0038673B"/>
    <w:rsid w:val="003978D4"/>
    <w:rsid w:val="003A282F"/>
    <w:rsid w:val="003A45D9"/>
    <w:rsid w:val="003A668A"/>
    <w:rsid w:val="003B2221"/>
    <w:rsid w:val="003C1AFE"/>
    <w:rsid w:val="003C47B9"/>
    <w:rsid w:val="003D0A6D"/>
    <w:rsid w:val="003E78A3"/>
    <w:rsid w:val="00415BB7"/>
    <w:rsid w:val="00422E56"/>
    <w:rsid w:val="00434140"/>
    <w:rsid w:val="00440536"/>
    <w:rsid w:val="004416E0"/>
    <w:rsid w:val="00461969"/>
    <w:rsid w:val="004669EC"/>
    <w:rsid w:val="00477D95"/>
    <w:rsid w:val="00480559"/>
    <w:rsid w:val="00482130"/>
    <w:rsid w:val="00487B65"/>
    <w:rsid w:val="004945F9"/>
    <w:rsid w:val="004B1836"/>
    <w:rsid w:val="004B2264"/>
    <w:rsid w:val="004B328C"/>
    <w:rsid w:val="004C0815"/>
    <w:rsid w:val="004D3134"/>
    <w:rsid w:val="004D62E7"/>
    <w:rsid w:val="004D6F65"/>
    <w:rsid w:val="004E077E"/>
    <w:rsid w:val="004E2A1B"/>
    <w:rsid w:val="004E722C"/>
    <w:rsid w:val="004F6141"/>
    <w:rsid w:val="005124D4"/>
    <w:rsid w:val="0052074B"/>
    <w:rsid w:val="00541CD5"/>
    <w:rsid w:val="00543912"/>
    <w:rsid w:val="00546961"/>
    <w:rsid w:val="00550BFE"/>
    <w:rsid w:val="005707F0"/>
    <w:rsid w:val="00582877"/>
    <w:rsid w:val="005900BE"/>
    <w:rsid w:val="0059271F"/>
    <w:rsid w:val="00597AE8"/>
    <w:rsid w:val="005A38B7"/>
    <w:rsid w:val="005A51B0"/>
    <w:rsid w:val="005A7FD3"/>
    <w:rsid w:val="005B2C94"/>
    <w:rsid w:val="005B5D28"/>
    <w:rsid w:val="005B64C6"/>
    <w:rsid w:val="005C449B"/>
    <w:rsid w:val="005C7912"/>
    <w:rsid w:val="005D06B6"/>
    <w:rsid w:val="005E496C"/>
    <w:rsid w:val="005E4B3E"/>
    <w:rsid w:val="005E6892"/>
    <w:rsid w:val="005F0BA7"/>
    <w:rsid w:val="005F155A"/>
    <w:rsid w:val="005F7CAE"/>
    <w:rsid w:val="006038CE"/>
    <w:rsid w:val="00622EE6"/>
    <w:rsid w:val="00633FAD"/>
    <w:rsid w:val="00635DCF"/>
    <w:rsid w:val="00640C19"/>
    <w:rsid w:val="00647E8C"/>
    <w:rsid w:val="006542DD"/>
    <w:rsid w:val="006634BA"/>
    <w:rsid w:val="0068080C"/>
    <w:rsid w:val="00680CD9"/>
    <w:rsid w:val="006875E6"/>
    <w:rsid w:val="00694B24"/>
    <w:rsid w:val="00695B8B"/>
    <w:rsid w:val="006A6112"/>
    <w:rsid w:val="006A7A50"/>
    <w:rsid w:val="006A7F53"/>
    <w:rsid w:val="006C086F"/>
    <w:rsid w:val="006C1B79"/>
    <w:rsid w:val="006C6A38"/>
    <w:rsid w:val="006D1C12"/>
    <w:rsid w:val="006D2834"/>
    <w:rsid w:val="006D7C16"/>
    <w:rsid w:val="006E3543"/>
    <w:rsid w:val="006E4329"/>
    <w:rsid w:val="006F22D2"/>
    <w:rsid w:val="006F6B2B"/>
    <w:rsid w:val="00700256"/>
    <w:rsid w:val="007021D2"/>
    <w:rsid w:val="00714761"/>
    <w:rsid w:val="0072412A"/>
    <w:rsid w:val="007304EE"/>
    <w:rsid w:val="0073514B"/>
    <w:rsid w:val="00740742"/>
    <w:rsid w:val="00743C8F"/>
    <w:rsid w:val="00753A23"/>
    <w:rsid w:val="00753E16"/>
    <w:rsid w:val="007715B4"/>
    <w:rsid w:val="00771D61"/>
    <w:rsid w:val="00786815"/>
    <w:rsid w:val="00786829"/>
    <w:rsid w:val="007954B9"/>
    <w:rsid w:val="007A17F3"/>
    <w:rsid w:val="007B4A58"/>
    <w:rsid w:val="007B52A2"/>
    <w:rsid w:val="007C0272"/>
    <w:rsid w:val="007C1A9D"/>
    <w:rsid w:val="007C4C33"/>
    <w:rsid w:val="007C7BE9"/>
    <w:rsid w:val="007D19B9"/>
    <w:rsid w:val="007D2FE6"/>
    <w:rsid w:val="007D508B"/>
    <w:rsid w:val="007E0349"/>
    <w:rsid w:val="007E1FCC"/>
    <w:rsid w:val="007F7D2F"/>
    <w:rsid w:val="00802A79"/>
    <w:rsid w:val="00804555"/>
    <w:rsid w:val="008059B6"/>
    <w:rsid w:val="00807EFD"/>
    <w:rsid w:val="00817FFA"/>
    <w:rsid w:val="00821F78"/>
    <w:rsid w:val="008247CE"/>
    <w:rsid w:val="008349A0"/>
    <w:rsid w:val="008472E3"/>
    <w:rsid w:val="0085003D"/>
    <w:rsid w:val="0086488E"/>
    <w:rsid w:val="008657E7"/>
    <w:rsid w:val="008702A9"/>
    <w:rsid w:val="00870E4A"/>
    <w:rsid w:val="00881F3E"/>
    <w:rsid w:val="00882452"/>
    <w:rsid w:val="0089087A"/>
    <w:rsid w:val="00891A37"/>
    <w:rsid w:val="0089367A"/>
    <w:rsid w:val="008977AD"/>
    <w:rsid w:val="008A03A9"/>
    <w:rsid w:val="008A31BE"/>
    <w:rsid w:val="008A3924"/>
    <w:rsid w:val="008B1D24"/>
    <w:rsid w:val="008B2615"/>
    <w:rsid w:val="008B5441"/>
    <w:rsid w:val="008B7F15"/>
    <w:rsid w:val="008C2AE3"/>
    <w:rsid w:val="008D4786"/>
    <w:rsid w:val="008E3FAB"/>
    <w:rsid w:val="008F6F22"/>
    <w:rsid w:val="0090291C"/>
    <w:rsid w:val="00903CD9"/>
    <w:rsid w:val="00905A37"/>
    <w:rsid w:val="00907CE6"/>
    <w:rsid w:val="00915D53"/>
    <w:rsid w:val="009202DA"/>
    <w:rsid w:val="00920EA0"/>
    <w:rsid w:val="00927F0A"/>
    <w:rsid w:val="00932475"/>
    <w:rsid w:val="009370FD"/>
    <w:rsid w:val="00942E13"/>
    <w:rsid w:val="0094313B"/>
    <w:rsid w:val="00967D94"/>
    <w:rsid w:val="00967DDE"/>
    <w:rsid w:val="00975E78"/>
    <w:rsid w:val="00987E89"/>
    <w:rsid w:val="009974F8"/>
    <w:rsid w:val="009B64CC"/>
    <w:rsid w:val="009C15B7"/>
    <w:rsid w:val="009C7223"/>
    <w:rsid w:val="009D48FA"/>
    <w:rsid w:val="009D76E6"/>
    <w:rsid w:val="009E7DEE"/>
    <w:rsid w:val="009F5987"/>
    <w:rsid w:val="00A05826"/>
    <w:rsid w:val="00A208E8"/>
    <w:rsid w:val="00A20E40"/>
    <w:rsid w:val="00A2508C"/>
    <w:rsid w:val="00A27100"/>
    <w:rsid w:val="00A35635"/>
    <w:rsid w:val="00A43EC4"/>
    <w:rsid w:val="00A44EFC"/>
    <w:rsid w:val="00A46E02"/>
    <w:rsid w:val="00A524FB"/>
    <w:rsid w:val="00A534BE"/>
    <w:rsid w:val="00A56EF2"/>
    <w:rsid w:val="00A62B63"/>
    <w:rsid w:val="00A74D88"/>
    <w:rsid w:val="00A75A33"/>
    <w:rsid w:val="00A760A1"/>
    <w:rsid w:val="00A85343"/>
    <w:rsid w:val="00A87B7B"/>
    <w:rsid w:val="00A92396"/>
    <w:rsid w:val="00AA2CC5"/>
    <w:rsid w:val="00AA7EB5"/>
    <w:rsid w:val="00AB07FD"/>
    <w:rsid w:val="00AB5129"/>
    <w:rsid w:val="00AD0D8C"/>
    <w:rsid w:val="00AD5610"/>
    <w:rsid w:val="00AD5C77"/>
    <w:rsid w:val="00AE315C"/>
    <w:rsid w:val="00B059AE"/>
    <w:rsid w:val="00B10CDC"/>
    <w:rsid w:val="00B115CA"/>
    <w:rsid w:val="00B163E7"/>
    <w:rsid w:val="00B305B8"/>
    <w:rsid w:val="00B36E37"/>
    <w:rsid w:val="00B41A8B"/>
    <w:rsid w:val="00B51893"/>
    <w:rsid w:val="00B53775"/>
    <w:rsid w:val="00B608F0"/>
    <w:rsid w:val="00B61A82"/>
    <w:rsid w:val="00B62A24"/>
    <w:rsid w:val="00B63602"/>
    <w:rsid w:val="00B65876"/>
    <w:rsid w:val="00B6759B"/>
    <w:rsid w:val="00B708D8"/>
    <w:rsid w:val="00B7678D"/>
    <w:rsid w:val="00B84E63"/>
    <w:rsid w:val="00B9255F"/>
    <w:rsid w:val="00B96CDC"/>
    <w:rsid w:val="00BA6CA8"/>
    <w:rsid w:val="00BB1AEA"/>
    <w:rsid w:val="00BB43C3"/>
    <w:rsid w:val="00BB4915"/>
    <w:rsid w:val="00BB4A3F"/>
    <w:rsid w:val="00BC6C9A"/>
    <w:rsid w:val="00BD23C0"/>
    <w:rsid w:val="00BD2E08"/>
    <w:rsid w:val="00BD31A0"/>
    <w:rsid w:val="00BE485F"/>
    <w:rsid w:val="00BF686F"/>
    <w:rsid w:val="00C107F5"/>
    <w:rsid w:val="00C244A4"/>
    <w:rsid w:val="00C2591A"/>
    <w:rsid w:val="00C313CA"/>
    <w:rsid w:val="00C35F52"/>
    <w:rsid w:val="00C41C6D"/>
    <w:rsid w:val="00C4231A"/>
    <w:rsid w:val="00C45787"/>
    <w:rsid w:val="00C45F7D"/>
    <w:rsid w:val="00C47245"/>
    <w:rsid w:val="00C47BE9"/>
    <w:rsid w:val="00C53D5D"/>
    <w:rsid w:val="00C57DEA"/>
    <w:rsid w:val="00C704EA"/>
    <w:rsid w:val="00C71F3A"/>
    <w:rsid w:val="00C90334"/>
    <w:rsid w:val="00CA0ADD"/>
    <w:rsid w:val="00CA100A"/>
    <w:rsid w:val="00CB48FF"/>
    <w:rsid w:val="00D06EAF"/>
    <w:rsid w:val="00D17EFC"/>
    <w:rsid w:val="00D22BD4"/>
    <w:rsid w:val="00D3493C"/>
    <w:rsid w:val="00D41BAB"/>
    <w:rsid w:val="00D95BB0"/>
    <w:rsid w:val="00DA2005"/>
    <w:rsid w:val="00DA4401"/>
    <w:rsid w:val="00DA5203"/>
    <w:rsid w:val="00DA6B1D"/>
    <w:rsid w:val="00DB17BE"/>
    <w:rsid w:val="00DC2AF0"/>
    <w:rsid w:val="00DC46C5"/>
    <w:rsid w:val="00DC77DD"/>
    <w:rsid w:val="00DD178E"/>
    <w:rsid w:val="00DD5A91"/>
    <w:rsid w:val="00DD5D09"/>
    <w:rsid w:val="00DD784D"/>
    <w:rsid w:val="00DE0B04"/>
    <w:rsid w:val="00DE1469"/>
    <w:rsid w:val="00DE4A4C"/>
    <w:rsid w:val="00DF32E3"/>
    <w:rsid w:val="00E116C8"/>
    <w:rsid w:val="00E13D45"/>
    <w:rsid w:val="00E162E1"/>
    <w:rsid w:val="00E21CC8"/>
    <w:rsid w:val="00E25CDA"/>
    <w:rsid w:val="00E265AC"/>
    <w:rsid w:val="00E26D37"/>
    <w:rsid w:val="00E2783B"/>
    <w:rsid w:val="00E27A50"/>
    <w:rsid w:val="00E4654E"/>
    <w:rsid w:val="00E4676F"/>
    <w:rsid w:val="00E470D8"/>
    <w:rsid w:val="00E51956"/>
    <w:rsid w:val="00E536ED"/>
    <w:rsid w:val="00E62611"/>
    <w:rsid w:val="00E65AA2"/>
    <w:rsid w:val="00E772AE"/>
    <w:rsid w:val="00E83E05"/>
    <w:rsid w:val="00E95C4A"/>
    <w:rsid w:val="00EA0260"/>
    <w:rsid w:val="00EA6429"/>
    <w:rsid w:val="00EB027D"/>
    <w:rsid w:val="00EB5416"/>
    <w:rsid w:val="00EC2EAE"/>
    <w:rsid w:val="00EC3023"/>
    <w:rsid w:val="00EC761B"/>
    <w:rsid w:val="00ED04CE"/>
    <w:rsid w:val="00EE06B8"/>
    <w:rsid w:val="00EE096E"/>
    <w:rsid w:val="00EE7A9F"/>
    <w:rsid w:val="00EF23AF"/>
    <w:rsid w:val="00EF5C63"/>
    <w:rsid w:val="00F01538"/>
    <w:rsid w:val="00F050E8"/>
    <w:rsid w:val="00F10057"/>
    <w:rsid w:val="00F1303F"/>
    <w:rsid w:val="00F14074"/>
    <w:rsid w:val="00F16565"/>
    <w:rsid w:val="00F17AA5"/>
    <w:rsid w:val="00F17F8F"/>
    <w:rsid w:val="00F246F8"/>
    <w:rsid w:val="00F347A5"/>
    <w:rsid w:val="00F4093C"/>
    <w:rsid w:val="00F41E5E"/>
    <w:rsid w:val="00F45855"/>
    <w:rsid w:val="00F45F99"/>
    <w:rsid w:val="00F47DA1"/>
    <w:rsid w:val="00F517F9"/>
    <w:rsid w:val="00F556E9"/>
    <w:rsid w:val="00F55865"/>
    <w:rsid w:val="00F62C16"/>
    <w:rsid w:val="00F73E5E"/>
    <w:rsid w:val="00F82AA4"/>
    <w:rsid w:val="00F91095"/>
    <w:rsid w:val="00F970F3"/>
    <w:rsid w:val="00FA4BAC"/>
    <w:rsid w:val="00FC0A38"/>
    <w:rsid w:val="00FC4DCC"/>
    <w:rsid w:val="00FD2BFD"/>
    <w:rsid w:val="00FD7C5E"/>
    <w:rsid w:val="00FE1488"/>
    <w:rsid w:val="00FE2660"/>
    <w:rsid w:val="00FF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04E8BD"/>
  <w15:docId w15:val="{7469CEA6-42D8-4C5B-B259-5D4D6557A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41BAB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41BA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4676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rsid w:val="00290528"/>
    <w:rPr>
      <w:color w:val="0000FF"/>
      <w:u w:val="single"/>
    </w:rPr>
  </w:style>
  <w:style w:type="table" w:styleId="TableGrid">
    <w:name w:val="Table Grid"/>
    <w:basedOn w:val="TableNormal"/>
    <w:uiPriority w:val="59"/>
    <w:rsid w:val="001B455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B455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0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uralla-c.school@det.nsw.edu.a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2015\Notes%20Home\Activity%20Consent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f14878-ca84-4818-a68a-81b38d0e6eed">
      <Terms xmlns="http://schemas.microsoft.com/office/infopath/2007/PartnerControls"/>
    </lcf76f155ced4ddcb4097134ff3c332f>
    <TaxCatchAll xmlns="283a5990-52be-4b6b-9aaa-0dd52f04a6f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9EC3EB796CFC489E61C58D3EF72857" ma:contentTypeVersion="19" ma:contentTypeDescription="Create a new document." ma:contentTypeScope="" ma:versionID="3596a2aea547b4e222df946c36e9c6da">
  <xsd:schema xmlns:xsd="http://www.w3.org/2001/XMLSchema" xmlns:xs="http://www.w3.org/2001/XMLSchema" xmlns:p="http://schemas.microsoft.com/office/2006/metadata/properties" xmlns:ns2="283a5990-52be-4b6b-9aaa-0dd52f04a6f7" xmlns:ns3="2bf14878-ca84-4818-a68a-81b38d0e6eed" targetNamespace="http://schemas.microsoft.com/office/2006/metadata/properties" ma:root="true" ma:fieldsID="1d7e9607843491c5c32cdb1364807d5c" ns2:_="" ns3:_="">
    <xsd:import namespace="283a5990-52be-4b6b-9aaa-0dd52f04a6f7"/>
    <xsd:import namespace="2bf14878-ca84-4818-a68a-81b38d0e6ee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3a5990-52be-4b6b-9aaa-0dd52f04a6f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3511460-b8a6-421e-be34-886ec79c4414}" ma:internalName="TaxCatchAll" ma:showField="CatchAllData" ma:web="283a5990-52be-4b6b-9aaa-0dd52f04a6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14878-ca84-4818-a68a-81b38d0e6e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1f47cd6-212f-4ea2-b6af-f1d1e47bdb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D558B8-5558-4B6E-B38B-C132556C30BB}">
  <ds:schemaRefs>
    <ds:schemaRef ds:uri="http://schemas.microsoft.com/office/2006/metadata/properties"/>
    <ds:schemaRef ds:uri="http://schemas.microsoft.com/office/infopath/2007/PartnerControls"/>
    <ds:schemaRef ds:uri="2bf14878-ca84-4818-a68a-81b38d0e6eed"/>
    <ds:schemaRef ds:uri="283a5990-52be-4b6b-9aaa-0dd52f04a6f7"/>
  </ds:schemaRefs>
</ds:datastoreItem>
</file>

<file path=customXml/itemProps2.xml><?xml version="1.0" encoding="utf-8"?>
<ds:datastoreItem xmlns:ds="http://schemas.openxmlformats.org/officeDocument/2006/customXml" ds:itemID="{2995CC05-9118-4A33-815B-4D8C1DBEB965}"/>
</file>

<file path=customXml/itemProps3.xml><?xml version="1.0" encoding="utf-8"?>
<ds:datastoreItem xmlns:ds="http://schemas.openxmlformats.org/officeDocument/2006/customXml" ds:itemID="{17CE91FB-9467-4F87-BCC3-691F342443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Activity Consent Form</Template>
  <TotalTime>25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Uralla Central School</vt:lpstr>
    </vt:vector>
  </TitlesOfParts>
  <Company>Uralla Central School</Company>
  <LinksUpToDate>false</LinksUpToDate>
  <CharactersWithSpaces>1972</CharactersWithSpaces>
  <SharedDoc>false</SharedDoc>
  <HLinks>
    <vt:vector size="6" baseType="variant">
      <vt:variant>
        <vt:i4>65598</vt:i4>
      </vt:variant>
      <vt:variant>
        <vt:i4>0</vt:i4>
      </vt:variant>
      <vt:variant>
        <vt:i4>0</vt:i4>
      </vt:variant>
      <vt:variant>
        <vt:i4>5</vt:i4>
      </vt:variant>
      <vt:variant>
        <vt:lpwstr>mailto:uralla-c.school@det.nsw.edu.au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Uralla Central School</dc:title>
  <dc:creator>Julie Myhill</dc:creator>
  <cp:lastModifiedBy>Suzie Garrahy</cp:lastModifiedBy>
  <cp:revision>35</cp:revision>
  <cp:lastPrinted>2025-02-25T23:18:00Z</cp:lastPrinted>
  <dcterms:created xsi:type="dcterms:W3CDTF">2025-10-13T23:09:00Z</dcterms:created>
  <dcterms:modified xsi:type="dcterms:W3CDTF">2025-10-13T23:33:00Z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0x010100AC9EC3EB796CFC489E61C58D3EF72857</vt:lpwstr>
  </property>
  <property fmtid="{D5CDD505-2E9C-101B-9397-08002B2CF9AE}" pid="3" name="MediaServiceImageTags">
    <vt:lpwstr/>
  </property>
  <property fmtid="{D5CDD505-2E9C-101B-9397-08002B2CF9AE}" pid="4" name="MSIP_Label_b603dfd7-d93a-4381-a340-2995d8282205_Enabled">
    <vt:lpwstr>true</vt:lpwstr>
  </property>
  <property fmtid="{D5CDD505-2E9C-101B-9397-08002B2CF9AE}" pid="5" name="MSIP_Label_b603dfd7-d93a-4381-a340-2995d8282205_SetDate">
    <vt:lpwstr>2025-10-13T23:09:26Z</vt:lpwstr>
  </property>
  <property fmtid="{D5CDD505-2E9C-101B-9397-08002B2CF9AE}" pid="6" name="MSIP_Label_b603dfd7-d93a-4381-a340-2995d8282205_Method">
    <vt:lpwstr>Standard</vt:lpwstr>
  </property>
  <property fmtid="{D5CDD505-2E9C-101B-9397-08002B2CF9AE}" pid="7" name="MSIP_Label_b603dfd7-d93a-4381-a340-2995d8282205_Name">
    <vt:lpwstr>OFFICIAL</vt:lpwstr>
  </property>
  <property fmtid="{D5CDD505-2E9C-101B-9397-08002B2CF9AE}" pid="8" name="MSIP_Label_b603dfd7-d93a-4381-a340-2995d8282205_SiteId">
    <vt:lpwstr>05a0e69a-418a-47c1-9c25-9387261bf991</vt:lpwstr>
  </property>
  <property fmtid="{D5CDD505-2E9C-101B-9397-08002B2CF9AE}" pid="9" name="MSIP_Label_b603dfd7-d93a-4381-a340-2995d8282205_ActionId">
    <vt:lpwstr>19954f59-55a8-4d1b-b62f-c7d2e83e6634</vt:lpwstr>
  </property>
  <property fmtid="{D5CDD505-2E9C-101B-9397-08002B2CF9AE}" pid="10" name="MSIP_Label_b603dfd7-d93a-4381-a340-2995d8282205_ContentBits">
    <vt:lpwstr>0</vt:lpwstr>
  </property>
  <property fmtid="{D5CDD505-2E9C-101B-9397-08002B2CF9AE}" pid="11" name="MSIP_Label_b603dfd7-d93a-4381-a340-2995d8282205_Tag">
    <vt:lpwstr>10, 3, 0, 1</vt:lpwstr>
  </property>
</Properties>
</file>