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8A797" w14:textId="6056E9F2" w:rsidR="005D066C" w:rsidRDefault="00F9265D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159E4B3" wp14:editId="6BF11116">
                <wp:simplePos x="0" y="0"/>
                <wp:positionH relativeFrom="column">
                  <wp:posOffset>3938198</wp:posOffset>
                </wp:positionH>
                <wp:positionV relativeFrom="paragraph">
                  <wp:posOffset>2096506</wp:posOffset>
                </wp:positionV>
                <wp:extent cx="311150" cy="292735"/>
                <wp:effectExtent l="0" t="0" r="12700" b="1206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29FBB" w14:textId="4077EED0" w:rsidR="00F9265D" w:rsidRPr="00146552" w:rsidRDefault="00F9265D" w:rsidP="00F926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9E4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1pt;margin-top:165.1pt;width:24.5pt;height:23.0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" fillcolor="#ff8080">
                <v:fill color2="#ffdada" rotate="t" angle="135" colors="0 #ff8080;.5 #ffb3b3;1 #ffdada" focus="100%" type="gradient"/>
                <v:textbox>
                  <w:txbxContent>
                    <w:p w14:paraId="58629FBB" w14:textId="4077EED0" w:rsidR="00F9265D" w:rsidRPr="00146552" w:rsidRDefault="00F9265D" w:rsidP="00F9265D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512ADE" wp14:editId="79BDA104">
                <wp:simplePos x="0" y="0"/>
                <wp:positionH relativeFrom="column">
                  <wp:posOffset>3867150</wp:posOffset>
                </wp:positionH>
                <wp:positionV relativeFrom="paragraph">
                  <wp:posOffset>4787265</wp:posOffset>
                </wp:positionV>
                <wp:extent cx="311150" cy="292735"/>
                <wp:effectExtent l="0" t="0" r="12700" b="1206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3F55" w14:textId="28AF7B3A" w:rsidR="00F9265D" w:rsidRPr="00146552" w:rsidRDefault="00F9265D" w:rsidP="00F926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2ADE" id="_x0000_s1027" type="#_x0000_t202" style="position:absolute;margin-left:304.5pt;margin-top:376.95pt;width:24.5pt;height:23.0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" fillcolor="#ff8080">
                <v:fill color2="#ffdada" rotate="t" angle="135" colors="0 #ff8080;.5 #ffb3b3;1 #ffdada" focus="100%" type="gradient"/>
                <v:textbox>
                  <w:txbxContent>
                    <w:p w14:paraId="0C9B3F55" w14:textId="28AF7B3A" w:rsidR="00F9265D" w:rsidRPr="00146552" w:rsidRDefault="00F9265D" w:rsidP="00F9265D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4A8E8C9" wp14:editId="4AB493AA">
                <wp:simplePos x="0" y="0"/>
                <wp:positionH relativeFrom="column">
                  <wp:posOffset>5873942</wp:posOffset>
                </wp:positionH>
                <wp:positionV relativeFrom="paragraph">
                  <wp:posOffset>5984540</wp:posOffset>
                </wp:positionV>
                <wp:extent cx="422275" cy="335915"/>
                <wp:effectExtent l="0" t="0" r="15875" b="2603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359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FF879" w14:textId="4D7F7374" w:rsidR="00F9265D" w:rsidRPr="00146552" w:rsidRDefault="00F9265D" w:rsidP="00F926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8E8C9" id="_x0000_s1028" type="#_x0000_t202" style="position:absolute;margin-left:462.5pt;margin-top:471.2pt;width:33.25pt;height:26.4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" fillcolor="#ff8080">
                <v:fill color2="#ffdada" rotate="t" angle="135" colors="0 #ff8080;.5 #ffb3b3;1 #ffdada" focus="100%" type="gradient"/>
                <v:textbox>
                  <w:txbxContent>
                    <w:p w14:paraId="769FF879" w14:textId="4D7F7374" w:rsidR="00F9265D" w:rsidRPr="00146552" w:rsidRDefault="00F9265D" w:rsidP="00F9265D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43F8181" wp14:editId="11A6DA51">
                <wp:simplePos x="0" y="0"/>
                <wp:positionH relativeFrom="column">
                  <wp:posOffset>6490465</wp:posOffset>
                </wp:positionH>
                <wp:positionV relativeFrom="paragraph">
                  <wp:posOffset>4947657</wp:posOffset>
                </wp:positionV>
                <wp:extent cx="422275" cy="335915"/>
                <wp:effectExtent l="0" t="0" r="15875" b="2603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359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BDC8C" w14:textId="5242EABB" w:rsidR="00F9265D" w:rsidRPr="00146552" w:rsidRDefault="00F9265D" w:rsidP="00F926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8181" id="_x0000_s1029" type="#_x0000_t202" style="position:absolute;margin-left:511.05pt;margin-top:389.6pt;width:33.25pt;height:26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" fillcolor="#ff8080">
                <v:fill color2="#ffdada" rotate="t" angle="135" colors="0 #ff8080;.5 #ffb3b3;1 #ffdada" focus="100%" type="gradient"/>
                <v:textbox>
                  <w:txbxContent>
                    <w:p w14:paraId="5DEBDC8C" w14:textId="5242EABB" w:rsidR="00F9265D" w:rsidRPr="00146552" w:rsidRDefault="00F9265D" w:rsidP="00F9265D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243FA9E" wp14:editId="055947B7">
                <wp:simplePos x="0" y="0"/>
                <wp:positionH relativeFrom="column">
                  <wp:posOffset>8583139</wp:posOffset>
                </wp:positionH>
                <wp:positionV relativeFrom="paragraph">
                  <wp:posOffset>5176137</wp:posOffset>
                </wp:positionV>
                <wp:extent cx="422275" cy="335915"/>
                <wp:effectExtent l="0" t="0" r="15875" b="2603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359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2B25" w14:textId="2B772A2B" w:rsidR="00F9265D" w:rsidRPr="00146552" w:rsidRDefault="00F9265D" w:rsidP="00F926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FA9E" id="_x0000_s1030" type="#_x0000_t202" style="position:absolute;margin-left:675.85pt;margin-top:407.55pt;width:33.25pt;height:26.4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" fillcolor="#ff8080">
                <v:fill color2="#ffdada" rotate="t" angle="135" colors="0 #ff8080;.5 #ffb3b3;1 #ffdada" focus="100%" type="gradient"/>
                <v:textbox>
                  <w:txbxContent>
                    <w:p w14:paraId="60022B25" w14:textId="2B772A2B" w:rsidR="00F9265D" w:rsidRPr="00146552" w:rsidRDefault="00F9265D" w:rsidP="00F9265D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26453E5" wp14:editId="3F6B332A">
                <wp:simplePos x="0" y="0"/>
                <wp:positionH relativeFrom="column">
                  <wp:posOffset>10946729</wp:posOffset>
                </wp:positionH>
                <wp:positionV relativeFrom="paragraph">
                  <wp:posOffset>6452558</wp:posOffset>
                </wp:positionV>
                <wp:extent cx="422275" cy="335915"/>
                <wp:effectExtent l="0" t="0" r="15875" b="2603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359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E832E" w14:textId="4588CA6D" w:rsidR="00F9265D" w:rsidRPr="00146552" w:rsidRDefault="00F9265D" w:rsidP="00F926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453E5" id="_x0000_s1031" type="#_x0000_t202" style="position:absolute;margin-left:861.95pt;margin-top:508.1pt;width:33.25pt;height:26.4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" fillcolor="#ff8080">
                <v:fill color2="#ffdada" rotate="t" angle="135" colors="0 #ff8080;.5 #ffb3b3;1 #ffdada" focus="100%" type="gradient"/>
                <v:textbox>
                  <w:txbxContent>
                    <w:p w14:paraId="674E832E" w14:textId="4588CA6D" w:rsidR="00F9265D" w:rsidRPr="00146552" w:rsidRDefault="00F9265D" w:rsidP="00F9265D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EFE287" wp14:editId="39C35B0D">
                <wp:simplePos x="0" y="0"/>
                <wp:positionH relativeFrom="column">
                  <wp:posOffset>8057443</wp:posOffset>
                </wp:positionH>
                <wp:positionV relativeFrom="paragraph">
                  <wp:posOffset>7298079</wp:posOffset>
                </wp:positionV>
                <wp:extent cx="422275" cy="335915"/>
                <wp:effectExtent l="0" t="0" r="15875" b="2603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359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7559" w14:textId="0B8561A8" w:rsidR="00146552" w:rsidRPr="00146552" w:rsidRDefault="00F9265D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E287" id="_x0000_s1032" type="#_x0000_t202" style="position:absolute;margin-left:634.45pt;margin-top:574.65pt;width:33.25pt;height:26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" fillcolor="#ff8080">
                <v:fill color2="#ffdada" rotate="t" angle="135" colors="0 #ff8080;.5 #ffb3b3;1 #ffdada" focus="100%" type="gradient"/>
                <v:textbox>
                  <w:txbxContent>
                    <w:p w14:paraId="55C27559" w14:textId="0B8561A8" w:rsidR="00146552" w:rsidRPr="00146552" w:rsidRDefault="00F9265D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69D2BC3" wp14:editId="1AA6AD3F">
                <wp:simplePos x="0" y="0"/>
                <wp:positionH relativeFrom="column">
                  <wp:posOffset>9652395</wp:posOffset>
                </wp:positionH>
                <wp:positionV relativeFrom="paragraph">
                  <wp:posOffset>4140967</wp:posOffset>
                </wp:positionV>
                <wp:extent cx="311150" cy="292735"/>
                <wp:effectExtent l="0" t="0" r="12700" b="120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C015C" w14:textId="4B5F1013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2BC3" id="_x0000_s1033" type="#_x0000_t202" style="position:absolute;margin-left:760.05pt;margin-top:326.05pt;width:24.5pt;height:23.0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" fillcolor="#ff8080">
                <v:fill color2="#ffdada" rotate="t" angle="135" colors="0 #ff8080;.5 #ffb3b3;1 #ffdada" focus="100%" type="gradient"/>
                <v:textbox>
                  <w:txbxContent>
                    <w:p w14:paraId="09AC015C" w14:textId="4B5F1013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C7E8331" wp14:editId="0A6B47D6">
                <wp:simplePos x="0" y="0"/>
                <wp:positionH relativeFrom="column">
                  <wp:posOffset>8091578</wp:posOffset>
                </wp:positionH>
                <wp:positionV relativeFrom="paragraph">
                  <wp:posOffset>4376276</wp:posOffset>
                </wp:positionV>
                <wp:extent cx="311150" cy="292735"/>
                <wp:effectExtent l="0" t="0" r="12700" b="1206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6EE8" w14:textId="79EC09A2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8331" id="_x0000_s1034" type="#_x0000_t202" style="position:absolute;margin-left:637.15pt;margin-top:344.6pt;width:24.5pt;height:23.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" fillcolor="#ff8080">
                <v:fill color2="#ffdada" rotate="t" angle="135" colors="0 #ff8080;.5 #ffb3b3;1 #ffdada" focus="100%" type="gradient"/>
                <v:textbox>
                  <w:txbxContent>
                    <w:p w14:paraId="6F3C6EE8" w14:textId="79EC09A2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D6CAD33" wp14:editId="25B92F9C">
                <wp:simplePos x="0" y="0"/>
                <wp:positionH relativeFrom="column">
                  <wp:posOffset>6071834</wp:posOffset>
                </wp:positionH>
                <wp:positionV relativeFrom="paragraph">
                  <wp:posOffset>2597402</wp:posOffset>
                </wp:positionV>
                <wp:extent cx="311150" cy="292735"/>
                <wp:effectExtent l="0" t="0" r="12700" b="1206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E87DB" w14:textId="3C9D07AE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AD33" id="_x0000_s1035" type="#_x0000_t202" style="position:absolute;margin-left:478.1pt;margin-top:204.5pt;width:24.5pt;height:23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" fillcolor="#ff8080">
                <v:fill color2="#ffdada" rotate="t" angle="135" colors="0 #ff8080;.5 #ffb3b3;1 #ffdada" focus="100%" type="gradient"/>
                <v:textbox>
                  <w:txbxContent>
                    <w:p w14:paraId="7E4E87DB" w14:textId="3C9D07AE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E6134B4" wp14:editId="2E43542A">
                <wp:simplePos x="0" y="0"/>
                <wp:positionH relativeFrom="column">
                  <wp:posOffset>6753920</wp:posOffset>
                </wp:positionH>
                <wp:positionV relativeFrom="paragraph">
                  <wp:posOffset>673423</wp:posOffset>
                </wp:positionV>
                <wp:extent cx="311150" cy="292735"/>
                <wp:effectExtent l="0" t="0" r="12700" b="1206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3CAC2" w14:textId="77874DC0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34B4" id="_x0000_s1036" type="#_x0000_t202" style="position:absolute;margin-left:531.8pt;margin-top:53.05pt;width:24.5pt;height:23.0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" fillcolor="#ff8080">
                <v:fill color2="#ffdada" rotate="t" angle="135" colors="0 #ff8080;.5 #ffb3b3;1 #ffdada" focus="100%" type="gradient"/>
                <v:textbox>
                  <w:txbxContent>
                    <w:p w14:paraId="1063CAC2" w14:textId="77874DC0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EC04957" wp14:editId="4ED141DD">
                <wp:simplePos x="0" y="0"/>
                <wp:positionH relativeFrom="column">
                  <wp:posOffset>8355713</wp:posOffset>
                </wp:positionH>
                <wp:positionV relativeFrom="paragraph">
                  <wp:posOffset>1946575</wp:posOffset>
                </wp:positionV>
                <wp:extent cx="311150" cy="292735"/>
                <wp:effectExtent l="0" t="0" r="12700" b="120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F82D" w14:textId="2E5EC175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4957" id="_x0000_s1037" type="#_x0000_t202" style="position:absolute;margin-left:657.95pt;margin-top:153.25pt;width:24.5pt;height:23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" fillcolor="#ff8080">
                <v:fill color2="#ffdada" rotate="t" angle="135" colors="0 #ff8080;.5 #ffb3b3;1 #ffdada" focus="100%" type="gradient"/>
                <v:textbox>
                  <w:txbxContent>
                    <w:p w14:paraId="49F5F82D" w14:textId="2E5EC175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BE1C68F" wp14:editId="06BE34A3">
                <wp:simplePos x="0" y="0"/>
                <wp:positionH relativeFrom="column">
                  <wp:posOffset>9466233</wp:posOffset>
                </wp:positionH>
                <wp:positionV relativeFrom="paragraph">
                  <wp:posOffset>1946718</wp:posOffset>
                </wp:positionV>
                <wp:extent cx="311150" cy="292735"/>
                <wp:effectExtent l="0" t="0" r="12700" b="1206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7C85" w14:textId="680EFB06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C68F" id="_x0000_s1038" type="#_x0000_t202" style="position:absolute;margin-left:745.35pt;margin-top:153.3pt;width:24.5pt;height:23.0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" fillcolor="#ff8080">
                <v:fill color2="#ffdada" rotate="t" angle="135" colors="0 #ff8080;.5 #ffb3b3;1 #ffdada" focus="100%" type="gradient"/>
                <v:textbox>
                  <w:txbxContent>
                    <w:p w14:paraId="54EF7C85" w14:textId="680EFB06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55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D0EFA8C" wp14:editId="11761E2D">
                <wp:simplePos x="0" y="0"/>
                <wp:positionH relativeFrom="column">
                  <wp:posOffset>12723387</wp:posOffset>
                </wp:positionH>
                <wp:positionV relativeFrom="paragraph">
                  <wp:posOffset>2934299</wp:posOffset>
                </wp:positionV>
                <wp:extent cx="311150" cy="292735"/>
                <wp:effectExtent l="0" t="0" r="1270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36525" w14:textId="6ED31390" w:rsidR="00146552" w:rsidRPr="00146552" w:rsidRDefault="00146552" w:rsidP="001465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6552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FA8C" id="_x0000_s1039" type="#_x0000_t202" style="position:absolute;margin-left:1001.85pt;margin-top:231.05pt;width:24.5pt;height:23.0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" fillcolor="#ff8080">
                <v:fill color2="#ffdada" rotate="t" angle="135" colors="0 #ff8080;.5 #ffb3b3;1 #ffdada" focus="100%" type="gradient"/>
                <v:textbox>
                  <w:txbxContent>
                    <w:p w14:paraId="38536525" w14:textId="6ED31390" w:rsidR="00146552" w:rsidRPr="00146552" w:rsidRDefault="00146552" w:rsidP="00146552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6552">
                        <w:rPr>
                          <w:b/>
                          <w:color w:val="000000" w:themeColor="text1"/>
                          <w:sz w:val="30"/>
                          <w:szCs w:val="3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4B2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B87A7A" wp14:editId="1131B018">
                <wp:simplePos x="0" y="0"/>
                <wp:positionH relativeFrom="column">
                  <wp:posOffset>11367136</wp:posOffset>
                </wp:positionH>
                <wp:positionV relativeFrom="paragraph">
                  <wp:posOffset>6289040</wp:posOffset>
                </wp:positionV>
                <wp:extent cx="188976" cy="50673"/>
                <wp:effectExtent l="0" t="25400" r="40005" b="10223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76" cy="5067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C9A3EB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895.05pt;margin-top:495.2pt;width:14.9pt;height: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" strokecolor="red" strokeweight="2.25pt">
                <v:stroke endarrow="block" joinstyle="miter"/>
              </v:shape>
            </w:pict>
          </mc:Fallback>
        </mc:AlternateContent>
      </w:r>
      <w:r w:rsidR="008A44B2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30944" behindDoc="0" locked="0" layoutInCell="1" allowOverlap="1" wp14:anchorId="4FCC2F03" wp14:editId="570F9D29">
            <wp:simplePos x="0" y="0"/>
            <wp:positionH relativeFrom="column">
              <wp:posOffset>11137138</wp:posOffset>
            </wp:positionH>
            <wp:positionV relativeFrom="paragraph">
              <wp:posOffset>6175248</wp:posOffset>
            </wp:positionV>
            <wp:extent cx="284480" cy="25908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27872" behindDoc="0" locked="0" layoutInCell="1" allowOverlap="1" wp14:anchorId="438C02C2" wp14:editId="1E052861">
            <wp:simplePos x="0" y="0"/>
            <wp:positionH relativeFrom="column">
              <wp:posOffset>8328660</wp:posOffset>
            </wp:positionH>
            <wp:positionV relativeFrom="paragraph">
              <wp:posOffset>7042785</wp:posOffset>
            </wp:positionV>
            <wp:extent cx="284480" cy="2590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1393F8" wp14:editId="58751074">
                <wp:simplePos x="0" y="0"/>
                <wp:positionH relativeFrom="column">
                  <wp:posOffset>8477377</wp:posOffset>
                </wp:positionH>
                <wp:positionV relativeFrom="paragraph">
                  <wp:posOffset>7282942</wp:posOffset>
                </wp:positionV>
                <wp:extent cx="140335" cy="215265"/>
                <wp:effectExtent l="0" t="0" r="88265" b="6413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0A0F6C7" id="Straight Arrow Connector 48" o:spid="_x0000_s1026" type="#_x0000_t32" style="position:absolute;margin-left:667.5pt;margin-top:573.45pt;width:11.05pt;height:16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9E2248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B606B5" wp14:editId="0FC6E537">
                <wp:simplePos x="0" y="0"/>
                <wp:positionH relativeFrom="column">
                  <wp:posOffset>9001760</wp:posOffset>
                </wp:positionH>
                <wp:positionV relativeFrom="paragraph">
                  <wp:posOffset>5156200</wp:posOffset>
                </wp:positionV>
                <wp:extent cx="140335" cy="215265"/>
                <wp:effectExtent l="0" t="0" r="88265" b="6413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35" cy="2152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1BDC7E" id="Straight Arrow Connector 46" o:spid="_x0000_s1026" type="#_x0000_t32" style="position:absolute;margin-left:708.8pt;margin-top:406pt;width:11.05pt;height:1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9E2248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24800" behindDoc="0" locked="0" layoutInCell="1" allowOverlap="1" wp14:anchorId="663CCBDD" wp14:editId="1D1E5CBD">
            <wp:simplePos x="0" y="0"/>
            <wp:positionH relativeFrom="column">
              <wp:posOffset>8853170</wp:posOffset>
            </wp:positionH>
            <wp:positionV relativeFrom="paragraph">
              <wp:posOffset>4916170</wp:posOffset>
            </wp:positionV>
            <wp:extent cx="284480" cy="2590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8C5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B07D5" wp14:editId="1A125C38">
                <wp:simplePos x="0" y="0"/>
                <wp:positionH relativeFrom="column">
                  <wp:posOffset>6525260</wp:posOffset>
                </wp:positionH>
                <wp:positionV relativeFrom="paragraph">
                  <wp:posOffset>4600575</wp:posOffset>
                </wp:positionV>
                <wp:extent cx="151765" cy="142875"/>
                <wp:effectExtent l="50800" t="50800" r="26035" b="349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6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23C669D" id="Straight Arrow Connector 24" o:spid="_x0000_s1026" type="#_x0000_t32" style="position:absolute;margin-left:513.8pt;margin-top:362.25pt;width:11.95pt;height:11.2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7F38C5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21728" behindDoc="0" locked="0" layoutInCell="1" allowOverlap="1" wp14:anchorId="3C638FE7" wp14:editId="4D68A04B">
            <wp:simplePos x="0" y="0"/>
            <wp:positionH relativeFrom="column">
              <wp:posOffset>6679217</wp:posOffset>
            </wp:positionH>
            <wp:positionV relativeFrom="paragraph">
              <wp:posOffset>4690110</wp:posOffset>
            </wp:positionV>
            <wp:extent cx="284480" cy="2590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2D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18656" behindDoc="0" locked="0" layoutInCell="1" allowOverlap="1" wp14:anchorId="76A76232" wp14:editId="41DA2FD1">
            <wp:simplePos x="0" y="0"/>
            <wp:positionH relativeFrom="column">
              <wp:posOffset>5949950</wp:posOffset>
            </wp:positionH>
            <wp:positionV relativeFrom="paragraph">
              <wp:posOffset>5694045</wp:posOffset>
            </wp:positionV>
            <wp:extent cx="284480" cy="2590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2D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D9246B" wp14:editId="6A694535">
                <wp:simplePos x="0" y="0"/>
                <wp:positionH relativeFrom="column">
                  <wp:posOffset>5796776</wp:posOffset>
                </wp:positionH>
                <wp:positionV relativeFrom="paragraph">
                  <wp:posOffset>5706232</wp:posOffset>
                </wp:positionV>
                <wp:extent cx="151765" cy="142875"/>
                <wp:effectExtent l="50800" t="50800" r="26035" b="349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6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A1DF27E" id="Straight Arrow Connector 14" o:spid="_x0000_s1026" type="#_x0000_t32" style="position:absolute;margin-left:456.45pt;margin-top:449.3pt;width:11.95pt;height:11.2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963C70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8E10A3" wp14:editId="6390EBC0">
                <wp:simplePos x="0" y="0"/>
                <wp:positionH relativeFrom="column">
                  <wp:posOffset>3736340</wp:posOffset>
                </wp:positionH>
                <wp:positionV relativeFrom="paragraph">
                  <wp:posOffset>4483100</wp:posOffset>
                </wp:positionV>
                <wp:extent cx="151765" cy="142875"/>
                <wp:effectExtent l="50800" t="50800" r="26035" b="349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6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60F41DF" id="Straight Arrow Connector 10" o:spid="_x0000_s1026" type="#_x0000_t32" style="position:absolute;margin-left:294.2pt;margin-top:353pt;width:11.95pt;height:11.2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="00963C70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15584" behindDoc="0" locked="0" layoutInCell="1" allowOverlap="1" wp14:anchorId="655965ED" wp14:editId="49B11B5C">
            <wp:simplePos x="0" y="0"/>
            <wp:positionH relativeFrom="column">
              <wp:posOffset>3890159</wp:posOffset>
            </wp:positionH>
            <wp:positionV relativeFrom="paragraph">
              <wp:posOffset>4522358</wp:posOffset>
            </wp:positionV>
            <wp:extent cx="284480" cy="2590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FB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12512" behindDoc="0" locked="0" layoutInCell="1" allowOverlap="1" wp14:anchorId="4558A0A5" wp14:editId="2A7386DE">
            <wp:simplePos x="0" y="0"/>
            <wp:positionH relativeFrom="column">
              <wp:posOffset>3935730</wp:posOffset>
            </wp:positionH>
            <wp:positionV relativeFrom="paragraph">
              <wp:posOffset>1833880</wp:posOffset>
            </wp:positionV>
            <wp:extent cx="284480" cy="2590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FB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249120" wp14:editId="2D09C273">
                <wp:simplePos x="0" y="0"/>
                <wp:positionH relativeFrom="column">
                  <wp:posOffset>3782247</wp:posOffset>
                </wp:positionH>
                <wp:positionV relativeFrom="paragraph">
                  <wp:posOffset>1744681</wp:posOffset>
                </wp:positionV>
                <wp:extent cx="152288" cy="142987"/>
                <wp:effectExtent l="50800" t="50800" r="26035" b="349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288" cy="1429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4ECBAD" id="Straight Arrow Connector 35" o:spid="_x0000_s1026" type="#_x0000_t32" style="position:absolute;margin-left:297.8pt;margin-top:137.4pt;width:12pt;height:11.2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8876FB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06368" behindDoc="0" locked="0" layoutInCell="1" allowOverlap="1" wp14:anchorId="7EE3CF3C" wp14:editId="7A5C7D80">
            <wp:simplePos x="0" y="0"/>
            <wp:positionH relativeFrom="column">
              <wp:posOffset>8168341</wp:posOffset>
            </wp:positionH>
            <wp:positionV relativeFrom="paragraph">
              <wp:posOffset>4114352</wp:posOffset>
            </wp:positionV>
            <wp:extent cx="284480" cy="2590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D09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1C9142" wp14:editId="67423F3B">
                <wp:simplePos x="0" y="0"/>
                <wp:positionH relativeFrom="column">
                  <wp:posOffset>9881234</wp:posOffset>
                </wp:positionH>
                <wp:positionV relativeFrom="paragraph">
                  <wp:posOffset>3866775</wp:posOffset>
                </wp:positionV>
                <wp:extent cx="318135" cy="45719"/>
                <wp:effectExtent l="0" t="76200" r="62865" b="5651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7F81DF2" id="Straight Arrow Connector 33" o:spid="_x0000_s1026" type="#_x0000_t32" style="position:absolute;margin-left:778.05pt;margin-top:304.45pt;width:25.05pt;height:3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245D09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09440" behindDoc="0" locked="0" layoutInCell="1" allowOverlap="1" wp14:anchorId="4207EF24" wp14:editId="54E3460B">
            <wp:simplePos x="0" y="0"/>
            <wp:positionH relativeFrom="column">
              <wp:posOffset>9652299</wp:posOffset>
            </wp:positionH>
            <wp:positionV relativeFrom="paragraph">
              <wp:posOffset>3885752</wp:posOffset>
            </wp:positionV>
            <wp:extent cx="284480" cy="2590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BBF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6C15D1" wp14:editId="1F17CC1D">
                <wp:simplePos x="0" y="0"/>
                <wp:positionH relativeFrom="column">
                  <wp:posOffset>8014447</wp:posOffset>
                </wp:positionH>
                <wp:positionV relativeFrom="paragraph">
                  <wp:posOffset>3974352</wp:posOffset>
                </wp:positionV>
                <wp:extent cx="152288" cy="142987"/>
                <wp:effectExtent l="50800" t="50800" r="26035" b="349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288" cy="1429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4468BEE" id="Straight Arrow Connector 23" o:spid="_x0000_s1026" type="#_x0000_t32" style="position:absolute;margin-left:631.05pt;margin-top:312.95pt;width:12pt;height:11.2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B303A6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03296" behindDoc="0" locked="0" layoutInCell="1" allowOverlap="1" wp14:anchorId="5267E450" wp14:editId="5A65ADDD">
            <wp:simplePos x="0" y="0"/>
            <wp:positionH relativeFrom="column">
              <wp:posOffset>6385747</wp:posOffset>
            </wp:positionH>
            <wp:positionV relativeFrom="paragraph">
              <wp:posOffset>2631963</wp:posOffset>
            </wp:positionV>
            <wp:extent cx="284480" cy="2590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A6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802A59" wp14:editId="7752DDE3">
                <wp:simplePos x="0" y="0"/>
                <wp:positionH relativeFrom="column">
                  <wp:posOffset>6680611</wp:posOffset>
                </wp:positionH>
                <wp:positionV relativeFrom="paragraph">
                  <wp:posOffset>2745105</wp:posOffset>
                </wp:positionV>
                <wp:extent cx="167341" cy="191247"/>
                <wp:effectExtent l="0" t="0" r="86995" b="628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341" cy="1912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ABB4A7" id="Straight Arrow Connector 21" o:spid="_x0000_s1026" type="#_x0000_t32" style="position:absolute;margin-left:526.05pt;margin-top:216.15pt;width:13.2pt;height:1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266D9C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314E59" wp14:editId="5537D54D">
                <wp:simplePos x="0" y="0"/>
                <wp:positionH relativeFrom="column">
                  <wp:posOffset>8205694</wp:posOffset>
                </wp:positionH>
                <wp:positionV relativeFrom="paragraph">
                  <wp:posOffset>1739153</wp:posOffset>
                </wp:positionV>
                <wp:extent cx="155388" cy="133313"/>
                <wp:effectExtent l="50800" t="0" r="22860" b="704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388" cy="1333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079E9C" id="Straight Arrow Connector 19" o:spid="_x0000_s1026" type="#_x0000_t32" style="position:absolute;margin-left:646.1pt;margin-top:136.95pt;width:12.25pt;height:10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266D9C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700224" behindDoc="0" locked="0" layoutInCell="1" allowOverlap="1" wp14:anchorId="298BD16F" wp14:editId="59FEBD18">
            <wp:simplePos x="0" y="0"/>
            <wp:positionH relativeFrom="column">
              <wp:posOffset>8360596</wp:posOffset>
            </wp:positionH>
            <wp:positionV relativeFrom="paragraph">
              <wp:posOffset>1597773</wp:posOffset>
            </wp:positionV>
            <wp:extent cx="284480" cy="2590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C9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697152" behindDoc="0" locked="0" layoutInCell="1" allowOverlap="1" wp14:anchorId="69256EA8" wp14:editId="7A74C505">
            <wp:simplePos x="0" y="0"/>
            <wp:positionH relativeFrom="column">
              <wp:posOffset>12727305</wp:posOffset>
            </wp:positionH>
            <wp:positionV relativeFrom="paragraph">
              <wp:posOffset>2666365</wp:posOffset>
            </wp:positionV>
            <wp:extent cx="284480" cy="2590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FC9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561358" wp14:editId="6CB75C8E">
                <wp:simplePos x="0" y="0"/>
                <wp:positionH relativeFrom="column">
                  <wp:posOffset>12618832</wp:posOffset>
                </wp:positionH>
                <wp:positionV relativeFrom="paragraph">
                  <wp:posOffset>2581050</wp:posOffset>
                </wp:positionV>
                <wp:extent cx="119529" cy="180863"/>
                <wp:effectExtent l="50800" t="50800" r="33020" b="228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29" cy="1808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E016F1D" id="Straight Arrow Connector 17" o:spid="_x0000_s1026" type="#_x0000_t32" style="position:absolute;margin-left:993.6pt;margin-top:203.25pt;width:9.4pt;height:14.2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156E8E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995205" wp14:editId="40808C41">
                <wp:simplePos x="0" y="0"/>
                <wp:positionH relativeFrom="column">
                  <wp:posOffset>9347199</wp:posOffset>
                </wp:positionH>
                <wp:positionV relativeFrom="paragraph">
                  <wp:posOffset>1558289</wp:posOffset>
                </wp:positionV>
                <wp:extent cx="119529" cy="180863"/>
                <wp:effectExtent l="50800" t="50800" r="33020" b="228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29" cy="1808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C799163" id="Straight Arrow Connector 11" o:spid="_x0000_s1026" type="#_x0000_t32" style="position:absolute;margin-left:736pt;margin-top:122.7pt;width:9.4pt;height:14.2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156E8E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694080" behindDoc="0" locked="0" layoutInCell="1" allowOverlap="1" wp14:anchorId="76E50689" wp14:editId="1E916B36">
            <wp:simplePos x="0" y="0"/>
            <wp:positionH relativeFrom="column">
              <wp:posOffset>9455300</wp:posOffset>
            </wp:positionH>
            <wp:positionV relativeFrom="paragraph">
              <wp:posOffset>1694217</wp:posOffset>
            </wp:positionV>
            <wp:extent cx="284480" cy="2590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B1">
        <w:rPr>
          <w:rFonts w:ascii="Helvetica" w:hAnsi="Helvetica" w:cs="Helvetica"/>
          <w:noProof/>
          <w:sz w:val="24"/>
          <w:szCs w:val="24"/>
          <w:lang w:eastAsia="en-AU"/>
        </w:rPr>
        <w:drawing>
          <wp:anchor distT="0" distB="0" distL="114300" distR="114300" simplePos="0" relativeHeight="251691008" behindDoc="0" locked="0" layoutInCell="1" allowOverlap="1" wp14:anchorId="169970F0" wp14:editId="799ED064">
            <wp:simplePos x="0" y="0"/>
            <wp:positionH relativeFrom="column">
              <wp:posOffset>6757296</wp:posOffset>
            </wp:positionH>
            <wp:positionV relativeFrom="paragraph">
              <wp:posOffset>979208</wp:posOffset>
            </wp:positionV>
            <wp:extent cx="284592" cy="25910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2" cy="2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B1">
        <w:rPr>
          <w:rFonts w:ascii="Helvetica" w:hAnsi="Helvetica" w:cs="Helvetica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8BB99D" wp14:editId="5CAD8184">
                <wp:simplePos x="0" y="0"/>
                <wp:positionH relativeFrom="column">
                  <wp:posOffset>6561679</wp:posOffset>
                </wp:positionH>
                <wp:positionV relativeFrom="paragraph">
                  <wp:posOffset>1145540</wp:posOffset>
                </wp:positionV>
                <wp:extent cx="209064" cy="136338"/>
                <wp:effectExtent l="50800" t="0" r="19685" b="673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064" cy="1363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F4A251B" id="Straight Arrow Connector 7" o:spid="_x0000_s1026" type="#_x0000_t32" style="position:absolute;margin-left:516.65pt;margin-top:90.2pt;width:16.45pt;height:10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bookmarkStart w:id="0" w:name="_GoBack"/>
      <w:r w:rsidR="004F34E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8C1D2" wp14:editId="77115A92">
                <wp:simplePos x="0" y="0"/>
                <wp:positionH relativeFrom="column">
                  <wp:posOffset>295275</wp:posOffset>
                </wp:positionH>
                <wp:positionV relativeFrom="paragraph">
                  <wp:posOffset>-54349</wp:posOffset>
                </wp:positionV>
                <wp:extent cx="12761259" cy="9076765"/>
                <wp:effectExtent l="0" t="0" r="254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1259" cy="9076765"/>
                          <a:chOff x="0" y="0"/>
                          <a:chExt cx="9521228" cy="682329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9521228" cy="6823295"/>
                            <a:chOff x="0" y="0"/>
                            <a:chExt cx="10390120" cy="7436377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10390120" cy="5162550"/>
                              <a:chOff x="0" y="0"/>
                              <a:chExt cx="10390120" cy="51625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5690" cy="516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42610" y="404734"/>
                                <a:ext cx="6747510" cy="4496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172"/>
                            <a:stretch/>
                          </pic:blipFill>
                          <pic:spPr bwMode="auto">
                            <a:xfrm>
                              <a:off x="136187" y="4917332"/>
                              <a:ext cx="5237480" cy="2519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32"/>
                          <a:stretch/>
                        </pic:blipFill>
                        <pic:spPr bwMode="auto">
                          <a:xfrm>
                            <a:off x="4404360" y="4358640"/>
                            <a:ext cx="5093335" cy="228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4C39A3" id="Group 9" o:spid="_x0000_s1026" style="position:absolute;margin-left:23.25pt;margin-top:-4.25pt;width:1004.8pt;height:714.7pt;z-index:251661312;mso-width-relative:margin;mso-height-relative:margin" coordsize="9521228,68232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">
                <v:group id="Group 6" o:spid="_x0000_s1027" style="position:absolute;width:9521228;height:6823295" coordsize="10390120,74363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group id="Group 3" o:spid="_x0000_s1028" style="position:absolute;width:10390120;height:5162550" coordsize="10390120,5162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6155690;height:516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S&#10;KP+/AAAA2gAAAA8AAABkcnMvZG93bnJldi54bWxET0trwkAQvhf8D8sI3uqmWoqkrlKF2tCefN2H&#10;7JiEZmdDdprHv+8KhZ6Gj+856+3gatVRGyrPBp7mCSji3NuKCwOX8/vjClQQZIu1ZzIwUoDtZvKw&#10;xtT6no/UnaRQMYRDigZKkSbVOuQlOQxz3xBH7uZbhxJhW2jbYh/DXa0XSfKiHVYcG0psaF9S/n36&#10;cQbq3de4fD58ZtcLX5NDcRP9sRNjZtPh7RWU0CD/4j93ZuN8uL9yv3rz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Tkij/vwAAANoAAAAPAAAAAAAAAAAAAAAAAJwCAABkcnMv&#10;ZG93bnJldi54bWxQSwUGAAAAAAQABAD3AAAAiAMAAAAA&#10;">
                      <v:imagedata r:id="rId9" o:title=""/>
                      <v:path arrowok="t"/>
                    </v:shape>
                    <v:shape id="Picture 2" o:spid="_x0000_s1030" type="#_x0000_t75" style="position:absolute;left:3642610;top:404734;width:6747510;height:4496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K&#10;XmHBAAAA2gAAAA8AAABkcnMvZG93bnJldi54bWxEj0GLwjAUhO+C/yG8BW821YNI1yiLUJE9LGv1&#10;Bzyat221eSlJrNVfvxEEj8PMfMOsNoNpRU/ON5YVzJIUBHFpdcOVgtMxny5B+ICssbVMCu7kYbMe&#10;j1aYaXvjA/VFqESEsM9QQR1Cl0npy5oM+sR2xNH7s85giNJVUju8Rbhp5TxNF9Jgw3Ghxo62NZWX&#10;4moUbLtZlf/0+flXfmt5T4dHsXMPpSYfw9cniEBDeIdf7b1WMIfnlXgD5Po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ZKXmHBAAAA2gAAAA8AAAAAAAAAAAAAAAAAnAIAAGRy&#10;cy9kb3ducmV2LnhtbFBLBQYAAAAABAAEAPcAAACKAwAAAAA=&#10;">
                      <v:imagedata r:id="rId10" o:title=""/>
                      <v:path arrowok="t"/>
                    </v:shape>
                  </v:group>
                  <v:shape id="Picture 5" o:spid="_x0000_s1031" type="#_x0000_t75" style="position:absolute;left:136187;top:4917332;width:5237480;height:25190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l&#10;O07BAAAA2gAAAA8AAABkcnMvZG93bnJldi54bWxEj0FrwkAUhO8F/8PyBG91Y6AlpK4iwYA9tFAV&#10;z4/sazaYfRt2VxP/fbdQ6HGYmW+Y9XayvbiTD51jBatlBoK4cbrjVsH5VD8XIEJE1tg7JgUPCrDd&#10;zJ7WWGo38hfdj7EVCcKhRAUmxqGUMjSGLIalG4iT9+28xZikb6X2OCa47WWeZa/SYsdpweBAlaHm&#10;erxZBYf3fP/JujMfwa28KWze1NVFqcV82r2BiDTF//Bf+6AVvMDvlXQD5O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KlO07BAAAA2gAAAA8AAAAAAAAAAAAAAAAAnAIAAGRy&#10;cy9kb3ducmV2LnhtbFBLBQYAAAAABAAEAPcAAACKAwAAAAA=&#10;">
                    <v:imagedata r:id="rId11" o:title="" croptop="11254f"/>
                    <v:path arrowok="t"/>
                  </v:shape>
                </v:group>
                <v:shape id="Picture 8" o:spid="_x0000_s1032" type="#_x0000_t75" style="position:absolute;left:4404360;top:4358640;width:5093335;height:2288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N&#10;wBq+AAAA2gAAAA8AAABkcnMvZG93bnJldi54bWxET0tqwzAQ3Rd6BzGF7mq5SSnBsWyKTaCrQNIc&#10;YLDGHyqNjKTGTk9fLQJdPt6/rFdrxJV8mBwreM1yEMSd0xMPCi5fh5cdiBCRNRrHpOBGAerq8aHE&#10;QruFT3Q9x0GkEA4FKhhjnAspQzeSxZC5mThxvfMWY4J+kNrjksKtkZs8f5cWJ04NI87UjNR9n3+s&#10;gjYcfrcG/bzQsd32b6Y5BT0p9fy0fuxBRFrjv/ju/tQK0tZ0Jd0AWf0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DNwBq+AAAA2gAAAA8AAAAAAAAAAAAAAAAAnAIAAGRycy9k&#10;b3ducmV2LnhtbFBLBQYAAAAABAAEAPcAAACHAwAAAAA=&#10;">
                  <v:imagedata r:id="rId12" o:title="" croptop="28136f"/>
                  <v:path arrowok="t"/>
                </v:shape>
              </v:group>
            </w:pict>
          </mc:Fallback>
        </mc:AlternateContent>
      </w:r>
      <w:bookmarkEnd w:id="0"/>
    </w:p>
    <w:sectPr w:rsidR="005D066C" w:rsidSect="00704A02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A02"/>
    <w:rsid w:val="000A5FC9"/>
    <w:rsid w:val="00145F7B"/>
    <w:rsid w:val="00146552"/>
    <w:rsid w:val="00156E8E"/>
    <w:rsid w:val="001B282D"/>
    <w:rsid w:val="00245D09"/>
    <w:rsid w:val="00266D9C"/>
    <w:rsid w:val="002B19A2"/>
    <w:rsid w:val="003B3696"/>
    <w:rsid w:val="004F34EF"/>
    <w:rsid w:val="005D066C"/>
    <w:rsid w:val="006E2BBF"/>
    <w:rsid w:val="00704A02"/>
    <w:rsid w:val="007F38C5"/>
    <w:rsid w:val="008450B1"/>
    <w:rsid w:val="008876FB"/>
    <w:rsid w:val="008A44B2"/>
    <w:rsid w:val="00963C70"/>
    <w:rsid w:val="009C17E4"/>
    <w:rsid w:val="009E2248"/>
    <w:rsid w:val="00A07084"/>
    <w:rsid w:val="00B303A6"/>
    <w:rsid w:val="00B3397C"/>
    <w:rsid w:val="00C612EE"/>
    <w:rsid w:val="00DE3C00"/>
    <w:rsid w:val="00E5255B"/>
    <w:rsid w:val="00ED42C9"/>
    <w:rsid w:val="00F9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3E4B2"/>
  <w15:chartTrackingRefBased/>
  <w15:docId w15:val="{FF7208E3-9B66-48B9-B235-0A7B8F097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9786CDBB.dotm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Run A3 Map</dc:title>
  <dc:subject/>
  <dc:creator>Emmanuel Vella</dc:creator>
  <cp:keywords/>
  <dc:description/>
  <cp:lastModifiedBy>Emmanuel.vella</cp:lastModifiedBy>
  <cp:revision>2</cp:revision>
  <cp:lastPrinted>2019-11-22T00:57:00Z</cp:lastPrinted>
  <dcterms:created xsi:type="dcterms:W3CDTF">2019-11-22T00:59:00Z</dcterms:created>
  <dcterms:modified xsi:type="dcterms:W3CDTF">2019-11-22T00:59:00Z</dcterms:modified>
</cp:coreProperties>
</file>