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2337" w:rsidRDefault="00F44A55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9C569F" wp14:editId="70A27E47">
                <wp:simplePos x="0" y="0"/>
                <wp:positionH relativeFrom="column">
                  <wp:posOffset>4070985</wp:posOffset>
                </wp:positionH>
                <wp:positionV relativeFrom="paragraph">
                  <wp:posOffset>-4354226</wp:posOffset>
                </wp:positionV>
                <wp:extent cx="2254250" cy="4651513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4250" cy="46515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81BC7" w:rsidRPr="00C33E4D" w:rsidRDefault="00181BC7" w:rsidP="003C07B2">
                            <w:pPr>
                              <w:widowControl w:val="0"/>
                              <w:tabs>
                                <w:tab w:val="left" w:pos="426"/>
                                <w:tab w:val="left" w:pos="1133"/>
                                <w:tab w:val="left" w:pos="1700"/>
                                <w:tab w:val="left" w:pos="2267"/>
                                <w:tab w:val="left" w:pos="2834"/>
                                <w:tab w:val="left" w:pos="3401"/>
                                <w:tab w:val="left" w:pos="3968"/>
                                <w:tab w:val="left" w:pos="4535"/>
                                <w:tab w:val="left" w:pos="5102"/>
                                <w:tab w:val="left" w:pos="5669"/>
                                <w:tab w:val="left" w:pos="6236"/>
                                <w:tab w:val="left" w:pos="6803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Verdana" w:hAnsi="Verdana" w:cs="Helvetica"/>
                                <w:b/>
                                <w:spacing w:val="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3A244E">
                              <w:rPr>
                                <w:rFonts w:ascii="Verdana" w:hAnsi="Verdana" w:cs="Helvetica"/>
                                <w:b/>
                                <w:color w:val="993366"/>
                                <w:spacing w:val="0"/>
                                <w:sz w:val="28"/>
                                <w:szCs w:val="28"/>
                                <w:lang w:val="en-US"/>
                              </w:rPr>
                              <w:t>Where?</w:t>
                            </w:r>
                            <w:r w:rsidRPr="00C33E4D">
                              <w:rPr>
                                <w:rFonts w:ascii="Verdana" w:hAnsi="Verdana" w:cs="Helvetica"/>
                                <w:b/>
                                <w:color w:val="44546A" w:themeColor="text2"/>
                                <w:spacing w:val="0"/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  <w:r w:rsidRPr="00C33E4D">
                              <w:rPr>
                                <w:rFonts w:ascii="Verdana" w:hAnsi="Verdana" w:cs="Helvetica"/>
                                <w:b/>
                                <w:spacing w:val="0"/>
                                <w:sz w:val="24"/>
                                <w:szCs w:val="24"/>
                                <w:lang w:val="en-US"/>
                              </w:rPr>
                              <w:t xml:space="preserve">Live online delivery </w:t>
                            </w:r>
                          </w:p>
                          <w:p w:rsidR="00181BC7" w:rsidRPr="00C33E4D" w:rsidRDefault="00181BC7" w:rsidP="004C1E08">
                            <w:pPr>
                              <w:widowControl w:val="0"/>
                              <w:tabs>
                                <w:tab w:val="left" w:pos="426"/>
                                <w:tab w:val="left" w:pos="1133"/>
                                <w:tab w:val="left" w:pos="1700"/>
                                <w:tab w:val="left" w:pos="2267"/>
                                <w:tab w:val="left" w:pos="2834"/>
                                <w:tab w:val="left" w:pos="3401"/>
                                <w:tab w:val="left" w:pos="3968"/>
                                <w:tab w:val="left" w:pos="4535"/>
                                <w:tab w:val="left" w:pos="5102"/>
                                <w:tab w:val="left" w:pos="5669"/>
                                <w:tab w:val="left" w:pos="6236"/>
                                <w:tab w:val="left" w:pos="6803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Verdana" w:hAnsi="Verdana" w:cs="Helvetica"/>
                                <w:b/>
                                <w:spacing w:val="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C33E4D">
                              <w:rPr>
                                <w:rFonts w:ascii="Verdana" w:hAnsi="Verdana" w:cs="Helvetica"/>
                                <w:b/>
                                <w:spacing w:val="0"/>
                                <w:sz w:val="24"/>
                                <w:szCs w:val="24"/>
                                <w:lang w:val="en-US"/>
                              </w:rPr>
                              <w:t>(Please contact for details)</w:t>
                            </w:r>
                          </w:p>
                          <w:p w:rsidR="00181BC7" w:rsidRPr="00C33E4D" w:rsidRDefault="00181BC7" w:rsidP="00C33E4D">
                            <w:pPr>
                              <w:widowControl w:val="0"/>
                              <w:tabs>
                                <w:tab w:val="left" w:pos="426"/>
                                <w:tab w:val="left" w:pos="1133"/>
                                <w:tab w:val="left" w:pos="1700"/>
                                <w:tab w:val="left" w:pos="2267"/>
                                <w:tab w:val="left" w:pos="2834"/>
                                <w:tab w:val="left" w:pos="3401"/>
                                <w:tab w:val="left" w:pos="3968"/>
                                <w:tab w:val="left" w:pos="4535"/>
                                <w:tab w:val="left" w:pos="5102"/>
                                <w:tab w:val="left" w:pos="5669"/>
                                <w:tab w:val="left" w:pos="6236"/>
                                <w:tab w:val="left" w:pos="6803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Verdana" w:hAnsi="Verdana" w:cs="Helvetica"/>
                                <w:b/>
                                <w:spacing w:val="0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:rsidR="00181BC7" w:rsidRPr="00C33E4D" w:rsidRDefault="00181BC7" w:rsidP="00654A8D">
                            <w:pPr>
                              <w:widowControl w:val="0"/>
                              <w:tabs>
                                <w:tab w:val="left" w:pos="426"/>
                                <w:tab w:val="left" w:pos="1133"/>
                                <w:tab w:val="left" w:pos="1700"/>
                                <w:tab w:val="left" w:pos="2267"/>
                                <w:tab w:val="left" w:pos="2834"/>
                                <w:tab w:val="left" w:pos="3401"/>
                                <w:tab w:val="left" w:pos="3968"/>
                                <w:tab w:val="left" w:pos="4535"/>
                                <w:tab w:val="left" w:pos="5102"/>
                                <w:tab w:val="left" w:pos="5669"/>
                                <w:tab w:val="left" w:pos="6236"/>
                                <w:tab w:val="left" w:pos="6803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Verdana" w:hAnsi="Verdana" w:cs="Helvetica"/>
                                <w:spacing w:val="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3A244E">
                              <w:rPr>
                                <w:rFonts w:ascii="Verdana" w:hAnsi="Verdana" w:cs="Helvetica"/>
                                <w:b/>
                                <w:color w:val="993366"/>
                                <w:spacing w:val="0"/>
                                <w:sz w:val="28"/>
                                <w:szCs w:val="28"/>
                                <w:lang w:val="en-US"/>
                              </w:rPr>
                              <w:t>When?</w:t>
                            </w:r>
                            <w:r w:rsidRPr="00C33E4D">
                              <w:rPr>
                                <w:rFonts w:ascii="Verdana" w:hAnsi="Verdana" w:cs="Helvetica"/>
                                <w:b/>
                                <w:color w:val="44546A" w:themeColor="text2"/>
                                <w:spacing w:val="0"/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  <w:r w:rsidRPr="00C33E4D">
                              <w:rPr>
                                <w:rFonts w:ascii="Verdana" w:hAnsi="Verdana" w:cs="Helvetica"/>
                                <w:b/>
                                <w:spacing w:val="0"/>
                                <w:sz w:val="24"/>
                                <w:szCs w:val="24"/>
                                <w:lang w:val="en-US"/>
                              </w:rPr>
                              <w:t>12:00pm – 2:30pm</w:t>
                            </w:r>
                            <w:r w:rsidRPr="00C33E4D">
                              <w:rPr>
                                <w:rFonts w:ascii="Verdana" w:hAnsi="Verdana" w:cs="Helvetica"/>
                                <w:spacing w:val="0"/>
                                <w:sz w:val="24"/>
                                <w:szCs w:val="24"/>
                                <w:lang w:val="en-US"/>
                              </w:rPr>
                              <w:t xml:space="preserve"> for </w:t>
                            </w:r>
                          </w:p>
                          <w:p w:rsidR="00181BC7" w:rsidRPr="00C33E4D" w:rsidRDefault="00181BC7" w:rsidP="00654A8D">
                            <w:pPr>
                              <w:widowControl w:val="0"/>
                              <w:tabs>
                                <w:tab w:val="left" w:pos="426"/>
                                <w:tab w:val="left" w:pos="1133"/>
                                <w:tab w:val="left" w:pos="1700"/>
                                <w:tab w:val="left" w:pos="2267"/>
                                <w:tab w:val="left" w:pos="2834"/>
                                <w:tab w:val="left" w:pos="3401"/>
                                <w:tab w:val="left" w:pos="3968"/>
                                <w:tab w:val="left" w:pos="4535"/>
                                <w:tab w:val="left" w:pos="5102"/>
                                <w:tab w:val="left" w:pos="5669"/>
                                <w:tab w:val="left" w:pos="6236"/>
                                <w:tab w:val="left" w:pos="6803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Verdana" w:hAnsi="Verdana" w:cs="Helvetica"/>
                                <w:spacing w:val="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C33E4D">
                              <w:rPr>
                                <w:rFonts w:ascii="Verdana" w:hAnsi="Verdana" w:cs="Helvetica"/>
                                <w:b/>
                                <w:spacing w:val="0"/>
                                <w:sz w:val="24"/>
                                <w:szCs w:val="24"/>
                                <w:lang w:val="en-US"/>
                              </w:rPr>
                              <w:t>5 x Thursdays</w:t>
                            </w:r>
                            <w:r w:rsidR="00C33E4D">
                              <w:rPr>
                                <w:rFonts w:ascii="Verdana" w:hAnsi="Verdana" w:cs="Helvetica"/>
                                <w:spacing w:val="0"/>
                                <w:sz w:val="24"/>
                                <w:szCs w:val="24"/>
                                <w:lang w:val="en-US"/>
                              </w:rPr>
                              <w:t xml:space="preserve">, starting </w:t>
                            </w:r>
                          </w:p>
                          <w:p w:rsidR="00181BC7" w:rsidRPr="00C33E4D" w:rsidRDefault="00181BC7" w:rsidP="004C1E08">
                            <w:pPr>
                              <w:widowControl w:val="0"/>
                              <w:tabs>
                                <w:tab w:val="left" w:pos="426"/>
                                <w:tab w:val="left" w:pos="1133"/>
                                <w:tab w:val="left" w:pos="1700"/>
                                <w:tab w:val="left" w:pos="2267"/>
                                <w:tab w:val="left" w:pos="2834"/>
                                <w:tab w:val="left" w:pos="3401"/>
                                <w:tab w:val="left" w:pos="3968"/>
                                <w:tab w:val="left" w:pos="4535"/>
                                <w:tab w:val="left" w:pos="5102"/>
                                <w:tab w:val="left" w:pos="5669"/>
                                <w:tab w:val="left" w:pos="6236"/>
                                <w:tab w:val="left" w:pos="6803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Verdana" w:hAnsi="Verdana" w:cs="Helvetica"/>
                                <w:b/>
                                <w:spacing w:val="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C33E4D">
                              <w:rPr>
                                <w:rFonts w:ascii="Verdana" w:hAnsi="Verdana" w:cs="Helvetica"/>
                                <w:b/>
                                <w:spacing w:val="0"/>
                                <w:sz w:val="24"/>
                                <w:szCs w:val="24"/>
                                <w:lang w:val="en-US"/>
                              </w:rPr>
                              <w:t>August 20th, 2020</w:t>
                            </w:r>
                          </w:p>
                          <w:p w:rsidR="00181BC7" w:rsidRPr="00C33E4D" w:rsidRDefault="00181BC7" w:rsidP="00C33E4D">
                            <w:pPr>
                              <w:widowControl w:val="0"/>
                              <w:tabs>
                                <w:tab w:val="left" w:pos="426"/>
                                <w:tab w:val="left" w:pos="1133"/>
                                <w:tab w:val="left" w:pos="1700"/>
                                <w:tab w:val="left" w:pos="2267"/>
                                <w:tab w:val="left" w:pos="2834"/>
                                <w:tab w:val="left" w:pos="3401"/>
                                <w:tab w:val="left" w:pos="3968"/>
                                <w:tab w:val="left" w:pos="4535"/>
                                <w:tab w:val="left" w:pos="5102"/>
                                <w:tab w:val="left" w:pos="5669"/>
                                <w:tab w:val="left" w:pos="6236"/>
                                <w:tab w:val="left" w:pos="6803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Verdana" w:hAnsi="Verdana" w:cs="Helvetica"/>
                                <w:b/>
                                <w:spacing w:val="0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:rsidR="00181BC7" w:rsidRPr="003A244E" w:rsidRDefault="00181BC7" w:rsidP="003A244E">
                            <w:pPr>
                              <w:widowControl w:val="0"/>
                              <w:tabs>
                                <w:tab w:val="left" w:pos="426"/>
                                <w:tab w:val="left" w:pos="1133"/>
                                <w:tab w:val="left" w:pos="1700"/>
                                <w:tab w:val="left" w:pos="2267"/>
                                <w:tab w:val="left" w:pos="2834"/>
                                <w:tab w:val="left" w:pos="3401"/>
                                <w:tab w:val="left" w:pos="3968"/>
                                <w:tab w:val="left" w:pos="4535"/>
                                <w:tab w:val="left" w:pos="5102"/>
                                <w:tab w:val="left" w:pos="5669"/>
                                <w:tab w:val="left" w:pos="6236"/>
                                <w:tab w:val="left" w:pos="6803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Verdana" w:hAnsi="Verdana" w:cs="Helvetica"/>
                                <w:b/>
                                <w:color w:val="993366"/>
                                <w:spacing w:val="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3A244E">
                              <w:rPr>
                                <w:rFonts w:ascii="Verdana" w:hAnsi="Verdana" w:cs="Helvetica"/>
                                <w:b/>
                                <w:color w:val="993366"/>
                                <w:spacing w:val="0"/>
                                <w:sz w:val="28"/>
                                <w:szCs w:val="28"/>
                                <w:lang w:val="en-US"/>
                              </w:rPr>
                              <w:t>Cost?</w:t>
                            </w:r>
                          </w:p>
                          <w:p w:rsidR="00181BC7" w:rsidRPr="00C33E4D" w:rsidRDefault="00181BC7" w:rsidP="004C1E08">
                            <w:pPr>
                              <w:widowControl w:val="0"/>
                              <w:tabs>
                                <w:tab w:val="left" w:pos="426"/>
                                <w:tab w:val="left" w:pos="1133"/>
                                <w:tab w:val="left" w:pos="1700"/>
                                <w:tab w:val="left" w:pos="2267"/>
                                <w:tab w:val="left" w:pos="2834"/>
                                <w:tab w:val="left" w:pos="3401"/>
                                <w:tab w:val="left" w:pos="3968"/>
                                <w:tab w:val="left" w:pos="4535"/>
                                <w:tab w:val="left" w:pos="5102"/>
                                <w:tab w:val="left" w:pos="5669"/>
                                <w:tab w:val="left" w:pos="6236"/>
                                <w:tab w:val="left" w:pos="6803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Verdana" w:hAnsi="Verdana" w:cs="Helvetica"/>
                                <w:b/>
                                <w:color w:val="auto"/>
                                <w:spacing w:val="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C33E4D">
                              <w:rPr>
                                <w:rFonts w:ascii="Verdana" w:hAnsi="Verdana" w:cs="Helvetica"/>
                                <w:b/>
                                <w:color w:val="auto"/>
                                <w:spacing w:val="0"/>
                                <w:sz w:val="24"/>
                                <w:szCs w:val="24"/>
                                <w:lang w:val="en-US"/>
                              </w:rPr>
                              <w:t>FREE</w:t>
                            </w:r>
                          </w:p>
                          <w:p w:rsidR="00181BC7" w:rsidRPr="00C33E4D" w:rsidRDefault="00181BC7" w:rsidP="00C33E4D">
                            <w:pPr>
                              <w:widowControl w:val="0"/>
                              <w:tabs>
                                <w:tab w:val="left" w:pos="426"/>
                                <w:tab w:val="left" w:pos="1133"/>
                                <w:tab w:val="left" w:pos="1700"/>
                                <w:tab w:val="left" w:pos="2267"/>
                                <w:tab w:val="left" w:pos="2834"/>
                                <w:tab w:val="left" w:pos="3401"/>
                                <w:tab w:val="left" w:pos="3968"/>
                                <w:tab w:val="left" w:pos="4535"/>
                                <w:tab w:val="left" w:pos="5102"/>
                                <w:tab w:val="left" w:pos="5669"/>
                                <w:tab w:val="left" w:pos="6236"/>
                                <w:tab w:val="left" w:pos="6803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Verdana" w:hAnsi="Verdana" w:cs="Helvetica"/>
                                <w:b/>
                                <w:color w:val="auto"/>
                                <w:spacing w:val="0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:rsidR="00181BC7" w:rsidRPr="003A244E" w:rsidRDefault="00181BC7" w:rsidP="003A244E">
                            <w:pPr>
                              <w:widowControl w:val="0"/>
                              <w:tabs>
                                <w:tab w:val="left" w:pos="426"/>
                                <w:tab w:val="left" w:pos="1133"/>
                                <w:tab w:val="left" w:pos="1700"/>
                                <w:tab w:val="left" w:pos="2267"/>
                                <w:tab w:val="left" w:pos="2834"/>
                                <w:tab w:val="left" w:pos="3401"/>
                                <w:tab w:val="left" w:pos="3968"/>
                                <w:tab w:val="left" w:pos="4535"/>
                                <w:tab w:val="left" w:pos="5102"/>
                                <w:tab w:val="left" w:pos="5669"/>
                                <w:tab w:val="left" w:pos="6236"/>
                                <w:tab w:val="left" w:pos="6803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Verdana" w:hAnsi="Verdana" w:cs="Helvetica"/>
                                <w:b/>
                                <w:color w:val="993366"/>
                                <w:spacing w:val="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3A244E">
                              <w:rPr>
                                <w:rFonts w:ascii="Verdana" w:hAnsi="Verdana" w:cs="Helvetica"/>
                                <w:b/>
                                <w:color w:val="993366"/>
                                <w:spacing w:val="0"/>
                                <w:sz w:val="28"/>
                                <w:szCs w:val="28"/>
                                <w:lang w:val="en-US"/>
                              </w:rPr>
                              <w:t>Get in touch</w:t>
                            </w:r>
                          </w:p>
                          <w:p w:rsidR="00181BC7" w:rsidRPr="00753DCA" w:rsidRDefault="00181BC7" w:rsidP="00C33E4D">
                            <w:pPr>
                              <w:widowControl w:val="0"/>
                              <w:tabs>
                                <w:tab w:val="left" w:pos="566"/>
                                <w:tab w:val="left" w:pos="1133"/>
                                <w:tab w:val="left" w:pos="1700"/>
                                <w:tab w:val="left" w:pos="2267"/>
                                <w:tab w:val="left" w:pos="2834"/>
                                <w:tab w:val="left" w:pos="3401"/>
                                <w:tab w:val="left" w:pos="3968"/>
                                <w:tab w:val="left" w:pos="4535"/>
                                <w:tab w:val="left" w:pos="5102"/>
                                <w:tab w:val="left" w:pos="5669"/>
                                <w:tab w:val="left" w:pos="6236"/>
                                <w:tab w:val="left" w:pos="6803"/>
                              </w:tabs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rPr>
                                <w:rFonts w:ascii="Verdana" w:hAnsi="Verdana" w:cs="Helvetica"/>
                                <w:color w:val="auto"/>
                                <w:spacing w:val="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53DCA">
                              <w:rPr>
                                <w:rFonts w:ascii="Verdana" w:hAnsi="Verdana" w:cs="Helvetica"/>
                                <w:b/>
                                <w:color w:val="auto"/>
                                <w:spacing w:val="0"/>
                                <w:sz w:val="24"/>
                                <w:szCs w:val="24"/>
                                <w:lang w:val="en-US"/>
                              </w:rPr>
                              <w:t>Bookings are essential!</w:t>
                            </w:r>
                            <w:r w:rsidRPr="00753DCA">
                              <w:rPr>
                                <w:rFonts w:ascii="Verdana" w:hAnsi="Verdana" w:cs="Helvetica"/>
                                <w:color w:val="auto"/>
                                <w:spacing w:val="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753DCA">
                              <w:rPr>
                                <w:rFonts w:ascii="Verdana" w:hAnsi="Verdana" w:cs="Helvetica"/>
                                <w:color w:val="auto"/>
                                <w:spacing w:val="0"/>
                                <w:sz w:val="24"/>
                                <w:szCs w:val="24"/>
                                <w:lang w:val="en-US"/>
                              </w:rPr>
                              <w:br/>
                              <w:t>Please contact:</w:t>
                            </w:r>
                          </w:p>
                          <w:p w:rsidR="00181BC7" w:rsidRPr="00C33E4D" w:rsidRDefault="00181BC7" w:rsidP="006E0B40">
                            <w:pPr>
                              <w:widowControl w:val="0"/>
                              <w:tabs>
                                <w:tab w:val="left" w:pos="566"/>
                                <w:tab w:val="left" w:pos="1133"/>
                                <w:tab w:val="left" w:pos="1700"/>
                                <w:tab w:val="left" w:pos="2267"/>
                                <w:tab w:val="left" w:pos="2834"/>
                                <w:tab w:val="left" w:pos="3401"/>
                                <w:tab w:val="left" w:pos="3968"/>
                                <w:tab w:val="left" w:pos="4535"/>
                                <w:tab w:val="left" w:pos="5102"/>
                                <w:tab w:val="left" w:pos="5669"/>
                                <w:tab w:val="left" w:pos="6236"/>
                                <w:tab w:val="left" w:pos="6803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60" w:lineRule="exact"/>
                              <w:rPr>
                                <w:rFonts w:ascii="Verdana" w:hAnsi="Verdana" w:cs="Helvetica"/>
                                <w:b/>
                                <w:color w:val="auto"/>
                                <w:spacing w:val="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33E4D">
                              <w:rPr>
                                <w:rFonts w:ascii="Verdana" w:hAnsi="Verdana" w:cs="Helvetica"/>
                                <w:b/>
                                <w:color w:val="auto"/>
                                <w:spacing w:val="0"/>
                                <w:sz w:val="32"/>
                                <w:szCs w:val="32"/>
                                <w:lang w:val="en-US"/>
                              </w:rPr>
                              <w:t>Mark Brookes</w:t>
                            </w:r>
                          </w:p>
                          <w:p w:rsidR="00181BC7" w:rsidRPr="00C33E4D" w:rsidRDefault="00181BC7" w:rsidP="00AC408B">
                            <w:pPr>
                              <w:widowControl w:val="0"/>
                              <w:tabs>
                                <w:tab w:val="left" w:pos="566"/>
                                <w:tab w:val="left" w:pos="1133"/>
                                <w:tab w:val="left" w:pos="1700"/>
                                <w:tab w:val="left" w:pos="2267"/>
                                <w:tab w:val="left" w:pos="2834"/>
                                <w:tab w:val="left" w:pos="3401"/>
                                <w:tab w:val="left" w:pos="3968"/>
                                <w:tab w:val="left" w:pos="4535"/>
                                <w:tab w:val="left" w:pos="5102"/>
                                <w:tab w:val="left" w:pos="5669"/>
                                <w:tab w:val="left" w:pos="6236"/>
                                <w:tab w:val="left" w:pos="6803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60" w:lineRule="exact"/>
                              <w:rPr>
                                <w:rFonts w:ascii="Verdana" w:hAnsi="Verdana" w:cs="Helvetica"/>
                                <w:b/>
                                <w:color w:val="auto"/>
                                <w:spacing w:val="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C33E4D">
                              <w:rPr>
                                <w:rFonts w:ascii="Verdana" w:hAnsi="Verdana" w:cs="Helvetica"/>
                                <w:b/>
                                <w:color w:val="auto"/>
                                <w:spacing w:val="0"/>
                                <w:sz w:val="24"/>
                                <w:szCs w:val="24"/>
                                <w:lang w:val="en-US"/>
                              </w:rPr>
                              <w:t>Group Work Facilitator</w:t>
                            </w:r>
                          </w:p>
                          <w:p w:rsidR="00181BC7" w:rsidRDefault="00181BC7" w:rsidP="00C33E4D">
                            <w:pPr>
                              <w:widowControl w:val="0"/>
                              <w:tabs>
                                <w:tab w:val="left" w:pos="566"/>
                                <w:tab w:val="left" w:pos="1133"/>
                                <w:tab w:val="left" w:pos="1700"/>
                                <w:tab w:val="left" w:pos="2267"/>
                                <w:tab w:val="left" w:pos="2834"/>
                                <w:tab w:val="left" w:pos="3401"/>
                                <w:tab w:val="left" w:pos="3968"/>
                                <w:tab w:val="left" w:pos="4535"/>
                                <w:tab w:val="left" w:pos="5102"/>
                                <w:tab w:val="left" w:pos="5669"/>
                                <w:tab w:val="left" w:pos="6236"/>
                                <w:tab w:val="left" w:pos="6803"/>
                              </w:tabs>
                              <w:autoSpaceDE w:val="0"/>
                              <w:autoSpaceDN w:val="0"/>
                              <w:adjustRightInd w:val="0"/>
                              <w:spacing w:after="180" w:line="240" w:lineRule="auto"/>
                              <w:rPr>
                                <w:rFonts w:ascii="Verdana" w:hAnsi="Verdana" w:cs="Helvetica"/>
                                <w:color w:val="auto"/>
                                <w:spacing w:val="0"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C33E4D">
                              <w:rPr>
                                <w:rFonts w:ascii="Verdana" w:hAnsi="Verdana" w:cs="Helvetica"/>
                                <w:b/>
                                <w:color w:val="auto"/>
                                <w:spacing w:val="0"/>
                                <w:sz w:val="24"/>
                                <w:szCs w:val="24"/>
                                <w:lang w:val="en-US"/>
                              </w:rPr>
                              <w:t>Uniting Gippsland</w:t>
                            </w:r>
                            <w:r w:rsidRPr="00C33E4D">
                              <w:rPr>
                                <w:rFonts w:ascii="Verdana" w:hAnsi="Verdana" w:cs="Helvetica"/>
                                <w:color w:val="auto"/>
                                <w:spacing w:val="0"/>
                                <w:sz w:val="24"/>
                                <w:szCs w:val="24"/>
                                <w:lang w:val="en-US"/>
                              </w:rPr>
                              <w:br/>
                              <w:t xml:space="preserve">P: </w:t>
                            </w:r>
                            <w:r w:rsidRPr="00C33E4D">
                              <w:rPr>
                                <w:rFonts w:ascii="Verdana" w:hAnsi="Verdana" w:cs="Helvetica"/>
                                <w:b/>
                                <w:color w:val="auto"/>
                                <w:spacing w:val="0"/>
                                <w:sz w:val="24"/>
                                <w:szCs w:val="24"/>
                                <w:lang w:val="en-US"/>
                              </w:rPr>
                              <w:t>5662 5150</w:t>
                            </w:r>
                            <w:r w:rsidRPr="00C33E4D">
                              <w:rPr>
                                <w:rFonts w:ascii="Verdana" w:hAnsi="Verdana" w:cs="Helvetica"/>
                                <w:color w:val="auto"/>
                                <w:spacing w:val="0"/>
                                <w:sz w:val="24"/>
                                <w:szCs w:val="24"/>
                                <w:lang w:val="en-US"/>
                              </w:rPr>
                              <w:br/>
                              <w:t xml:space="preserve">M: </w:t>
                            </w:r>
                            <w:r w:rsidRPr="00C33E4D">
                              <w:rPr>
                                <w:rFonts w:ascii="Verdana" w:hAnsi="Verdana" w:cs="Helvetica"/>
                                <w:b/>
                                <w:color w:val="auto"/>
                                <w:spacing w:val="0"/>
                                <w:sz w:val="24"/>
                                <w:szCs w:val="24"/>
                                <w:lang w:val="en-US"/>
                              </w:rPr>
                              <w:t>0438 204 437</w:t>
                            </w:r>
                            <w:r>
                              <w:rPr>
                                <w:rFonts w:ascii="Verdana" w:hAnsi="Verdana" w:cs="Helvetica"/>
                                <w:color w:val="auto"/>
                                <w:spacing w:val="0"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  <w:r w:rsidRPr="005B6AD1">
                              <w:rPr>
                                <w:rFonts w:ascii="Verdana" w:hAnsi="Verdana" w:cs="Helvetica"/>
                                <w:color w:val="auto"/>
                                <w:spacing w:val="0"/>
                                <w:sz w:val="19"/>
                                <w:szCs w:val="19"/>
                                <w:lang w:val="en-US"/>
                              </w:rPr>
                              <w:t>E</w:t>
                            </w:r>
                            <w:r>
                              <w:rPr>
                                <w:rFonts w:ascii="Verdana" w:hAnsi="Verdana" w:cs="Helvetica"/>
                                <w:color w:val="auto"/>
                                <w:spacing w:val="0"/>
                                <w:sz w:val="19"/>
                                <w:szCs w:val="19"/>
                                <w:lang w:val="en-US"/>
                              </w:rPr>
                              <w:t>:</w:t>
                            </w:r>
                            <w:r w:rsidRPr="005B6AD1">
                              <w:rPr>
                                <w:rFonts w:ascii="Verdana" w:hAnsi="Verdana" w:cs="Helvetica"/>
                                <w:color w:val="auto"/>
                                <w:spacing w:val="0"/>
                                <w:sz w:val="19"/>
                                <w:szCs w:val="19"/>
                                <w:lang w:val="en-US"/>
                              </w:rPr>
                              <w:t xml:space="preserve"> </w:t>
                            </w:r>
                            <w:hyperlink r:id="rId7" w:history="1">
                              <w:r w:rsidRPr="00FA43E7">
                                <w:rPr>
                                  <w:rStyle w:val="Hyperlink"/>
                                  <w:rFonts w:ascii="Verdana" w:hAnsi="Verdana" w:cs="Helvetica"/>
                                  <w:color w:val="0000FF"/>
                                  <w:spacing w:val="0"/>
                                  <w:sz w:val="20"/>
                                  <w:szCs w:val="20"/>
                                  <w:lang w:val="en-US"/>
                                </w:rPr>
                                <w:t>mark.brookes@vt.uniting.org</w:t>
                              </w:r>
                            </w:hyperlink>
                          </w:p>
                          <w:p w:rsidR="00181BC7" w:rsidRDefault="00181BC7" w:rsidP="00F44A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9C569F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20.55pt;margin-top:-342.85pt;width:177.5pt;height:36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" filled="f" stroked="f" strokeweight=".5pt">
                <v:textbox>
                  <w:txbxContent>
                    <w:p w:rsidR="00181BC7" w:rsidRPr="00C33E4D" w:rsidRDefault="00181BC7" w:rsidP="003C07B2">
                      <w:pPr>
                        <w:widowControl w:val="0"/>
                        <w:tabs>
                          <w:tab w:val="left" w:pos="426"/>
                          <w:tab w:val="left" w:pos="1133"/>
                          <w:tab w:val="left" w:pos="1700"/>
                          <w:tab w:val="left" w:pos="2267"/>
                          <w:tab w:val="left" w:pos="2834"/>
                          <w:tab w:val="left" w:pos="3401"/>
                          <w:tab w:val="left" w:pos="3968"/>
                          <w:tab w:val="left" w:pos="4535"/>
                          <w:tab w:val="left" w:pos="5102"/>
                          <w:tab w:val="left" w:pos="5669"/>
                          <w:tab w:val="left" w:pos="6236"/>
                          <w:tab w:val="left" w:pos="6803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Verdana" w:hAnsi="Verdana" w:cs="Helvetica"/>
                          <w:b/>
                          <w:spacing w:val="0"/>
                          <w:sz w:val="24"/>
                          <w:szCs w:val="24"/>
                          <w:lang w:val="en-US"/>
                        </w:rPr>
                      </w:pPr>
                      <w:r w:rsidRPr="003A244E">
                        <w:rPr>
                          <w:rFonts w:ascii="Verdana" w:hAnsi="Verdana" w:cs="Helvetica"/>
                          <w:b/>
                          <w:color w:val="993366"/>
                          <w:spacing w:val="0"/>
                          <w:sz w:val="28"/>
                          <w:szCs w:val="28"/>
                          <w:lang w:val="en-US"/>
                        </w:rPr>
                        <w:t>Where?</w:t>
                      </w:r>
                      <w:r w:rsidRPr="00C33E4D">
                        <w:rPr>
                          <w:rFonts w:ascii="Verdana" w:hAnsi="Verdana" w:cs="Helvetica"/>
                          <w:b/>
                          <w:color w:val="44546A" w:themeColor="text2"/>
                          <w:spacing w:val="0"/>
                          <w:sz w:val="24"/>
                          <w:szCs w:val="24"/>
                          <w:lang w:val="en-US"/>
                        </w:rPr>
                        <w:br/>
                      </w:r>
                      <w:r w:rsidRPr="00C33E4D">
                        <w:rPr>
                          <w:rFonts w:ascii="Verdana" w:hAnsi="Verdana" w:cs="Helvetica"/>
                          <w:b/>
                          <w:spacing w:val="0"/>
                          <w:sz w:val="24"/>
                          <w:szCs w:val="24"/>
                          <w:lang w:val="en-US"/>
                        </w:rPr>
                        <w:t xml:space="preserve">Live online delivery </w:t>
                      </w:r>
                    </w:p>
                    <w:p w:rsidR="00181BC7" w:rsidRPr="00C33E4D" w:rsidRDefault="00181BC7" w:rsidP="004C1E08">
                      <w:pPr>
                        <w:widowControl w:val="0"/>
                        <w:tabs>
                          <w:tab w:val="left" w:pos="426"/>
                          <w:tab w:val="left" w:pos="1133"/>
                          <w:tab w:val="left" w:pos="1700"/>
                          <w:tab w:val="left" w:pos="2267"/>
                          <w:tab w:val="left" w:pos="2834"/>
                          <w:tab w:val="left" w:pos="3401"/>
                          <w:tab w:val="left" w:pos="3968"/>
                          <w:tab w:val="left" w:pos="4535"/>
                          <w:tab w:val="left" w:pos="5102"/>
                          <w:tab w:val="left" w:pos="5669"/>
                          <w:tab w:val="left" w:pos="6236"/>
                          <w:tab w:val="left" w:pos="6803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Verdana" w:hAnsi="Verdana" w:cs="Helvetica"/>
                          <w:b/>
                          <w:spacing w:val="0"/>
                          <w:sz w:val="24"/>
                          <w:szCs w:val="24"/>
                          <w:lang w:val="en-US"/>
                        </w:rPr>
                      </w:pPr>
                      <w:r w:rsidRPr="00C33E4D">
                        <w:rPr>
                          <w:rFonts w:ascii="Verdana" w:hAnsi="Verdana" w:cs="Helvetica"/>
                          <w:b/>
                          <w:spacing w:val="0"/>
                          <w:sz w:val="24"/>
                          <w:szCs w:val="24"/>
                          <w:lang w:val="en-US"/>
                        </w:rPr>
                        <w:t>(Please contact for details)</w:t>
                      </w:r>
                    </w:p>
                    <w:p w:rsidR="00181BC7" w:rsidRPr="00C33E4D" w:rsidRDefault="00181BC7" w:rsidP="00C33E4D">
                      <w:pPr>
                        <w:widowControl w:val="0"/>
                        <w:tabs>
                          <w:tab w:val="left" w:pos="426"/>
                          <w:tab w:val="left" w:pos="1133"/>
                          <w:tab w:val="left" w:pos="1700"/>
                          <w:tab w:val="left" w:pos="2267"/>
                          <w:tab w:val="left" w:pos="2834"/>
                          <w:tab w:val="left" w:pos="3401"/>
                          <w:tab w:val="left" w:pos="3968"/>
                          <w:tab w:val="left" w:pos="4535"/>
                          <w:tab w:val="left" w:pos="5102"/>
                          <w:tab w:val="left" w:pos="5669"/>
                          <w:tab w:val="left" w:pos="6236"/>
                          <w:tab w:val="left" w:pos="6803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Verdana" w:hAnsi="Verdana" w:cs="Helvetica"/>
                          <w:b/>
                          <w:spacing w:val="0"/>
                          <w:sz w:val="16"/>
                          <w:szCs w:val="16"/>
                          <w:lang w:val="en-US"/>
                        </w:rPr>
                      </w:pPr>
                    </w:p>
                    <w:p w:rsidR="00181BC7" w:rsidRPr="00C33E4D" w:rsidRDefault="00181BC7" w:rsidP="00654A8D">
                      <w:pPr>
                        <w:widowControl w:val="0"/>
                        <w:tabs>
                          <w:tab w:val="left" w:pos="426"/>
                          <w:tab w:val="left" w:pos="1133"/>
                          <w:tab w:val="left" w:pos="1700"/>
                          <w:tab w:val="left" w:pos="2267"/>
                          <w:tab w:val="left" w:pos="2834"/>
                          <w:tab w:val="left" w:pos="3401"/>
                          <w:tab w:val="left" w:pos="3968"/>
                          <w:tab w:val="left" w:pos="4535"/>
                          <w:tab w:val="left" w:pos="5102"/>
                          <w:tab w:val="left" w:pos="5669"/>
                          <w:tab w:val="left" w:pos="6236"/>
                          <w:tab w:val="left" w:pos="6803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Verdana" w:hAnsi="Verdana" w:cs="Helvetica"/>
                          <w:spacing w:val="0"/>
                          <w:sz w:val="24"/>
                          <w:szCs w:val="24"/>
                          <w:lang w:val="en-US"/>
                        </w:rPr>
                      </w:pPr>
                      <w:r w:rsidRPr="003A244E">
                        <w:rPr>
                          <w:rFonts w:ascii="Verdana" w:hAnsi="Verdana" w:cs="Helvetica"/>
                          <w:b/>
                          <w:color w:val="993366"/>
                          <w:spacing w:val="0"/>
                          <w:sz w:val="28"/>
                          <w:szCs w:val="28"/>
                          <w:lang w:val="en-US"/>
                        </w:rPr>
                        <w:t>When?</w:t>
                      </w:r>
                      <w:r w:rsidRPr="00C33E4D">
                        <w:rPr>
                          <w:rFonts w:ascii="Verdana" w:hAnsi="Verdana" w:cs="Helvetica"/>
                          <w:b/>
                          <w:color w:val="44546A" w:themeColor="text2"/>
                          <w:spacing w:val="0"/>
                          <w:sz w:val="24"/>
                          <w:szCs w:val="24"/>
                          <w:lang w:val="en-US"/>
                        </w:rPr>
                        <w:br/>
                      </w:r>
                      <w:r w:rsidRPr="00C33E4D">
                        <w:rPr>
                          <w:rFonts w:ascii="Verdana" w:hAnsi="Verdana" w:cs="Helvetica"/>
                          <w:b/>
                          <w:spacing w:val="0"/>
                          <w:sz w:val="24"/>
                          <w:szCs w:val="24"/>
                          <w:lang w:val="en-US"/>
                        </w:rPr>
                        <w:t>12:00pm – 2:30pm</w:t>
                      </w:r>
                      <w:r w:rsidRPr="00C33E4D">
                        <w:rPr>
                          <w:rFonts w:ascii="Verdana" w:hAnsi="Verdana" w:cs="Helvetica"/>
                          <w:spacing w:val="0"/>
                          <w:sz w:val="24"/>
                          <w:szCs w:val="24"/>
                          <w:lang w:val="en-US"/>
                        </w:rPr>
                        <w:t xml:space="preserve"> for </w:t>
                      </w:r>
                    </w:p>
                    <w:p w:rsidR="00181BC7" w:rsidRPr="00C33E4D" w:rsidRDefault="00181BC7" w:rsidP="00654A8D">
                      <w:pPr>
                        <w:widowControl w:val="0"/>
                        <w:tabs>
                          <w:tab w:val="left" w:pos="426"/>
                          <w:tab w:val="left" w:pos="1133"/>
                          <w:tab w:val="left" w:pos="1700"/>
                          <w:tab w:val="left" w:pos="2267"/>
                          <w:tab w:val="left" w:pos="2834"/>
                          <w:tab w:val="left" w:pos="3401"/>
                          <w:tab w:val="left" w:pos="3968"/>
                          <w:tab w:val="left" w:pos="4535"/>
                          <w:tab w:val="left" w:pos="5102"/>
                          <w:tab w:val="left" w:pos="5669"/>
                          <w:tab w:val="left" w:pos="6236"/>
                          <w:tab w:val="left" w:pos="6803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Verdana" w:hAnsi="Verdana" w:cs="Helvetica"/>
                          <w:spacing w:val="0"/>
                          <w:sz w:val="24"/>
                          <w:szCs w:val="24"/>
                          <w:lang w:val="en-US"/>
                        </w:rPr>
                      </w:pPr>
                      <w:r w:rsidRPr="00C33E4D">
                        <w:rPr>
                          <w:rFonts w:ascii="Verdana" w:hAnsi="Verdana" w:cs="Helvetica"/>
                          <w:b/>
                          <w:spacing w:val="0"/>
                          <w:sz w:val="24"/>
                          <w:szCs w:val="24"/>
                          <w:lang w:val="en-US"/>
                        </w:rPr>
                        <w:t>5 x Thursdays</w:t>
                      </w:r>
                      <w:r w:rsidR="00C33E4D">
                        <w:rPr>
                          <w:rFonts w:ascii="Verdana" w:hAnsi="Verdana" w:cs="Helvetica"/>
                          <w:spacing w:val="0"/>
                          <w:sz w:val="24"/>
                          <w:szCs w:val="24"/>
                          <w:lang w:val="en-US"/>
                        </w:rPr>
                        <w:t xml:space="preserve">, starting </w:t>
                      </w:r>
                    </w:p>
                    <w:p w:rsidR="00181BC7" w:rsidRPr="00C33E4D" w:rsidRDefault="00181BC7" w:rsidP="004C1E08">
                      <w:pPr>
                        <w:widowControl w:val="0"/>
                        <w:tabs>
                          <w:tab w:val="left" w:pos="426"/>
                          <w:tab w:val="left" w:pos="1133"/>
                          <w:tab w:val="left" w:pos="1700"/>
                          <w:tab w:val="left" w:pos="2267"/>
                          <w:tab w:val="left" w:pos="2834"/>
                          <w:tab w:val="left" w:pos="3401"/>
                          <w:tab w:val="left" w:pos="3968"/>
                          <w:tab w:val="left" w:pos="4535"/>
                          <w:tab w:val="left" w:pos="5102"/>
                          <w:tab w:val="left" w:pos="5669"/>
                          <w:tab w:val="left" w:pos="6236"/>
                          <w:tab w:val="left" w:pos="6803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Verdana" w:hAnsi="Verdana" w:cs="Helvetica"/>
                          <w:b/>
                          <w:spacing w:val="0"/>
                          <w:sz w:val="24"/>
                          <w:szCs w:val="24"/>
                          <w:lang w:val="en-US"/>
                        </w:rPr>
                      </w:pPr>
                      <w:r w:rsidRPr="00C33E4D">
                        <w:rPr>
                          <w:rFonts w:ascii="Verdana" w:hAnsi="Verdana" w:cs="Helvetica"/>
                          <w:b/>
                          <w:spacing w:val="0"/>
                          <w:sz w:val="24"/>
                          <w:szCs w:val="24"/>
                          <w:lang w:val="en-US"/>
                        </w:rPr>
                        <w:t>August 20th, 2020</w:t>
                      </w:r>
                    </w:p>
                    <w:p w:rsidR="00181BC7" w:rsidRPr="00C33E4D" w:rsidRDefault="00181BC7" w:rsidP="00C33E4D">
                      <w:pPr>
                        <w:widowControl w:val="0"/>
                        <w:tabs>
                          <w:tab w:val="left" w:pos="426"/>
                          <w:tab w:val="left" w:pos="1133"/>
                          <w:tab w:val="left" w:pos="1700"/>
                          <w:tab w:val="left" w:pos="2267"/>
                          <w:tab w:val="left" w:pos="2834"/>
                          <w:tab w:val="left" w:pos="3401"/>
                          <w:tab w:val="left" w:pos="3968"/>
                          <w:tab w:val="left" w:pos="4535"/>
                          <w:tab w:val="left" w:pos="5102"/>
                          <w:tab w:val="left" w:pos="5669"/>
                          <w:tab w:val="left" w:pos="6236"/>
                          <w:tab w:val="left" w:pos="6803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Verdana" w:hAnsi="Verdana" w:cs="Helvetica"/>
                          <w:b/>
                          <w:spacing w:val="0"/>
                          <w:sz w:val="16"/>
                          <w:szCs w:val="16"/>
                          <w:lang w:val="en-US"/>
                        </w:rPr>
                      </w:pPr>
                    </w:p>
                    <w:p w:rsidR="00181BC7" w:rsidRPr="003A244E" w:rsidRDefault="00181BC7" w:rsidP="003A244E">
                      <w:pPr>
                        <w:widowControl w:val="0"/>
                        <w:tabs>
                          <w:tab w:val="left" w:pos="426"/>
                          <w:tab w:val="left" w:pos="1133"/>
                          <w:tab w:val="left" w:pos="1700"/>
                          <w:tab w:val="left" w:pos="2267"/>
                          <w:tab w:val="left" w:pos="2834"/>
                          <w:tab w:val="left" w:pos="3401"/>
                          <w:tab w:val="left" w:pos="3968"/>
                          <w:tab w:val="left" w:pos="4535"/>
                          <w:tab w:val="left" w:pos="5102"/>
                          <w:tab w:val="left" w:pos="5669"/>
                          <w:tab w:val="left" w:pos="6236"/>
                          <w:tab w:val="left" w:pos="6803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Verdana" w:hAnsi="Verdana" w:cs="Helvetica"/>
                          <w:b/>
                          <w:color w:val="993366"/>
                          <w:spacing w:val="0"/>
                          <w:sz w:val="28"/>
                          <w:szCs w:val="28"/>
                          <w:lang w:val="en-US"/>
                        </w:rPr>
                      </w:pPr>
                      <w:r w:rsidRPr="003A244E">
                        <w:rPr>
                          <w:rFonts w:ascii="Verdana" w:hAnsi="Verdana" w:cs="Helvetica"/>
                          <w:b/>
                          <w:color w:val="993366"/>
                          <w:spacing w:val="0"/>
                          <w:sz w:val="28"/>
                          <w:szCs w:val="28"/>
                          <w:lang w:val="en-US"/>
                        </w:rPr>
                        <w:t>Cost?</w:t>
                      </w:r>
                    </w:p>
                    <w:p w:rsidR="00181BC7" w:rsidRPr="00C33E4D" w:rsidRDefault="00181BC7" w:rsidP="004C1E08">
                      <w:pPr>
                        <w:widowControl w:val="0"/>
                        <w:tabs>
                          <w:tab w:val="left" w:pos="426"/>
                          <w:tab w:val="left" w:pos="1133"/>
                          <w:tab w:val="left" w:pos="1700"/>
                          <w:tab w:val="left" w:pos="2267"/>
                          <w:tab w:val="left" w:pos="2834"/>
                          <w:tab w:val="left" w:pos="3401"/>
                          <w:tab w:val="left" w:pos="3968"/>
                          <w:tab w:val="left" w:pos="4535"/>
                          <w:tab w:val="left" w:pos="5102"/>
                          <w:tab w:val="left" w:pos="5669"/>
                          <w:tab w:val="left" w:pos="6236"/>
                          <w:tab w:val="left" w:pos="6803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Verdana" w:hAnsi="Verdana" w:cs="Helvetica"/>
                          <w:b/>
                          <w:color w:val="auto"/>
                          <w:spacing w:val="0"/>
                          <w:sz w:val="24"/>
                          <w:szCs w:val="24"/>
                          <w:lang w:val="en-US"/>
                        </w:rPr>
                      </w:pPr>
                      <w:r w:rsidRPr="00C33E4D">
                        <w:rPr>
                          <w:rFonts w:ascii="Verdana" w:hAnsi="Verdana" w:cs="Helvetica"/>
                          <w:b/>
                          <w:color w:val="auto"/>
                          <w:spacing w:val="0"/>
                          <w:sz w:val="24"/>
                          <w:szCs w:val="24"/>
                          <w:lang w:val="en-US"/>
                        </w:rPr>
                        <w:t>FREE</w:t>
                      </w:r>
                    </w:p>
                    <w:p w:rsidR="00181BC7" w:rsidRPr="00C33E4D" w:rsidRDefault="00181BC7" w:rsidP="00C33E4D">
                      <w:pPr>
                        <w:widowControl w:val="0"/>
                        <w:tabs>
                          <w:tab w:val="left" w:pos="426"/>
                          <w:tab w:val="left" w:pos="1133"/>
                          <w:tab w:val="left" w:pos="1700"/>
                          <w:tab w:val="left" w:pos="2267"/>
                          <w:tab w:val="left" w:pos="2834"/>
                          <w:tab w:val="left" w:pos="3401"/>
                          <w:tab w:val="left" w:pos="3968"/>
                          <w:tab w:val="left" w:pos="4535"/>
                          <w:tab w:val="left" w:pos="5102"/>
                          <w:tab w:val="left" w:pos="5669"/>
                          <w:tab w:val="left" w:pos="6236"/>
                          <w:tab w:val="left" w:pos="6803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Verdana" w:hAnsi="Verdana" w:cs="Helvetica"/>
                          <w:b/>
                          <w:color w:val="auto"/>
                          <w:spacing w:val="0"/>
                          <w:sz w:val="16"/>
                          <w:szCs w:val="16"/>
                          <w:lang w:val="en-US"/>
                        </w:rPr>
                      </w:pPr>
                    </w:p>
                    <w:p w:rsidR="00181BC7" w:rsidRPr="003A244E" w:rsidRDefault="00181BC7" w:rsidP="003A244E">
                      <w:pPr>
                        <w:widowControl w:val="0"/>
                        <w:tabs>
                          <w:tab w:val="left" w:pos="426"/>
                          <w:tab w:val="left" w:pos="1133"/>
                          <w:tab w:val="left" w:pos="1700"/>
                          <w:tab w:val="left" w:pos="2267"/>
                          <w:tab w:val="left" w:pos="2834"/>
                          <w:tab w:val="left" w:pos="3401"/>
                          <w:tab w:val="left" w:pos="3968"/>
                          <w:tab w:val="left" w:pos="4535"/>
                          <w:tab w:val="left" w:pos="5102"/>
                          <w:tab w:val="left" w:pos="5669"/>
                          <w:tab w:val="left" w:pos="6236"/>
                          <w:tab w:val="left" w:pos="6803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Verdana" w:hAnsi="Verdana" w:cs="Helvetica"/>
                          <w:b/>
                          <w:color w:val="993366"/>
                          <w:spacing w:val="0"/>
                          <w:sz w:val="28"/>
                          <w:szCs w:val="28"/>
                          <w:lang w:val="en-US"/>
                        </w:rPr>
                      </w:pPr>
                      <w:r w:rsidRPr="003A244E">
                        <w:rPr>
                          <w:rFonts w:ascii="Verdana" w:hAnsi="Verdana" w:cs="Helvetica"/>
                          <w:b/>
                          <w:color w:val="993366"/>
                          <w:spacing w:val="0"/>
                          <w:sz w:val="28"/>
                          <w:szCs w:val="28"/>
                          <w:lang w:val="en-US"/>
                        </w:rPr>
                        <w:t>Get in touch</w:t>
                      </w:r>
                    </w:p>
                    <w:p w:rsidR="00181BC7" w:rsidRPr="00753DCA" w:rsidRDefault="00181BC7" w:rsidP="00C33E4D">
                      <w:pPr>
                        <w:widowControl w:val="0"/>
                        <w:tabs>
                          <w:tab w:val="left" w:pos="566"/>
                          <w:tab w:val="left" w:pos="1133"/>
                          <w:tab w:val="left" w:pos="1700"/>
                          <w:tab w:val="left" w:pos="2267"/>
                          <w:tab w:val="left" w:pos="2834"/>
                          <w:tab w:val="left" w:pos="3401"/>
                          <w:tab w:val="left" w:pos="3968"/>
                          <w:tab w:val="left" w:pos="4535"/>
                          <w:tab w:val="left" w:pos="5102"/>
                          <w:tab w:val="left" w:pos="5669"/>
                          <w:tab w:val="left" w:pos="6236"/>
                          <w:tab w:val="left" w:pos="6803"/>
                        </w:tabs>
                        <w:autoSpaceDE w:val="0"/>
                        <w:autoSpaceDN w:val="0"/>
                        <w:adjustRightInd w:val="0"/>
                        <w:spacing w:after="0" w:line="360" w:lineRule="auto"/>
                        <w:rPr>
                          <w:rFonts w:ascii="Verdana" w:hAnsi="Verdana" w:cs="Helvetica"/>
                          <w:color w:val="auto"/>
                          <w:spacing w:val="0"/>
                          <w:sz w:val="24"/>
                          <w:szCs w:val="24"/>
                          <w:lang w:val="en-US"/>
                        </w:rPr>
                      </w:pPr>
                      <w:r w:rsidRPr="00753DCA">
                        <w:rPr>
                          <w:rFonts w:ascii="Verdana" w:hAnsi="Verdana" w:cs="Helvetica"/>
                          <w:b/>
                          <w:color w:val="auto"/>
                          <w:spacing w:val="0"/>
                          <w:sz w:val="24"/>
                          <w:szCs w:val="24"/>
                          <w:lang w:val="en-US"/>
                        </w:rPr>
                        <w:t>Bookings are essential!</w:t>
                      </w:r>
                      <w:r w:rsidRPr="00753DCA">
                        <w:rPr>
                          <w:rFonts w:ascii="Verdana" w:hAnsi="Verdana" w:cs="Helvetica"/>
                          <w:color w:val="auto"/>
                          <w:spacing w:val="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753DCA">
                        <w:rPr>
                          <w:rFonts w:ascii="Verdana" w:hAnsi="Verdana" w:cs="Helvetica"/>
                          <w:color w:val="auto"/>
                          <w:spacing w:val="0"/>
                          <w:sz w:val="24"/>
                          <w:szCs w:val="24"/>
                          <w:lang w:val="en-US"/>
                        </w:rPr>
                        <w:br/>
                        <w:t>Please contact:</w:t>
                      </w:r>
                    </w:p>
                    <w:p w:rsidR="00181BC7" w:rsidRPr="00C33E4D" w:rsidRDefault="00181BC7" w:rsidP="006E0B40">
                      <w:pPr>
                        <w:widowControl w:val="0"/>
                        <w:tabs>
                          <w:tab w:val="left" w:pos="566"/>
                          <w:tab w:val="left" w:pos="1133"/>
                          <w:tab w:val="left" w:pos="1700"/>
                          <w:tab w:val="left" w:pos="2267"/>
                          <w:tab w:val="left" w:pos="2834"/>
                          <w:tab w:val="left" w:pos="3401"/>
                          <w:tab w:val="left" w:pos="3968"/>
                          <w:tab w:val="left" w:pos="4535"/>
                          <w:tab w:val="left" w:pos="5102"/>
                          <w:tab w:val="left" w:pos="5669"/>
                          <w:tab w:val="left" w:pos="6236"/>
                          <w:tab w:val="left" w:pos="6803"/>
                        </w:tabs>
                        <w:autoSpaceDE w:val="0"/>
                        <w:autoSpaceDN w:val="0"/>
                        <w:adjustRightInd w:val="0"/>
                        <w:spacing w:after="0" w:line="260" w:lineRule="exact"/>
                        <w:rPr>
                          <w:rFonts w:ascii="Verdana" w:hAnsi="Verdana" w:cs="Helvetica"/>
                          <w:b/>
                          <w:color w:val="auto"/>
                          <w:spacing w:val="0"/>
                          <w:sz w:val="32"/>
                          <w:szCs w:val="32"/>
                          <w:lang w:val="en-US"/>
                        </w:rPr>
                      </w:pPr>
                      <w:r w:rsidRPr="00C33E4D">
                        <w:rPr>
                          <w:rFonts w:ascii="Verdana" w:hAnsi="Verdana" w:cs="Helvetica"/>
                          <w:b/>
                          <w:color w:val="auto"/>
                          <w:spacing w:val="0"/>
                          <w:sz w:val="32"/>
                          <w:szCs w:val="32"/>
                          <w:lang w:val="en-US"/>
                        </w:rPr>
                        <w:t>Mark Brookes</w:t>
                      </w:r>
                    </w:p>
                    <w:p w:rsidR="00181BC7" w:rsidRPr="00C33E4D" w:rsidRDefault="00181BC7" w:rsidP="00AC408B">
                      <w:pPr>
                        <w:widowControl w:val="0"/>
                        <w:tabs>
                          <w:tab w:val="left" w:pos="566"/>
                          <w:tab w:val="left" w:pos="1133"/>
                          <w:tab w:val="left" w:pos="1700"/>
                          <w:tab w:val="left" w:pos="2267"/>
                          <w:tab w:val="left" w:pos="2834"/>
                          <w:tab w:val="left" w:pos="3401"/>
                          <w:tab w:val="left" w:pos="3968"/>
                          <w:tab w:val="left" w:pos="4535"/>
                          <w:tab w:val="left" w:pos="5102"/>
                          <w:tab w:val="left" w:pos="5669"/>
                          <w:tab w:val="left" w:pos="6236"/>
                          <w:tab w:val="left" w:pos="6803"/>
                        </w:tabs>
                        <w:autoSpaceDE w:val="0"/>
                        <w:autoSpaceDN w:val="0"/>
                        <w:adjustRightInd w:val="0"/>
                        <w:spacing w:after="0" w:line="260" w:lineRule="exact"/>
                        <w:rPr>
                          <w:rFonts w:ascii="Verdana" w:hAnsi="Verdana" w:cs="Helvetica"/>
                          <w:b/>
                          <w:color w:val="auto"/>
                          <w:spacing w:val="0"/>
                          <w:sz w:val="24"/>
                          <w:szCs w:val="24"/>
                          <w:lang w:val="en-US"/>
                        </w:rPr>
                      </w:pPr>
                      <w:r w:rsidRPr="00C33E4D">
                        <w:rPr>
                          <w:rFonts w:ascii="Verdana" w:hAnsi="Verdana" w:cs="Helvetica"/>
                          <w:b/>
                          <w:color w:val="auto"/>
                          <w:spacing w:val="0"/>
                          <w:sz w:val="24"/>
                          <w:szCs w:val="24"/>
                          <w:lang w:val="en-US"/>
                        </w:rPr>
                        <w:t>Group Work Facilitator</w:t>
                      </w:r>
                    </w:p>
                    <w:p w:rsidR="00181BC7" w:rsidRDefault="00181BC7" w:rsidP="00C33E4D">
                      <w:pPr>
                        <w:widowControl w:val="0"/>
                        <w:tabs>
                          <w:tab w:val="left" w:pos="566"/>
                          <w:tab w:val="left" w:pos="1133"/>
                          <w:tab w:val="left" w:pos="1700"/>
                          <w:tab w:val="left" w:pos="2267"/>
                          <w:tab w:val="left" w:pos="2834"/>
                          <w:tab w:val="left" w:pos="3401"/>
                          <w:tab w:val="left" w:pos="3968"/>
                          <w:tab w:val="left" w:pos="4535"/>
                          <w:tab w:val="left" w:pos="5102"/>
                          <w:tab w:val="left" w:pos="5669"/>
                          <w:tab w:val="left" w:pos="6236"/>
                          <w:tab w:val="left" w:pos="6803"/>
                        </w:tabs>
                        <w:autoSpaceDE w:val="0"/>
                        <w:autoSpaceDN w:val="0"/>
                        <w:adjustRightInd w:val="0"/>
                        <w:spacing w:after="180" w:line="240" w:lineRule="auto"/>
                        <w:rPr>
                          <w:rFonts w:ascii="Verdana" w:hAnsi="Verdana" w:cs="Helvetica"/>
                          <w:color w:val="auto"/>
                          <w:spacing w:val="0"/>
                          <w:sz w:val="19"/>
                          <w:szCs w:val="19"/>
                          <w:lang w:val="en-US"/>
                        </w:rPr>
                      </w:pPr>
                      <w:r w:rsidRPr="00C33E4D">
                        <w:rPr>
                          <w:rFonts w:ascii="Verdana" w:hAnsi="Verdana" w:cs="Helvetica"/>
                          <w:b/>
                          <w:color w:val="auto"/>
                          <w:spacing w:val="0"/>
                          <w:sz w:val="24"/>
                          <w:szCs w:val="24"/>
                          <w:lang w:val="en-US"/>
                        </w:rPr>
                        <w:t>Uniting Gippsland</w:t>
                      </w:r>
                      <w:r w:rsidRPr="00C33E4D">
                        <w:rPr>
                          <w:rFonts w:ascii="Verdana" w:hAnsi="Verdana" w:cs="Helvetica"/>
                          <w:color w:val="auto"/>
                          <w:spacing w:val="0"/>
                          <w:sz w:val="24"/>
                          <w:szCs w:val="24"/>
                          <w:lang w:val="en-US"/>
                        </w:rPr>
                        <w:br/>
                        <w:t xml:space="preserve">P: </w:t>
                      </w:r>
                      <w:r w:rsidRPr="00C33E4D">
                        <w:rPr>
                          <w:rFonts w:ascii="Verdana" w:hAnsi="Verdana" w:cs="Helvetica"/>
                          <w:b/>
                          <w:color w:val="auto"/>
                          <w:spacing w:val="0"/>
                          <w:sz w:val="24"/>
                          <w:szCs w:val="24"/>
                          <w:lang w:val="en-US"/>
                        </w:rPr>
                        <w:t>5662 5150</w:t>
                      </w:r>
                      <w:r w:rsidRPr="00C33E4D">
                        <w:rPr>
                          <w:rFonts w:ascii="Verdana" w:hAnsi="Verdana" w:cs="Helvetica"/>
                          <w:color w:val="auto"/>
                          <w:spacing w:val="0"/>
                          <w:sz w:val="24"/>
                          <w:szCs w:val="24"/>
                          <w:lang w:val="en-US"/>
                        </w:rPr>
                        <w:br/>
                        <w:t xml:space="preserve">M: </w:t>
                      </w:r>
                      <w:r w:rsidRPr="00C33E4D">
                        <w:rPr>
                          <w:rFonts w:ascii="Verdana" w:hAnsi="Verdana" w:cs="Helvetica"/>
                          <w:b/>
                          <w:color w:val="auto"/>
                          <w:spacing w:val="0"/>
                          <w:sz w:val="24"/>
                          <w:szCs w:val="24"/>
                          <w:lang w:val="en-US"/>
                        </w:rPr>
                        <w:t>0438 204 437</w:t>
                      </w:r>
                      <w:r>
                        <w:rPr>
                          <w:rFonts w:ascii="Verdana" w:hAnsi="Verdana" w:cs="Helvetica"/>
                          <w:color w:val="auto"/>
                          <w:spacing w:val="0"/>
                          <w:sz w:val="20"/>
                          <w:szCs w:val="20"/>
                          <w:lang w:val="en-US"/>
                        </w:rPr>
                        <w:br/>
                      </w:r>
                      <w:r w:rsidRPr="005B6AD1">
                        <w:rPr>
                          <w:rFonts w:ascii="Verdana" w:hAnsi="Verdana" w:cs="Helvetica"/>
                          <w:color w:val="auto"/>
                          <w:spacing w:val="0"/>
                          <w:sz w:val="19"/>
                          <w:szCs w:val="19"/>
                          <w:lang w:val="en-US"/>
                        </w:rPr>
                        <w:t>E</w:t>
                      </w:r>
                      <w:r>
                        <w:rPr>
                          <w:rFonts w:ascii="Verdana" w:hAnsi="Verdana" w:cs="Helvetica"/>
                          <w:color w:val="auto"/>
                          <w:spacing w:val="0"/>
                          <w:sz w:val="19"/>
                          <w:szCs w:val="19"/>
                          <w:lang w:val="en-US"/>
                        </w:rPr>
                        <w:t>:</w:t>
                      </w:r>
                      <w:r w:rsidRPr="005B6AD1">
                        <w:rPr>
                          <w:rFonts w:ascii="Verdana" w:hAnsi="Verdana" w:cs="Helvetica"/>
                          <w:color w:val="auto"/>
                          <w:spacing w:val="0"/>
                          <w:sz w:val="19"/>
                          <w:szCs w:val="19"/>
                          <w:lang w:val="en-US"/>
                        </w:rPr>
                        <w:t xml:space="preserve"> </w:t>
                      </w:r>
                      <w:hyperlink r:id="rId8" w:history="1">
                        <w:r w:rsidRPr="00FA43E7">
                          <w:rPr>
                            <w:rStyle w:val="Hyperlink"/>
                            <w:rFonts w:ascii="Verdana" w:hAnsi="Verdana" w:cs="Helvetica"/>
                            <w:color w:val="0000FF"/>
                            <w:spacing w:val="0"/>
                            <w:sz w:val="20"/>
                            <w:szCs w:val="20"/>
                            <w:lang w:val="en-US"/>
                          </w:rPr>
                          <w:t>mark.brookes@vt.uniting.org</w:t>
                        </w:r>
                      </w:hyperlink>
                    </w:p>
                    <w:p w:rsidR="00181BC7" w:rsidRDefault="00181BC7" w:rsidP="00F44A55"/>
                  </w:txbxContent>
                </v:textbox>
              </v:shape>
            </w:pict>
          </mc:Fallback>
        </mc:AlternateContent>
      </w:r>
    </w:p>
    <w:sectPr w:rsidR="00552337" w:rsidSect="00F44A5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14173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5329" w:rsidRDefault="006A5329" w:rsidP="00F44A55">
      <w:pPr>
        <w:spacing w:after="0" w:line="240" w:lineRule="auto"/>
      </w:pPr>
      <w:r>
        <w:separator/>
      </w:r>
    </w:p>
  </w:endnote>
  <w:endnote w:type="continuationSeparator" w:id="0">
    <w:p w:rsidR="006A5329" w:rsidRDefault="006A5329" w:rsidP="00F44A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SElliotPro-Heavy">
    <w:altName w:val="FS Elliot Pro Heavy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E5B" w:rsidRDefault="00EE5E5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1BC7" w:rsidRDefault="00181BC7">
    <w:pPr>
      <w:pStyle w:val="Footer"/>
    </w:pPr>
    <w:r w:rsidRPr="00F44A55">
      <w:rPr>
        <w:noProof/>
        <w:lang w:eastAsia="en-AU"/>
      </w:rPr>
      <w:drawing>
        <wp:anchor distT="0" distB="0" distL="114300" distR="114300" simplePos="0" relativeHeight="251660288" behindDoc="1" locked="0" layoutInCell="1" allowOverlap="1" wp14:anchorId="08831F53" wp14:editId="5083EB54">
          <wp:simplePos x="0" y="0"/>
          <wp:positionH relativeFrom="page">
            <wp:posOffset>5290820</wp:posOffset>
          </wp:positionH>
          <wp:positionV relativeFrom="page">
            <wp:posOffset>9660255</wp:posOffset>
          </wp:positionV>
          <wp:extent cx="1799590" cy="597535"/>
          <wp:effectExtent l="0" t="0" r="0" b="0"/>
          <wp:wrapNone/>
          <wp:docPr id="63" name="Picture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4-FactSheets-Uniting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597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44A55">
      <w:rPr>
        <w:noProof/>
        <w:lang w:eastAsia="en-AU"/>
      </w:rPr>
      <w:drawing>
        <wp:anchor distT="0" distB="0" distL="114300" distR="114300" simplePos="0" relativeHeight="251659264" behindDoc="0" locked="0" layoutInCell="1" allowOverlap="1" wp14:anchorId="3FEC5F05" wp14:editId="0E9DA307">
          <wp:simplePos x="0" y="0"/>
          <wp:positionH relativeFrom="column">
            <wp:posOffset>-444500</wp:posOffset>
          </wp:positionH>
          <wp:positionV relativeFrom="paragraph">
            <wp:posOffset>198755</wp:posOffset>
          </wp:positionV>
          <wp:extent cx="1949450" cy="633095"/>
          <wp:effectExtent l="0" t="0" r="0" b="0"/>
          <wp:wrapSquare wrapText="bothSides"/>
          <wp:docPr id="64" name="Picture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4500" b="33000"/>
                  <a:stretch/>
                </pic:blipFill>
                <pic:spPr bwMode="auto">
                  <a:xfrm>
                    <a:off x="0" y="0"/>
                    <a:ext cx="1949450" cy="633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E5B" w:rsidRDefault="00EE5E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5329" w:rsidRDefault="006A5329" w:rsidP="00F44A55">
      <w:pPr>
        <w:spacing w:after="0" w:line="240" w:lineRule="auto"/>
      </w:pPr>
      <w:r>
        <w:separator/>
      </w:r>
    </w:p>
  </w:footnote>
  <w:footnote w:type="continuationSeparator" w:id="0">
    <w:p w:rsidR="006A5329" w:rsidRDefault="006A5329" w:rsidP="00F44A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E5B" w:rsidRDefault="00EE5E5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1BC7" w:rsidRDefault="004E4C3F">
    <w:pPr>
      <w:pStyle w:val="Header"/>
    </w:pPr>
    <w:r w:rsidRPr="00F44A55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67853B8" wp14:editId="56C08506">
              <wp:simplePos x="0" y="0"/>
              <wp:positionH relativeFrom="margin">
                <wp:align>center</wp:align>
              </wp:positionH>
              <wp:positionV relativeFrom="page">
                <wp:posOffset>4593047</wp:posOffset>
              </wp:positionV>
              <wp:extent cx="6479540" cy="0"/>
              <wp:effectExtent l="0" t="0" r="3556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7954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bg2">
                            <a:lumMod val="90000"/>
                          </a:schemeClr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56DC48A" id="Straight Connector 15" o:spid="_x0000_s1026" style="position:absolute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" from="0,361.65pt" to="510.2pt,36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" strokecolor="#cfcdcd [2894]" strokeweight="1pt">
              <v:stroke joinstyle="miter"/>
              <w10:wrap anchorx="margin" anchory="page"/>
            </v:line>
          </w:pict>
        </mc:Fallback>
      </mc:AlternateContent>
    </w:r>
    <w:r w:rsidR="00C33E4D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D0DFF19" wp14:editId="1825F32F">
              <wp:simplePos x="0" y="0"/>
              <wp:positionH relativeFrom="margin">
                <wp:posOffset>1738630</wp:posOffset>
              </wp:positionH>
              <wp:positionV relativeFrom="paragraph">
                <wp:posOffset>-4509135</wp:posOffset>
              </wp:positionV>
              <wp:extent cx="2254250" cy="4913630"/>
              <wp:effectExtent l="0" t="0" r="0" b="127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54250" cy="49136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181BC7" w:rsidRPr="00753DCA" w:rsidRDefault="00181BC7" w:rsidP="003C1D8B">
                          <w:pPr>
                            <w:pStyle w:val="ListParagraph"/>
                            <w:spacing w:after="240"/>
                            <w:rPr>
                              <w:rFonts w:ascii="Verdana" w:hAnsi="Verdana"/>
                              <w:sz w:val="22"/>
                              <w:szCs w:val="22"/>
                            </w:rPr>
                          </w:pPr>
                        </w:p>
                        <w:p w:rsidR="00181BC7" w:rsidRPr="003A244E" w:rsidRDefault="00181BC7" w:rsidP="00C33E4D">
                          <w:pPr>
                            <w:spacing w:after="0"/>
                            <w:rPr>
                              <w:rFonts w:ascii="Verdana" w:hAnsi="Verdana"/>
                              <w:b/>
                              <w:color w:val="993366"/>
                              <w:sz w:val="28"/>
                              <w:szCs w:val="28"/>
                            </w:rPr>
                          </w:pPr>
                          <w:r w:rsidRPr="003A244E">
                            <w:rPr>
                              <w:rFonts w:ascii="Verdana" w:hAnsi="Verdana"/>
                              <w:b/>
                              <w:color w:val="993366"/>
                              <w:sz w:val="28"/>
                              <w:szCs w:val="28"/>
                            </w:rPr>
                            <w:t>Parents will receive</w:t>
                          </w:r>
                          <w:r w:rsidR="004E4C3F">
                            <w:rPr>
                              <w:rFonts w:ascii="Verdana" w:hAnsi="Verdana"/>
                              <w:b/>
                              <w:color w:val="993366"/>
                              <w:sz w:val="28"/>
                              <w:szCs w:val="28"/>
                            </w:rPr>
                            <w:t>:</w:t>
                          </w:r>
                        </w:p>
                        <w:p w:rsidR="00181BC7" w:rsidRPr="005A7CEF" w:rsidRDefault="00181BC7" w:rsidP="00C33E4D">
                          <w:pPr>
                            <w:spacing w:after="0" w:line="240" w:lineRule="auto"/>
                            <w:rPr>
                              <w:rFonts w:ascii="Verdana" w:hAnsi="Verdana"/>
                            </w:rPr>
                          </w:pPr>
                        </w:p>
                        <w:p w:rsidR="00181BC7" w:rsidRPr="00C33E4D" w:rsidRDefault="00181BC7" w:rsidP="00C33E4D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213C24">
                            <w:rPr>
                              <w:rFonts w:ascii="Verdana" w:hAnsi="Verdana"/>
                              <w:b/>
                              <w:sz w:val="28"/>
                              <w:szCs w:val="28"/>
                            </w:rPr>
                            <w:t>A FREE workbook (valued at $12) to apply the concepts learnt</w:t>
                          </w:r>
                        </w:p>
                        <w:p w:rsidR="00C33E4D" w:rsidRPr="00C33E4D" w:rsidRDefault="00C33E4D" w:rsidP="00C33E4D">
                          <w:pPr>
                            <w:pStyle w:val="ListParagraph"/>
                            <w:rPr>
                              <w:b/>
                              <w:sz w:val="16"/>
                              <w:szCs w:val="16"/>
                            </w:rPr>
                          </w:pPr>
                        </w:p>
                        <w:p w:rsidR="00181BC7" w:rsidRPr="00213C24" w:rsidRDefault="00181BC7" w:rsidP="00C33E4D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  <w:spacing w:after="240"/>
                            <w:rPr>
                              <w:rFonts w:ascii="Verdana" w:hAnsi="Verdana"/>
                              <w:b/>
                              <w:sz w:val="28"/>
                              <w:szCs w:val="28"/>
                            </w:rPr>
                          </w:pPr>
                          <w:r w:rsidRPr="00213C24">
                            <w:rPr>
                              <w:rFonts w:ascii="Verdana" w:hAnsi="Verdana"/>
                              <w:b/>
                              <w:sz w:val="28"/>
                              <w:szCs w:val="28"/>
                            </w:rPr>
                            <w:t>A Certificate of Completion</w:t>
                          </w:r>
                        </w:p>
                        <w:p w:rsidR="00181BC7" w:rsidRPr="00C33E4D" w:rsidRDefault="00181BC7" w:rsidP="00C33E4D">
                          <w:pPr>
                            <w:pStyle w:val="ListParagraph"/>
                            <w:spacing w:before="240" w:after="240" w:line="360" w:lineRule="auto"/>
                            <w:rPr>
                              <w:rFonts w:ascii="Verdana" w:hAnsi="Verdana"/>
                              <w:b/>
                              <w:sz w:val="44"/>
                              <w:szCs w:val="44"/>
                            </w:rPr>
                          </w:pPr>
                        </w:p>
                        <w:p w:rsidR="00181BC7" w:rsidRPr="00EE5E5B" w:rsidRDefault="00181BC7" w:rsidP="006267FF">
                          <w:pPr>
                            <w:pBdr>
                              <w:top w:val="single" w:sz="4" w:space="5" w:color="auto"/>
                              <w:left w:val="single" w:sz="4" w:space="4" w:color="auto"/>
                              <w:bottom w:val="single" w:sz="4" w:space="10" w:color="auto"/>
                              <w:right w:val="single" w:sz="4" w:space="4" w:color="auto"/>
                            </w:pBdr>
                            <w:spacing w:before="240" w:after="0"/>
                            <w:jc w:val="center"/>
                            <w:rPr>
                              <w:rFonts w:ascii="Verdana" w:hAnsi="Verdana"/>
                              <w:b/>
                              <w:color w:val="993366"/>
                              <w:sz w:val="24"/>
                              <w:szCs w:val="24"/>
                              <w:u w:val="single"/>
                            </w:rPr>
                          </w:pPr>
                          <w:r w:rsidRPr="00EE5E5B">
                            <w:rPr>
                              <w:rFonts w:ascii="Verdana" w:hAnsi="Verdana"/>
                              <w:b/>
                              <w:color w:val="993366"/>
                              <w:sz w:val="24"/>
                              <w:szCs w:val="24"/>
                            </w:rPr>
                            <w:t xml:space="preserve">Do this highly sought after parenting program </w:t>
                          </w:r>
                        </w:p>
                        <w:p w:rsidR="00181BC7" w:rsidRPr="00EE5E5B" w:rsidRDefault="00181BC7" w:rsidP="00213C24">
                          <w:pPr>
                            <w:pBdr>
                              <w:top w:val="single" w:sz="4" w:space="5" w:color="auto"/>
                              <w:left w:val="single" w:sz="4" w:space="4" w:color="auto"/>
                              <w:bottom w:val="single" w:sz="4" w:space="10" w:color="auto"/>
                              <w:right w:val="single" w:sz="4" w:space="4" w:color="auto"/>
                            </w:pBdr>
                            <w:spacing w:after="0"/>
                            <w:jc w:val="center"/>
                            <w:rPr>
                              <w:rFonts w:ascii="Verdana" w:hAnsi="Verdana"/>
                              <w:b/>
                              <w:color w:val="993366"/>
                              <w:sz w:val="26"/>
                              <w:szCs w:val="26"/>
                              <w:u w:val="single"/>
                            </w:rPr>
                          </w:pPr>
                          <w:r w:rsidRPr="00EE5E5B">
                            <w:rPr>
                              <w:rFonts w:ascii="Verdana" w:hAnsi="Verdana"/>
                              <w:b/>
                              <w:color w:val="993366"/>
                              <w:sz w:val="26"/>
                              <w:szCs w:val="26"/>
                              <w:u w:val="single"/>
                            </w:rPr>
                            <w:t>FROM THE COMFORT OF YOUR OWN HOME</w:t>
                          </w:r>
                        </w:p>
                        <w:p w:rsidR="00181BC7" w:rsidRPr="00213C24" w:rsidRDefault="00181BC7" w:rsidP="00C33E4D">
                          <w:pPr>
                            <w:pBdr>
                              <w:top w:val="single" w:sz="4" w:space="5" w:color="auto"/>
                              <w:left w:val="single" w:sz="4" w:space="4" w:color="auto"/>
                              <w:bottom w:val="single" w:sz="4" w:space="10" w:color="auto"/>
                              <w:right w:val="single" w:sz="4" w:space="4" w:color="auto"/>
                            </w:pBdr>
                            <w:spacing w:after="0"/>
                            <w:jc w:val="center"/>
                            <w:rPr>
                              <w:rFonts w:ascii="Verdana" w:hAnsi="Verdana"/>
                              <w:b/>
                              <w:i/>
                              <w:color w:val="993366"/>
                              <w:sz w:val="20"/>
                              <w:szCs w:val="20"/>
                              <w:u w:val="single"/>
                            </w:rPr>
                          </w:pPr>
                        </w:p>
                        <w:p w:rsidR="00181BC7" w:rsidRPr="0049632F" w:rsidRDefault="00181BC7" w:rsidP="00213C24">
                          <w:pPr>
                            <w:pBdr>
                              <w:top w:val="single" w:sz="4" w:space="5" w:color="auto"/>
                              <w:left w:val="single" w:sz="4" w:space="4" w:color="auto"/>
                              <w:bottom w:val="single" w:sz="4" w:space="10" w:color="auto"/>
                              <w:right w:val="single" w:sz="4" w:space="4" w:color="auto"/>
                            </w:pBdr>
                            <w:spacing w:after="0"/>
                            <w:jc w:val="center"/>
                            <w:rPr>
                              <w:rFonts w:ascii="Verdana" w:hAnsi="Verdana"/>
                              <w:b/>
                              <w:i/>
                              <w:sz w:val="28"/>
                              <w:szCs w:val="28"/>
                            </w:rPr>
                          </w:pPr>
                          <w:r w:rsidRPr="0049632F">
                            <w:rPr>
                              <w:rFonts w:ascii="Verdana" w:hAnsi="Verdana"/>
                              <w:b/>
                              <w:i/>
                              <w:sz w:val="28"/>
                              <w:szCs w:val="28"/>
                            </w:rPr>
                            <w:t xml:space="preserve">Hurry! </w:t>
                          </w:r>
                        </w:p>
                        <w:p w:rsidR="00181BC7" w:rsidRDefault="00181BC7" w:rsidP="006267FF">
                          <w:pPr>
                            <w:pBdr>
                              <w:top w:val="single" w:sz="4" w:space="5" w:color="auto"/>
                              <w:left w:val="single" w:sz="4" w:space="4" w:color="auto"/>
                              <w:bottom w:val="single" w:sz="4" w:space="10" w:color="auto"/>
                              <w:right w:val="single" w:sz="4" w:space="4" w:color="auto"/>
                            </w:pBdr>
                            <w:jc w:val="center"/>
                            <w:rPr>
                              <w:rFonts w:ascii="Verdana" w:hAnsi="Verdana"/>
                              <w:b/>
                              <w:i/>
                              <w:sz w:val="28"/>
                              <w:szCs w:val="28"/>
                            </w:rPr>
                          </w:pPr>
                          <w:r w:rsidRPr="0049632F">
                            <w:rPr>
                              <w:rFonts w:ascii="Verdana" w:hAnsi="Verdana"/>
                              <w:b/>
                              <w:i/>
                              <w:sz w:val="28"/>
                              <w:szCs w:val="28"/>
                            </w:rPr>
                            <w:t>Places are limited</w:t>
                          </w:r>
                        </w:p>
                        <w:p w:rsidR="00181BC7" w:rsidRDefault="00181BC7"/>
                        <w:p w:rsidR="00181BC7" w:rsidRDefault="00181BC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0DFF1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136.9pt;margin-top:-355.05pt;width:177.5pt;height:386.9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" filled="f" stroked="f" strokeweight=".5pt">
              <v:textbox>
                <w:txbxContent>
                  <w:p w:rsidR="00181BC7" w:rsidRPr="00753DCA" w:rsidRDefault="00181BC7" w:rsidP="003C1D8B">
                    <w:pPr>
                      <w:pStyle w:val="ListParagraph"/>
                      <w:spacing w:after="240"/>
                      <w:rPr>
                        <w:rFonts w:ascii="Verdana" w:hAnsi="Verdana"/>
                        <w:sz w:val="22"/>
                        <w:szCs w:val="22"/>
                      </w:rPr>
                    </w:pPr>
                  </w:p>
                  <w:p w:rsidR="00181BC7" w:rsidRPr="003A244E" w:rsidRDefault="00181BC7" w:rsidP="00C33E4D">
                    <w:pPr>
                      <w:spacing w:after="0"/>
                      <w:rPr>
                        <w:rFonts w:ascii="Verdana" w:hAnsi="Verdana"/>
                        <w:b/>
                        <w:color w:val="993366"/>
                        <w:sz w:val="28"/>
                        <w:szCs w:val="28"/>
                      </w:rPr>
                    </w:pPr>
                    <w:r w:rsidRPr="003A244E">
                      <w:rPr>
                        <w:rFonts w:ascii="Verdana" w:hAnsi="Verdana"/>
                        <w:b/>
                        <w:color w:val="993366"/>
                        <w:sz w:val="28"/>
                        <w:szCs w:val="28"/>
                      </w:rPr>
                      <w:t>Parents will receive</w:t>
                    </w:r>
                    <w:r w:rsidR="004E4C3F">
                      <w:rPr>
                        <w:rFonts w:ascii="Verdana" w:hAnsi="Verdana"/>
                        <w:b/>
                        <w:color w:val="993366"/>
                        <w:sz w:val="28"/>
                        <w:szCs w:val="28"/>
                      </w:rPr>
                      <w:t>:</w:t>
                    </w:r>
                  </w:p>
                  <w:p w:rsidR="00181BC7" w:rsidRPr="005A7CEF" w:rsidRDefault="00181BC7" w:rsidP="00C33E4D">
                    <w:pPr>
                      <w:spacing w:after="0" w:line="240" w:lineRule="auto"/>
                      <w:rPr>
                        <w:rFonts w:ascii="Verdana" w:hAnsi="Verdana"/>
                      </w:rPr>
                    </w:pPr>
                  </w:p>
                  <w:p w:rsidR="00181BC7" w:rsidRPr="00C33E4D" w:rsidRDefault="00181BC7" w:rsidP="00C33E4D">
                    <w:pPr>
                      <w:pStyle w:val="ListParagraph"/>
                      <w:numPr>
                        <w:ilvl w:val="0"/>
                        <w:numId w:val="2"/>
                      </w:numPr>
                      <w:rPr>
                        <w:b/>
                        <w:sz w:val="28"/>
                        <w:szCs w:val="28"/>
                      </w:rPr>
                    </w:pPr>
                    <w:r w:rsidRPr="00213C24">
                      <w:rPr>
                        <w:rFonts w:ascii="Verdana" w:hAnsi="Verdana"/>
                        <w:b/>
                        <w:sz w:val="28"/>
                        <w:szCs w:val="28"/>
                      </w:rPr>
                      <w:t>A FREE workbook (valued at $12) to apply the concepts learnt</w:t>
                    </w:r>
                  </w:p>
                  <w:p w:rsidR="00C33E4D" w:rsidRPr="00C33E4D" w:rsidRDefault="00C33E4D" w:rsidP="00C33E4D">
                    <w:pPr>
                      <w:pStyle w:val="ListParagraph"/>
                      <w:rPr>
                        <w:b/>
                        <w:sz w:val="16"/>
                        <w:szCs w:val="16"/>
                      </w:rPr>
                    </w:pPr>
                  </w:p>
                  <w:p w:rsidR="00181BC7" w:rsidRPr="00213C24" w:rsidRDefault="00181BC7" w:rsidP="00C33E4D">
                    <w:pPr>
                      <w:pStyle w:val="ListParagraph"/>
                      <w:numPr>
                        <w:ilvl w:val="0"/>
                        <w:numId w:val="2"/>
                      </w:numPr>
                      <w:spacing w:after="240"/>
                      <w:rPr>
                        <w:rFonts w:ascii="Verdana" w:hAnsi="Verdana"/>
                        <w:b/>
                        <w:sz w:val="28"/>
                        <w:szCs w:val="28"/>
                      </w:rPr>
                    </w:pPr>
                    <w:r w:rsidRPr="00213C24">
                      <w:rPr>
                        <w:rFonts w:ascii="Verdana" w:hAnsi="Verdana"/>
                        <w:b/>
                        <w:sz w:val="28"/>
                        <w:szCs w:val="28"/>
                      </w:rPr>
                      <w:t>A Certificate of Completion</w:t>
                    </w:r>
                  </w:p>
                  <w:p w:rsidR="00181BC7" w:rsidRPr="00C33E4D" w:rsidRDefault="00181BC7" w:rsidP="00C33E4D">
                    <w:pPr>
                      <w:pStyle w:val="ListParagraph"/>
                      <w:spacing w:before="240" w:after="240" w:line="360" w:lineRule="auto"/>
                      <w:rPr>
                        <w:rFonts w:ascii="Verdana" w:hAnsi="Verdana"/>
                        <w:b/>
                        <w:sz w:val="44"/>
                        <w:szCs w:val="44"/>
                      </w:rPr>
                    </w:pPr>
                  </w:p>
                  <w:p w:rsidR="00181BC7" w:rsidRPr="00EE5E5B" w:rsidRDefault="00181BC7" w:rsidP="006267FF">
                    <w:pPr>
                      <w:pBdr>
                        <w:top w:val="single" w:sz="4" w:space="5" w:color="auto"/>
                        <w:left w:val="single" w:sz="4" w:space="4" w:color="auto"/>
                        <w:bottom w:val="single" w:sz="4" w:space="10" w:color="auto"/>
                        <w:right w:val="single" w:sz="4" w:space="4" w:color="auto"/>
                      </w:pBdr>
                      <w:spacing w:before="240" w:after="0"/>
                      <w:jc w:val="center"/>
                      <w:rPr>
                        <w:rFonts w:ascii="Verdana" w:hAnsi="Verdana"/>
                        <w:b/>
                        <w:color w:val="993366"/>
                        <w:sz w:val="24"/>
                        <w:szCs w:val="24"/>
                        <w:u w:val="single"/>
                      </w:rPr>
                    </w:pPr>
                    <w:r w:rsidRPr="00EE5E5B">
                      <w:rPr>
                        <w:rFonts w:ascii="Verdana" w:hAnsi="Verdana"/>
                        <w:b/>
                        <w:color w:val="993366"/>
                        <w:sz w:val="24"/>
                        <w:szCs w:val="24"/>
                      </w:rPr>
                      <w:t xml:space="preserve">Do this highly sought after parenting program </w:t>
                    </w:r>
                  </w:p>
                  <w:p w:rsidR="00181BC7" w:rsidRPr="00EE5E5B" w:rsidRDefault="00181BC7" w:rsidP="00213C24">
                    <w:pPr>
                      <w:pBdr>
                        <w:top w:val="single" w:sz="4" w:space="5" w:color="auto"/>
                        <w:left w:val="single" w:sz="4" w:space="4" w:color="auto"/>
                        <w:bottom w:val="single" w:sz="4" w:space="10" w:color="auto"/>
                        <w:right w:val="single" w:sz="4" w:space="4" w:color="auto"/>
                      </w:pBdr>
                      <w:spacing w:after="0"/>
                      <w:jc w:val="center"/>
                      <w:rPr>
                        <w:rFonts w:ascii="Verdana" w:hAnsi="Verdana"/>
                        <w:b/>
                        <w:color w:val="993366"/>
                        <w:sz w:val="26"/>
                        <w:szCs w:val="26"/>
                        <w:u w:val="single"/>
                      </w:rPr>
                    </w:pPr>
                    <w:r w:rsidRPr="00EE5E5B">
                      <w:rPr>
                        <w:rFonts w:ascii="Verdana" w:hAnsi="Verdana"/>
                        <w:b/>
                        <w:color w:val="993366"/>
                        <w:sz w:val="26"/>
                        <w:szCs w:val="26"/>
                        <w:u w:val="single"/>
                      </w:rPr>
                      <w:t>FROM THE COMFORT OF YOUR OWN HOME</w:t>
                    </w:r>
                  </w:p>
                  <w:p w:rsidR="00181BC7" w:rsidRPr="00213C24" w:rsidRDefault="00181BC7" w:rsidP="00C33E4D">
                    <w:pPr>
                      <w:pBdr>
                        <w:top w:val="single" w:sz="4" w:space="5" w:color="auto"/>
                        <w:left w:val="single" w:sz="4" w:space="4" w:color="auto"/>
                        <w:bottom w:val="single" w:sz="4" w:space="10" w:color="auto"/>
                        <w:right w:val="single" w:sz="4" w:space="4" w:color="auto"/>
                      </w:pBdr>
                      <w:spacing w:after="0"/>
                      <w:jc w:val="center"/>
                      <w:rPr>
                        <w:rFonts w:ascii="Verdana" w:hAnsi="Verdana"/>
                        <w:b/>
                        <w:i/>
                        <w:color w:val="993366"/>
                        <w:sz w:val="20"/>
                        <w:szCs w:val="20"/>
                        <w:u w:val="single"/>
                      </w:rPr>
                    </w:pPr>
                  </w:p>
                  <w:p w:rsidR="00181BC7" w:rsidRPr="0049632F" w:rsidRDefault="00181BC7" w:rsidP="00213C24">
                    <w:pPr>
                      <w:pBdr>
                        <w:top w:val="single" w:sz="4" w:space="5" w:color="auto"/>
                        <w:left w:val="single" w:sz="4" w:space="4" w:color="auto"/>
                        <w:bottom w:val="single" w:sz="4" w:space="10" w:color="auto"/>
                        <w:right w:val="single" w:sz="4" w:space="4" w:color="auto"/>
                      </w:pBdr>
                      <w:spacing w:after="0"/>
                      <w:jc w:val="center"/>
                      <w:rPr>
                        <w:rFonts w:ascii="Verdana" w:hAnsi="Verdana"/>
                        <w:b/>
                        <w:i/>
                        <w:sz w:val="28"/>
                        <w:szCs w:val="28"/>
                      </w:rPr>
                    </w:pPr>
                    <w:r w:rsidRPr="0049632F">
                      <w:rPr>
                        <w:rFonts w:ascii="Verdana" w:hAnsi="Verdana"/>
                        <w:b/>
                        <w:i/>
                        <w:sz w:val="28"/>
                        <w:szCs w:val="28"/>
                      </w:rPr>
                      <w:t xml:space="preserve">Hurry! </w:t>
                    </w:r>
                  </w:p>
                  <w:p w:rsidR="00181BC7" w:rsidRDefault="00181BC7" w:rsidP="006267FF">
                    <w:pPr>
                      <w:pBdr>
                        <w:top w:val="single" w:sz="4" w:space="5" w:color="auto"/>
                        <w:left w:val="single" w:sz="4" w:space="4" w:color="auto"/>
                        <w:bottom w:val="single" w:sz="4" w:space="10" w:color="auto"/>
                        <w:right w:val="single" w:sz="4" w:space="4" w:color="auto"/>
                      </w:pBdr>
                      <w:jc w:val="center"/>
                      <w:rPr>
                        <w:rFonts w:ascii="Verdana" w:hAnsi="Verdana"/>
                        <w:b/>
                        <w:i/>
                        <w:sz w:val="28"/>
                        <w:szCs w:val="28"/>
                      </w:rPr>
                    </w:pPr>
                    <w:r w:rsidRPr="0049632F">
                      <w:rPr>
                        <w:rFonts w:ascii="Verdana" w:hAnsi="Verdana"/>
                        <w:b/>
                        <w:i/>
                        <w:sz w:val="28"/>
                        <w:szCs w:val="28"/>
                      </w:rPr>
                      <w:t>Places are limited</w:t>
                    </w:r>
                  </w:p>
                  <w:p w:rsidR="00181BC7" w:rsidRDefault="00181BC7"/>
                  <w:p w:rsidR="00181BC7" w:rsidRDefault="00181BC7"/>
                </w:txbxContent>
              </v:textbox>
              <w10:wrap anchorx="margin"/>
            </v:shape>
          </w:pict>
        </mc:Fallback>
      </mc:AlternateContent>
    </w:r>
    <w:r w:rsidR="00181BC7" w:rsidRPr="00E7188F">
      <w:rPr>
        <w:noProof/>
        <w:lang w:eastAsia="en-AU"/>
      </w:rPr>
      <w:drawing>
        <wp:anchor distT="0" distB="0" distL="114300" distR="114300" simplePos="0" relativeHeight="251670528" behindDoc="1" locked="0" layoutInCell="1" allowOverlap="1" wp14:anchorId="2F579464" wp14:editId="7DB665A3">
          <wp:simplePos x="0" y="0"/>
          <wp:positionH relativeFrom="margin">
            <wp:align>center</wp:align>
          </wp:positionH>
          <wp:positionV relativeFrom="page">
            <wp:posOffset>979201</wp:posOffset>
          </wp:positionV>
          <wp:extent cx="6883399" cy="1510748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3399" cy="15107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81BC7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5D57D25" wp14:editId="57E8E143">
              <wp:simplePos x="0" y="0"/>
              <wp:positionH relativeFrom="column">
                <wp:posOffset>-465072</wp:posOffset>
              </wp:positionH>
              <wp:positionV relativeFrom="paragraph">
                <wp:posOffset>-4195307</wp:posOffset>
              </wp:positionV>
              <wp:extent cx="2190750" cy="4595853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90750" cy="459585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181BC7" w:rsidRPr="003A244E" w:rsidRDefault="00181BC7" w:rsidP="00BF67AA">
                          <w:pPr>
                            <w:rPr>
                              <w:rFonts w:ascii="Verdana" w:hAnsi="Verdana"/>
                              <w:b/>
                              <w:color w:val="993366"/>
                              <w:sz w:val="28"/>
                              <w:szCs w:val="28"/>
                            </w:rPr>
                          </w:pPr>
                          <w:r w:rsidRPr="003A244E">
                            <w:rPr>
                              <w:rFonts w:ascii="Verdana" w:hAnsi="Verdana"/>
                              <w:b/>
                              <w:color w:val="993366"/>
                              <w:sz w:val="28"/>
                              <w:szCs w:val="28"/>
                            </w:rPr>
                            <w:t>Tired of yelling and nagging?</w:t>
                          </w:r>
                        </w:p>
                        <w:p w:rsidR="00181BC7" w:rsidRPr="00753DCA" w:rsidRDefault="00181BC7" w:rsidP="00F44A55">
                          <w:pPr>
                            <w:rPr>
                              <w:rFonts w:ascii="Verdana" w:hAnsi="Verdana"/>
                              <w:b/>
                            </w:rPr>
                          </w:pPr>
                          <w:r w:rsidRPr="00753DCA">
                            <w:rPr>
                              <w:rFonts w:ascii="Verdana" w:hAnsi="Verdana"/>
                              <w:b/>
                            </w:rPr>
                            <w:t>Resolve difficult behaviour in</w:t>
                          </w:r>
                          <w:r>
                            <w:rPr>
                              <w:rFonts w:ascii="Verdana" w:hAnsi="Verdana"/>
                              <w:b/>
                            </w:rPr>
                            <w:t xml:space="preserve"> Teenagers</w:t>
                          </w:r>
                          <w:r w:rsidRPr="00753DCA">
                            <w:rPr>
                              <w:rFonts w:ascii="Verdana" w:hAnsi="Verdana"/>
                              <w:b/>
                            </w:rPr>
                            <w:t>.</w:t>
                          </w:r>
                        </w:p>
                        <w:p w:rsidR="00181BC7" w:rsidRPr="00753DCA" w:rsidRDefault="00181BC7" w:rsidP="00F44A55">
                          <w:pPr>
                            <w:rPr>
                              <w:rFonts w:ascii="Verdana" w:hAnsi="Verdana"/>
                            </w:rPr>
                          </w:pPr>
                          <w:r w:rsidRPr="00753DCA">
                            <w:rPr>
                              <w:rFonts w:ascii="Verdana" w:hAnsi="Verdana"/>
                              <w:u w:val="single"/>
                            </w:rPr>
                            <w:t>In 5 sessions parents will learn</w:t>
                          </w:r>
                          <w:r w:rsidRPr="00753DCA">
                            <w:rPr>
                              <w:rFonts w:ascii="Verdana" w:hAnsi="Verdana"/>
                            </w:rPr>
                            <w:t>:</w:t>
                          </w:r>
                        </w:p>
                        <w:p w:rsidR="00181BC7" w:rsidRPr="00753DCA" w:rsidRDefault="00181BC7" w:rsidP="00F44A55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rPr>
                              <w:rFonts w:ascii="Verdana" w:hAnsi="Verdana"/>
                              <w:sz w:val="22"/>
                              <w:szCs w:val="22"/>
                            </w:rPr>
                          </w:pPr>
                          <w:r w:rsidRPr="00753DCA">
                            <w:rPr>
                              <w:rFonts w:ascii="Verdana" w:hAnsi="Verdana"/>
                              <w:sz w:val="22"/>
                              <w:szCs w:val="22"/>
                            </w:rPr>
                            <w:t>Some common ground shared by parents &amp; reasonable expectations to hold about adolescents;</w:t>
                          </w:r>
                        </w:p>
                        <w:p w:rsidR="00181BC7" w:rsidRPr="00753DCA" w:rsidRDefault="00181BC7" w:rsidP="00F44A55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rPr>
                              <w:rFonts w:ascii="Verdana" w:hAnsi="Verdana"/>
                              <w:sz w:val="22"/>
                              <w:szCs w:val="22"/>
                            </w:rPr>
                          </w:pPr>
                          <w:r w:rsidRPr="00753DCA">
                            <w:rPr>
                              <w:rFonts w:ascii="Verdana" w:hAnsi="Verdana"/>
                              <w:sz w:val="22"/>
                              <w:szCs w:val="22"/>
                            </w:rPr>
                            <w:t>New understandings of adolescents;</w:t>
                          </w:r>
                        </w:p>
                        <w:p w:rsidR="00181BC7" w:rsidRPr="00753DCA" w:rsidRDefault="00181BC7" w:rsidP="00F44A55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rPr>
                              <w:rFonts w:ascii="Verdana" w:hAnsi="Verdana"/>
                              <w:sz w:val="22"/>
                              <w:szCs w:val="22"/>
                            </w:rPr>
                          </w:pPr>
                          <w:r w:rsidRPr="00753DCA">
                            <w:rPr>
                              <w:rFonts w:ascii="Verdana" w:hAnsi="Verdana"/>
                              <w:sz w:val="22"/>
                              <w:szCs w:val="22"/>
                            </w:rPr>
                            <w:t>A three-option model &amp; flow chart for decision making;</w:t>
                          </w:r>
                        </w:p>
                        <w:p w:rsidR="00181BC7" w:rsidRPr="00753DCA" w:rsidRDefault="00181BC7" w:rsidP="00F44A55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rPr>
                              <w:rFonts w:ascii="Verdana" w:hAnsi="Verdana"/>
                              <w:sz w:val="22"/>
                              <w:szCs w:val="22"/>
                            </w:rPr>
                          </w:pPr>
                          <w:r w:rsidRPr="00753DCA">
                            <w:rPr>
                              <w:rFonts w:ascii="Verdana" w:hAnsi="Verdana"/>
                              <w:sz w:val="22"/>
                              <w:szCs w:val="22"/>
                            </w:rPr>
                            <w:t>Self check-in, first, for parents;</w:t>
                          </w:r>
                        </w:p>
                        <w:p w:rsidR="00181BC7" w:rsidRPr="00753DCA" w:rsidRDefault="00181BC7" w:rsidP="00F44A55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rPr>
                              <w:rFonts w:ascii="Verdana" w:hAnsi="Verdana"/>
                              <w:sz w:val="22"/>
                              <w:szCs w:val="22"/>
                            </w:rPr>
                          </w:pPr>
                          <w:r w:rsidRPr="00753DCA">
                            <w:rPr>
                              <w:rFonts w:ascii="Verdana" w:hAnsi="Verdana"/>
                              <w:sz w:val="22"/>
                              <w:szCs w:val="22"/>
                            </w:rPr>
                            <w:t>Building a relationship with your teenager and making the best of your non-crisis conversations with them.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D57D25" id="Text Box 1" o:spid="_x0000_s1028" type="#_x0000_t202" style="position:absolute;margin-left:-36.6pt;margin-top:-330.35pt;width:172.5pt;height:361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" filled="f" stroked="f" strokeweight=".5pt">
              <v:textbox>
                <w:txbxContent>
                  <w:p w:rsidR="00181BC7" w:rsidRPr="003A244E" w:rsidRDefault="00181BC7" w:rsidP="00BF67AA">
                    <w:pPr>
                      <w:rPr>
                        <w:rFonts w:ascii="Verdana" w:hAnsi="Verdana"/>
                        <w:b/>
                        <w:color w:val="993366"/>
                        <w:sz w:val="28"/>
                        <w:szCs w:val="28"/>
                      </w:rPr>
                    </w:pPr>
                    <w:r w:rsidRPr="003A244E">
                      <w:rPr>
                        <w:rFonts w:ascii="Verdana" w:hAnsi="Verdana"/>
                        <w:b/>
                        <w:color w:val="993366"/>
                        <w:sz w:val="28"/>
                        <w:szCs w:val="28"/>
                      </w:rPr>
                      <w:t>Tired of yelling and nagging?</w:t>
                    </w:r>
                  </w:p>
                  <w:p w:rsidR="00181BC7" w:rsidRPr="00753DCA" w:rsidRDefault="00181BC7" w:rsidP="00F44A55">
                    <w:pPr>
                      <w:rPr>
                        <w:rFonts w:ascii="Verdana" w:hAnsi="Verdana"/>
                        <w:b/>
                      </w:rPr>
                    </w:pPr>
                    <w:r w:rsidRPr="00753DCA">
                      <w:rPr>
                        <w:rFonts w:ascii="Verdana" w:hAnsi="Verdana"/>
                        <w:b/>
                      </w:rPr>
                      <w:t>Resolve difficult behaviour in</w:t>
                    </w:r>
                    <w:r>
                      <w:rPr>
                        <w:rFonts w:ascii="Verdana" w:hAnsi="Verdana"/>
                        <w:b/>
                      </w:rPr>
                      <w:t xml:space="preserve"> Teenagers</w:t>
                    </w:r>
                    <w:r w:rsidRPr="00753DCA">
                      <w:rPr>
                        <w:rFonts w:ascii="Verdana" w:hAnsi="Verdana"/>
                        <w:b/>
                      </w:rPr>
                      <w:t>.</w:t>
                    </w:r>
                  </w:p>
                  <w:p w:rsidR="00181BC7" w:rsidRPr="00753DCA" w:rsidRDefault="00181BC7" w:rsidP="00F44A55">
                    <w:pPr>
                      <w:rPr>
                        <w:rFonts w:ascii="Verdana" w:hAnsi="Verdana"/>
                      </w:rPr>
                    </w:pPr>
                    <w:r w:rsidRPr="00753DCA">
                      <w:rPr>
                        <w:rFonts w:ascii="Verdana" w:hAnsi="Verdana"/>
                        <w:u w:val="single"/>
                      </w:rPr>
                      <w:t>In 5 sessions parents will learn</w:t>
                    </w:r>
                    <w:r w:rsidRPr="00753DCA">
                      <w:rPr>
                        <w:rFonts w:ascii="Verdana" w:hAnsi="Verdana"/>
                      </w:rPr>
                      <w:t>:</w:t>
                    </w:r>
                  </w:p>
                  <w:p w:rsidR="00181BC7" w:rsidRPr="00753DCA" w:rsidRDefault="00181BC7" w:rsidP="00F44A55">
                    <w:pPr>
                      <w:pStyle w:val="ListParagraph"/>
                      <w:numPr>
                        <w:ilvl w:val="0"/>
                        <w:numId w:val="1"/>
                      </w:numPr>
                      <w:rPr>
                        <w:rFonts w:ascii="Verdana" w:hAnsi="Verdana"/>
                        <w:sz w:val="22"/>
                        <w:szCs w:val="22"/>
                      </w:rPr>
                    </w:pPr>
                    <w:r w:rsidRPr="00753DCA">
                      <w:rPr>
                        <w:rFonts w:ascii="Verdana" w:hAnsi="Verdana"/>
                        <w:sz w:val="22"/>
                        <w:szCs w:val="22"/>
                      </w:rPr>
                      <w:t>Some common ground shared by parents &amp; reasonable expectations to hold about adolescents;</w:t>
                    </w:r>
                  </w:p>
                  <w:p w:rsidR="00181BC7" w:rsidRPr="00753DCA" w:rsidRDefault="00181BC7" w:rsidP="00F44A55">
                    <w:pPr>
                      <w:pStyle w:val="ListParagraph"/>
                      <w:numPr>
                        <w:ilvl w:val="0"/>
                        <w:numId w:val="1"/>
                      </w:numPr>
                      <w:rPr>
                        <w:rFonts w:ascii="Verdana" w:hAnsi="Verdana"/>
                        <w:sz w:val="22"/>
                        <w:szCs w:val="22"/>
                      </w:rPr>
                    </w:pPr>
                    <w:r w:rsidRPr="00753DCA">
                      <w:rPr>
                        <w:rFonts w:ascii="Verdana" w:hAnsi="Verdana"/>
                        <w:sz w:val="22"/>
                        <w:szCs w:val="22"/>
                      </w:rPr>
                      <w:t>New understandings of adolescents;</w:t>
                    </w:r>
                  </w:p>
                  <w:p w:rsidR="00181BC7" w:rsidRPr="00753DCA" w:rsidRDefault="00181BC7" w:rsidP="00F44A55">
                    <w:pPr>
                      <w:pStyle w:val="ListParagraph"/>
                      <w:numPr>
                        <w:ilvl w:val="0"/>
                        <w:numId w:val="1"/>
                      </w:numPr>
                      <w:rPr>
                        <w:rFonts w:ascii="Verdana" w:hAnsi="Verdana"/>
                        <w:sz w:val="22"/>
                        <w:szCs w:val="22"/>
                      </w:rPr>
                    </w:pPr>
                    <w:r w:rsidRPr="00753DCA">
                      <w:rPr>
                        <w:rFonts w:ascii="Verdana" w:hAnsi="Verdana"/>
                        <w:sz w:val="22"/>
                        <w:szCs w:val="22"/>
                      </w:rPr>
                      <w:t>A three-option model &amp; flow chart for decision making;</w:t>
                    </w:r>
                  </w:p>
                  <w:p w:rsidR="00181BC7" w:rsidRPr="00753DCA" w:rsidRDefault="00181BC7" w:rsidP="00F44A55">
                    <w:pPr>
                      <w:pStyle w:val="ListParagraph"/>
                      <w:numPr>
                        <w:ilvl w:val="0"/>
                        <w:numId w:val="1"/>
                      </w:numPr>
                      <w:rPr>
                        <w:rFonts w:ascii="Verdana" w:hAnsi="Verdana"/>
                        <w:sz w:val="22"/>
                        <w:szCs w:val="22"/>
                      </w:rPr>
                    </w:pPr>
                    <w:r w:rsidRPr="00753DCA">
                      <w:rPr>
                        <w:rFonts w:ascii="Verdana" w:hAnsi="Verdana"/>
                        <w:sz w:val="22"/>
                        <w:szCs w:val="22"/>
                      </w:rPr>
                      <w:t>Self check-in, first, for parents;</w:t>
                    </w:r>
                  </w:p>
                  <w:p w:rsidR="00181BC7" w:rsidRPr="00753DCA" w:rsidRDefault="00181BC7" w:rsidP="00F44A55">
                    <w:pPr>
                      <w:pStyle w:val="ListParagraph"/>
                      <w:numPr>
                        <w:ilvl w:val="0"/>
                        <w:numId w:val="1"/>
                      </w:numPr>
                      <w:rPr>
                        <w:rFonts w:ascii="Verdana" w:hAnsi="Verdana"/>
                        <w:sz w:val="22"/>
                        <w:szCs w:val="22"/>
                      </w:rPr>
                    </w:pPr>
                    <w:r w:rsidRPr="00753DCA">
                      <w:rPr>
                        <w:rFonts w:ascii="Verdana" w:hAnsi="Verdana"/>
                        <w:sz w:val="22"/>
                        <w:szCs w:val="22"/>
                      </w:rPr>
                      <w:t>Building a relationship with your teenager and making the best of your non-crisis conversations with them.</w:t>
                    </w:r>
                  </w:p>
                </w:txbxContent>
              </v:textbox>
            </v:shape>
          </w:pict>
        </mc:Fallback>
      </mc:AlternateContent>
    </w:r>
    <w:r w:rsidR="00181BC7" w:rsidRPr="00F44A55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4384" behindDoc="0" locked="1" layoutInCell="1" allowOverlap="1" wp14:anchorId="2954DB26" wp14:editId="1DCA0679">
              <wp:simplePos x="0" y="0"/>
              <wp:positionH relativeFrom="margin">
                <wp:posOffset>-601345</wp:posOffset>
              </wp:positionH>
              <wp:positionV relativeFrom="page">
                <wp:posOffset>2906395</wp:posOffset>
              </wp:positionV>
              <wp:extent cx="6929120" cy="1112520"/>
              <wp:effectExtent l="0" t="0" r="5080" b="1143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29120" cy="1112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81BC7" w:rsidRPr="004E4C3F" w:rsidRDefault="00181BC7" w:rsidP="00D1499E">
                          <w:pPr>
                            <w:spacing w:after="0" w:line="760" w:lineRule="exact"/>
                            <w:jc w:val="center"/>
                            <w:rPr>
                              <w:rFonts w:ascii="Verdana" w:hAnsi="Verdana"/>
                              <w:b/>
                              <w:color w:val="A20066"/>
                              <w:sz w:val="84"/>
                              <w:szCs w:val="84"/>
                            </w:rPr>
                          </w:pPr>
                          <w:r w:rsidRPr="004E4C3F">
                            <w:rPr>
                              <w:rFonts w:ascii="Verdana" w:hAnsi="Verdana"/>
                              <w:b/>
                              <w:color w:val="A20066"/>
                              <w:sz w:val="84"/>
                              <w:szCs w:val="84"/>
                            </w:rPr>
                            <w:t>Engaging Adolescents</w:t>
                          </w:r>
                        </w:p>
                        <w:p w:rsidR="00181BC7" w:rsidRPr="004E4C3F" w:rsidRDefault="00181BC7" w:rsidP="00D1499E">
                          <w:pPr>
                            <w:spacing w:after="0" w:line="760" w:lineRule="exact"/>
                            <w:jc w:val="center"/>
                            <w:rPr>
                              <w:rFonts w:ascii="Verdana" w:hAnsi="Verdana"/>
                              <w:color w:val="A20066"/>
                              <w:sz w:val="42"/>
                              <w:szCs w:val="42"/>
                            </w:rPr>
                          </w:pPr>
                          <w:r w:rsidRPr="004E4C3F">
                            <w:rPr>
                              <w:rFonts w:ascii="Verdana" w:hAnsi="Verdana"/>
                              <w:color w:val="A20066"/>
                              <w:sz w:val="42"/>
                              <w:szCs w:val="42"/>
                            </w:rPr>
                            <w:t>-RESOLVE DIFFICULT BEHAVIOUR IN TEENAGERS-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54DB26" id="Text Box 4" o:spid="_x0000_s1029" type="#_x0000_t202" style="position:absolute;margin-left:-47.35pt;margin-top:228.85pt;width:545.6pt;height:87.6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" filled="f" stroked="f">
              <v:textbox inset="0,0,0,0">
                <w:txbxContent>
                  <w:p w:rsidR="00181BC7" w:rsidRPr="004E4C3F" w:rsidRDefault="00181BC7" w:rsidP="00D1499E">
                    <w:pPr>
                      <w:spacing w:after="0" w:line="760" w:lineRule="exact"/>
                      <w:jc w:val="center"/>
                      <w:rPr>
                        <w:rFonts w:ascii="Verdana" w:hAnsi="Verdana"/>
                        <w:b/>
                        <w:color w:val="A20066"/>
                        <w:sz w:val="84"/>
                        <w:szCs w:val="84"/>
                      </w:rPr>
                    </w:pPr>
                    <w:r w:rsidRPr="004E4C3F">
                      <w:rPr>
                        <w:rFonts w:ascii="Verdana" w:hAnsi="Verdana"/>
                        <w:b/>
                        <w:color w:val="A20066"/>
                        <w:sz w:val="84"/>
                        <w:szCs w:val="84"/>
                      </w:rPr>
                      <w:t>Engaging Adolescents</w:t>
                    </w:r>
                  </w:p>
                  <w:p w:rsidR="00181BC7" w:rsidRPr="004E4C3F" w:rsidRDefault="00181BC7" w:rsidP="00D1499E">
                    <w:pPr>
                      <w:spacing w:after="0" w:line="760" w:lineRule="exact"/>
                      <w:jc w:val="center"/>
                      <w:rPr>
                        <w:rFonts w:ascii="Verdana" w:hAnsi="Verdana"/>
                        <w:color w:val="A20066"/>
                        <w:sz w:val="42"/>
                        <w:szCs w:val="42"/>
                      </w:rPr>
                    </w:pPr>
                    <w:r w:rsidRPr="004E4C3F">
                      <w:rPr>
                        <w:rFonts w:ascii="Verdana" w:hAnsi="Verdana"/>
                        <w:color w:val="A20066"/>
                        <w:sz w:val="42"/>
                        <w:szCs w:val="42"/>
                      </w:rPr>
                      <w:t>-RESOLVE DIFFICULT BEHAVIOUR IN TEENAGERS-</w:t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  <w:r w:rsidR="00181BC7" w:rsidRPr="00F44A55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5408" behindDoc="0" locked="1" layoutInCell="1" allowOverlap="1" wp14:anchorId="2DC4F548" wp14:editId="30433B15">
              <wp:simplePos x="0" y="0"/>
              <wp:positionH relativeFrom="margin">
                <wp:align>center</wp:align>
              </wp:positionH>
              <wp:positionV relativeFrom="page">
                <wp:posOffset>4170680</wp:posOffset>
              </wp:positionV>
              <wp:extent cx="6479540" cy="323850"/>
              <wp:effectExtent l="0" t="0" r="1651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79540" cy="323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81BC7" w:rsidRPr="005D4358" w:rsidRDefault="00181BC7" w:rsidP="00D1499E">
                          <w:pPr>
                            <w:jc w:val="center"/>
                            <w:rPr>
                              <w:rFonts w:ascii="Verdana" w:hAnsi="Verdana"/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 w:rsidRPr="005D4358">
                            <w:rPr>
                              <w:rFonts w:ascii="Verdana" w:hAnsi="Verdana" w:cs="FSElliotPro-Heavy"/>
                              <w:b/>
                              <w:bCs/>
                              <w:sz w:val="36"/>
                              <w:szCs w:val="36"/>
                            </w:rPr>
                            <w:t xml:space="preserve">Free ONLINE </w:t>
                          </w:r>
                          <w:r w:rsidRPr="005D4358">
                            <w:rPr>
                              <w:rFonts w:ascii="Verdana" w:hAnsi="Verdana" w:cs="FSElliotPro-Heavy"/>
                              <w:bCs/>
                              <w:sz w:val="36"/>
                              <w:szCs w:val="36"/>
                            </w:rPr>
                            <w:t>program</w:t>
                          </w:r>
                          <w:r w:rsidRPr="005D4358">
                            <w:rPr>
                              <w:rFonts w:ascii="Verdana" w:hAnsi="Verdana" w:cs="FSElliotPro-Heavy"/>
                              <w:b/>
                              <w:bCs/>
                              <w:sz w:val="36"/>
                              <w:szCs w:val="36"/>
                            </w:rPr>
                            <w:t xml:space="preserve"> </w:t>
                          </w:r>
                          <w:r w:rsidRPr="005A7CEF">
                            <w:rPr>
                              <w:rFonts w:ascii="Verdana" w:hAnsi="Verdana" w:cs="FSElliotPro-Heavy"/>
                              <w:bCs/>
                              <w:sz w:val="32"/>
                              <w:szCs w:val="32"/>
                            </w:rPr>
                            <w:t>for parents of teens aged 13+ years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DC4F548" id="Text Box 10" o:spid="_x0000_s1030" type="#_x0000_t202" style="position:absolute;margin-left:0;margin-top:328.4pt;width:510.2pt;height:25.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" filled="f" stroked="f">
              <v:textbox inset="0,0,0,0">
                <w:txbxContent>
                  <w:p w:rsidR="00181BC7" w:rsidRPr="005D4358" w:rsidRDefault="00181BC7" w:rsidP="00D1499E">
                    <w:pPr>
                      <w:jc w:val="center"/>
                      <w:rPr>
                        <w:rFonts w:ascii="Verdana" w:hAnsi="Verdana"/>
                        <w:b/>
                        <w:bCs/>
                        <w:sz w:val="36"/>
                        <w:szCs w:val="36"/>
                      </w:rPr>
                    </w:pPr>
                    <w:r w:rsidRPr="005D4358">
                      <w:rPr>
                        <w:rFonts w:ascii="Verdana" w:hAnsi="Verdana" w:cs="FSElliotPro-Heavy"/>
                        <w:b/>
                        <w:bCs/>
                        <w:sz w:val="36"/>
                        <w:szCs w:val="36"/>
                      </w:rPr>
                      <w:t xml:space="preserve">Free ONLINE </w:t>
                    </w:r>
                    <w:r w:rsidRPr="005D4358">
                      <w:rPr>
                        <w:rFonts w:ascii="Verdana" w:hAnsi="Verdana" w:cs="FSElliotPro-Heavy"/>
                        <w:bCs/>
                        <w:sz w:val="36"/>
                        <w:szCs w:val="36"/>
                      </w:rPr>
                      <w:t>program</w:t>
                    </w:r>
                    <w:r w:rsidRPr="005D4358">
                      <w:rPr>
                        <w:rFonts w:ascii="Verdana" w:hAnsi="Verdana" w:cs="FSElliotPro-Heavy"/>
                        <w:b/>
                        <w:bCs/>
                        <w:sz w:val="36"/>
                        <w:szCs w:val="36"/>
                      </w:rPr>
                      <w:t xml:space="preserve"> </w:t>
                    </w:r>
                    <w:r w:rsidRPr="005A7CEF">
                      <w:rPr>
                        <w:rFonts w:ascii="Verdana" w:hAnsi="Verdana" w:cs="FSElliotPro-Heavy"/>
                        <w:bCs/>
                        <w:sz w:val="32"/>
                        <w:szCs w:val="32"/>
                      </w:rPr>
                      <w:t>for parents of teens aged 13+ years</w:t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E5B" w:rsidRDefault="00EE5E5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B56AB6"/>
    <w:multiLevelType w:val="hybridMultilevel"/>
    <w:tmpl w:val="DEB8CA04"/>
    <w:lvl w:ilvl="0" w:tplc="F5D45B6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8F2F0C"/>
    <w:multiLevelType w:val="hybridMultilevel"/>
    <w:tmpl w:val="F8AC6788"/>
    <w:lvl w:ilvl="0" w:tplc="591865D4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b w:val="0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35D"/>
    <w:rsid w:val="000E18E2"/>
    <w:rsid w:val="00181BC7"/>
    <w:rsid w:val="00184206"/>
    <w:rsid w:val="00186F22"/>
    <w:rsid w:val="0018730C"/>
    <w:rsid w:val="00213C24"/>
    <w:rsid w:val="00244273"/>
    <w:rsid w:val="00292F7E"/>
    <w:rsid w:val="003202D0"/>
    <w:rsid w:val="003A244E"/>
    <w:rsid w:val="003C07B2"/>
    <w:rsid w:val="003C1D8B"/>
    <w:rsid w:val="003D0FFB"/>
    <w:rsid w:val="003E66EF"/>
    <w:rsid w:val="003F1F6C"/>
    <w:rsid w:val="003F62B2"/>
    <w:rsid w:val="004107F2"/>
    <w:rsid w:val="00477190"/>
    <w:rsid w:val="0049632F"/>
    <w:rsid w:val="004A27C2"/>
    <w:rsid w:val="004C1E08"/>
    <w:rsid w:val="004E4C3F"/>
    <w:rsid w:val="004F6EAD"/>
    <w:rsid w:val="005274CD"/>
    <w:rsid w:val="00552337"/>
    <w:rsid w:val="005A7CEF"/>
    <w:rsid w:val="005D4358"/>
    <w:rsid w:val="005F5264"/>
    <w:rsid w:val="005F5641"/>
    <w:rsid w:val="00613085"/>
    <w:rsid w:val="006267FF"/>
    <w:rsid w:val="00635F61"/>
    <w:rsid w:val="00654A8D"/>
    <w:rsid w:val="00664B02"/>
    <w:rsid w:val="006A5329"/>
    <w:rsid w:val="006E0B40"/>
    <w:rsid w:val="006F6394"/>
    <w:rsid w:val="007463BF"/>
    <w:rsid w:val="00753DCA"/>
    <w:rsid w:val="00772002"/>
    <w:rsid w:val="00790BD7"/>
    <w:rsid w:val="007C39BD"/>
    <w:rsid w:val="0081235D"/>
    <w:rsid w:val="008238D4"/>
    <w:rsid w:val="009004AA"/>
    <w:rsid w:val="00921B1A"/>
    <w:rsid w:val="0093296D"/>
    <w:rsid w:val="00972EDC"/>
    <w:rsid w:val="009954A6"/>
    <w:rsid w:val="009A155B"/>
    <w:rsid w:val="009B2785"/>
    <w:rsid w:val="009E7FFD"/>
    <w:rsid w:val="00A270F9"/>
    <w:rsid w:val="00A45F70"/>
    <w:rsid w:val="00AC408B"/>
    <w:rsid w:val="00AE03E0"/>
    <w:rsid w:val="00B16994"/>
    <w:rsid w:val="00B455B8"/>
    <w:rsid w:val="00B858A1"/>
    <w:rsid w:val="00BF3F4C"/>
    <w:rsid w:val="00BF67AA"/>
    <w:rsid w:val="00C33E4D"/>
    <w:rsid w:val="00C903D6"/>
    <w:rsid w:val="00CE5B03"/>
    <w:rsid w:val="00CF362B"/>
    <w:rsid w:val="00D1499E"/>
    <w:rsid w:val="00D8749A"/>
    <w:rsid w:val="00DB7E9E"/>
    <w:rsid w:val="00E0423A"/>
    <w:rsid w:val="00E3058F"/>
    <w:rsid w:val="00E7188F"/>
    <w:rsid w:val="00E90D46"/>
    <w:rsid w:val="00EE5E5B"/>
    <w:rsid w:val="00F44A55"/>
    <w:rsid w:val="00FA3C68"/>
    <w:rsid w:val="00FA43E7"/>
    <w:rsid w:val="00FA5306"/>
    <w:rsid w:val="00FB183F"/>
    <w:rsid w:val="00FF0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E9FDDF"/>
  <w15:chartTrackingRefBased/>
  <w15:docId w15:val="{538D2D4F-4E90-4ED4-AC68-36D1DCF1B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4A55"/>
    <w:pPr>
      <w:spacing w:after="100" w:line="240" w:lineRule="atLeast"/>
    </w:pPr>
    <w:rPr>
      <w:color w:val="000000" w:themeColor="text1"/>
      <w:spacing w:val="-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4A55"/>
    <w:pPr>
      <w:tabs>
        <w:tab w:val="center" w:pos="4513"/>
        <w:tab w:val="right" w:pos="9026"/>
      </w:tabs>
      <w:spacing w:after="0" w:line="240" w:lineRule="auto"/>
    </w:pPr>
    <w:rPr>
      <w:color w:val="auto"/>
      <w:spacing w:val="0"/>
    </w:rPr>
  </w:style>
  <w:style w:type="character" w:customStyle="1" w:styleId="HeaderChar">
    <w:name w:val="Header Char"/>
    <w:basedOn w:val="DefaultParagraphFont"/>
    <w:link w:val="Header"/>
    <w:uiPriority w:val="99"/>
    <w:rsid w:val="00F44A55"/>
  </w:style>
  <w:style w:type="paragraph" w:styleId="Footer">
    <w:name w:val="footer"/>
    <w:basedOn w:val="Normal"/>
    <w:link w:val="FooterChar"/>
    <w:uiPriority w:val="99"/>
    <w:unhideWhenUsed/>
    <w:rsid w:val="00F44A55"/>
    <w:pPr>
      <w:tabs>
        <w:tab w:val="center" w:pos="4513"/>
        <w:tab w:val="right" w:pos="9026"/>
      </w:tabs>
      <w:spacing w:after="0" w:line="240" w:lineRule="auto"/>
    </w:pPr>
    <w:rPr>
      <w:color w:val="auto"/>
      <w:spacing w:val="0"/>
    </w:rPr>
  </w:style>
  <w:style w:type="character" w:customStyle="1" w:styleId="FooterChar">
    <w:name w:val="Footer Char"/>
    <w:basedOn w:val="DefaultParagraphFont"/>
    <w:link w:val="Footer"/>
    <w:uiPriority w:val="99"/>
    <w:rsid w:val="00F44A55"/>
  </w:style>
  <w:style w:type="paragraph" w:styleId="ListParagraph">
    <w:name w:val="List Paragraph"/>
    <w:basedOn w:val="Normal"/>
    <w:uiPriority w:val="34"/>
    <w:qFormat/>
    <w:rsid w:val="00F44A55"/>
    <w:pPr>
      <w:spacing w:after="0" w:line="240" w:lineRule="auto"/>
      <w:ind w:left="720"/>
      <w:contextualSpacing/>
    </w:pPr>
    <w:rPr>
      <w:color w:val="auto"/>
      <w:spacing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90BD7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24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244E"/>
    <w:rPr>
      <w:rFonts w:ascii="Segoe UI" w:hAnsi="Segoe UI" w:cs="Segoe UI"/>
      <w:color w:val="000000" w:themeColor="text1"/>
      <w:spacing w:val="-4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rk.brookes@vt.uniting.org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rk.brookes@vt.uniting.org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8AC28F1C.dotm</Template>
  <TotalTime>313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Adele Rohde</dc:creator>
  <cp:keywords/>
  <dc:description/>
  <cp:lastModifiedBy>Mark Brookes</cp:lastModifiedBy>
  <cp:revision>69</cp:revision>
  <cp:lastPrinted>2020-07-07T06:07:00Z</cp:lastPrinted>
  <dcterms:created xsi:type="dcterms:W3CDTF">2019-02-07T00:38:00Z</dcterms:created>
  <dcterms:modified xsi:type="dcterms:W3CDTF">2020-07-07T06:10:00Z</dcterms:modified>
</cp:coreProperties>
</file>