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0DEE7" w14:textId="00F020C0" w:rsidR="00644729" w:rsidRDefault="004500E8" w:rsidP="00F80063">
      <w:pPr>
        <w:pStyle w:val="GVL-BodyText"/>
        <w:ind w:left="0"/>
        <w:outlineLvl w:val="0"/>
        <w:rPr>
          <w:b/>
          <w:sz w:val="32"/>
        </w:rPr>
      </w:pPr>
      <w:r>
        <w:rPr>
          <w:b/>
          <w:sz w:val="40"/>
        </w:rPr>
        <w:t>Speechie Library Talks</w:t>
      </w:r>
    </w:p>
    <w:p w14:paraId="6EA4307D" w14:textId="77777777" w:rsidR="00F80063" w:rsidRDefault="00F80063" w:rsidP="00644729">
      <w:pPr>
        <w:pStyle w:val="GVL-BodyText"/>
        <w:ind w:left="0"/>
        <w:outlineLvl w:val="0"/>
      </w:pPr>
    </w:p>
    <w:p w14:paraId="0D2C6CCF" w14:textId="77D2B746" w:rsidR="00644729" w:rsidRDefault="013ABF08" w:rsidP="00644729">
      <w:pPr>
        <w:pStyle w:val="GVL-BodyText"/>
        <w:ind w:left="0"/>
        <w:outlineLvl w:val="0"/>
      </w:pPr>
      <w:r>
        <w:t>Do you have a child between 0 – 5 years old?  Would you like to help develop their language and literacy skills?</w:t>
      </w:r>
      <w:r w:rsidR="002146AA">
        <w:t xml:space="preserve">  </w:t>
      </w:r>
      <w:r w:rsidR="39BBA981">
        <w:t xml:space="preserve">Come along to one of </w:t>
      </w:r>
      <w:r w:rsidR="00E31D37">
        <w:t>our</w:t>
      </w:r>
      <w:r w:rsidR="39BBA981">
        <w:t xml:space="preserve"> free Speechie Library Talks at Goulburn Valley Libraries this November.</w:t>
      </w:r>
    </w:p>
    <w:p w14:paraId="49BFB97D" w14:textId="22FD7135" w:rsidR="1477CD72" w:rsidRDefault="1477CD72" w:rsidP="1477CD72">
      <w:pPr>
        <w:pStyle w:val="GVL-BodyText"/>
        <w:ind w:left="0"/>
        <w:outlineLvl w:val="0"/>
      </w:pPr>
    </w:p>
    <w:p w14:paraId="6D21541C" w14:textId="1A167B39" w:rsidR="2DA0EA90" w:rsidRDefault="2DA0EA90" w:rsidP="1477CD72">
      <w:pPr>
        <w:pStyle w:val="GVL-BodyText"/>
        <w:ind w:left="0"/>
        <w:outlineLvl w:val="0"/>
      </w:pPr>
      <w:r>
        <w:t xml:space="preserve">Each </w:t>
      </w:r>
      <w:r w:rsidR="54486DBE">
        <w:t>year</w:t>
      </w:r>
      <w:r w:rsidR="2588D440">
        <w:t xml:space="preserve"> Speech Pathology Australia</w:t>
      </w:r>
      <w:r w:rsidR="548430FB">
        <w:t>,</w:t>
      </w:r>
      <w:r w:rsidR="2588D440">
        <w:t xml:space="preserve"> </w:t>
      </w:r>
      <w:r w:rsidR="375401A7">
        <w:t xml:space="preserve">in collaboration with the Australian Library Information Association, </w:t>
      </w:r>
      <w:r w:rsidR="2588D440">
        <w:t>connects libraries and their communities with their local speech pathologist</w:t>
      </w:r>
      <w:r w:rsidR="2EF9ABC4">
        <w:t xml:space="preserve"> </w:t>
      </w:r>
      <w:r w:rsidR="2588D440">
        <w:t>(</w:t>
      </w:r>
      <w:r w:rsidR="00E31D37">
        <w:t>S</w:t>
      </w:r>
      <w:r w:rsidR="2588D440">
        <w:t xml:space="preserve">peechie).  </w:t>
      </w:r>
      <w:r w:rsidR="15AB0439">
        <w:t>Speech pathologists work with children and families to help build the foundations on which literacy skills develop and help support a healthy transition into literac</w:t>
      </w:r>
      <w:r w:rsidR="61C209C5">
        <w:t xml:space="preserve">y.  </w:t>
      </w:r>
    </w:p>
    <w:p w14:paraId="428EC8A6" w14:textId="1104A38D" w:rsidR="1477CD72" w:rsidRDefault="1477CD72" w:rsidP="1477CD72">
      <w:pPr>
        <w:pStyle w:val="GVL-BodyText"/>
        <w:ind w:left="0"/>
        <w:outlineLvl w:val="0"/>
      </w:pPr>
    </w:p>
    <w:p w14:paraId="48F83AF6" w14:textId="4DFA1447" w:rsidR="2588D440" w:rsidRDefault="2588D440" w:rsidP="1477CD72">
      <w:pPr>
        <w:pStyle w:val="GVL-BodyText"/>
        <w:ind w:left="0"/>
        <w:outlineLvl w:val="0"/>
      </w:pPr>
      <w:r>
        <w:t xml:space="preserve">The </w:t>
      </w:r>
      <w:r w:rsidR="4257C01C">
        <w:t xml:space="preserve">Speechie Library Talks are free presentations </w:t>
      </w:r>
      <w:r w:rsidR="09AB129B">
        <w:t xml:space="preserve">that </w:t>
      </w:r>
      <w:r w:rsidR="20270FBE">
        <w:t>offer an opportunity to speak</w:t>
      </w:r>
      <w:r w:rsidR="09AB129B">
        <w:t xml:space="preserve"> with a local speech pathologist a</w:t>
      </w:r>
      <w:r w:rsidR="6E4D8CE3">
        <w:t>s well as</w:t>
      </w:r>
      <w:r w:rsidR="02947C6E">
        <w:t xml:space="preserve"> explor</w:t>
      </w:r>
      <w:r w:rsidR="6DEB189A">
        <w:t>ing</w:t>
      </w:r>
      <w:r w:rsidR="02947C6E">
        <w:t xml:space="preserve"> </w:t>
      </w:r>
      <w:r w:rsidR="42AC98A2">
        <w:t xml:space="preserve">programs and services that </w:t>
      </w:r>
      <w:r w:rsidR="02947C6E">
        <w:t xml:space="preserve">your local library service has </w:t>
      </w:r>
      <w:r w:rsidR="7B96C304">
        <w:t xml:space="preserve">available </w:t>
      </w:r>
      <w:r w:rsidR="097D1FDB">
        <w:t>for</w:t>
      </w:r>
      <w:r w:rsidR="7B96C304">
        <w:t xml:space="preserve"> children and adults</w:t>
      </w:r>
      <w:r w:rsidR="77C37B52">
        <w:t>.</w:t>
      </w:r>
    </w:p>
    <w:p w14:paraId="68907C10" w14:textId="02EC4EA2" w:rsidR="5BB1F383" w:rsidRDefault="5BB1F383" w:rsidP="1477CD72">
      <w:pPr>
        <w:pStyle w:val="GVL-BodyText"/>
        <w:ind w:left="0"/>
        <w:outlineLvl w:val="0"/>
      </w:pPr>
      <w:r>
        <w:t>These talks are child friendly events and will include</w:t>
      </w:r>
      <w:r w:rsidR="77C37B52">
        <w:t xml:space="preserve"> a</w:t>
      </w:r>
      <w:r w:rsidR="545A8B82">
        <w:t xml:space="preserve"> demonstrated</w:t>
      </w:r>
      <w:r w:rsidR="77C37B52">
        <w:t xml:space="preserve"> reading of one of the winning picture books from the Speech Pathology Australia Book of the Year Awards</w:t>
      </w:r>
      <w:r w:rsidR="0A5AC762">
        <w:t>.</w:t>
      </w:r>
      <w:r w:rsidR="1548EC6E">
        <w:t xml:space="preserve">  There will be bookmarks and handouts for families</w:t>
      </w:r>
      <w:r w:rsidR="20527C32">
        <w:t xml:space="preserve"> and </w:t>
      </w:r>
      <w:r w:rsidR="1548EC6E">
        <w:t xml:space="preserve">carers to take home.  Our libraries </w:t>
      </w:r>
      <w:r w:rsidR="6BFF151F">
        <w:t xml:space="preserve">have all the shortlisted SPA Book of the Year books available </w:t>
      </w:r>
      <w:r w:rsidR="00B11ADD">
        <w:t>to borrow</w:t>
      </w:r>
      <w:r w:rsidR="07095D82">
        <w:t xml:space="preserve">.  There are five </w:t>
      </w:r>
      <w:r w:rsidR="00B11ADD">
        <w:t>categories</w:t>
      </w:r>
      <w:r w:rsidR="07095D82">
        <w:t xml:space="preserve"> that are suitable for children from birth all the way up to 10 years of age</w:t>
      </w:r>
      <w:r w:rsidR="4E87D34A">
        <w:t>.  Pick up a book list from any Goulburn Valley Library</w:t>
      </w:r>
      <w:r w:rsidR="6FB58FCA">
        <w:t xml:space="preserve"> or download it from our website at </w:t>
      </w:r>
      <w:hyperlink r:id="rId10">
        <w:r w:rsidR="6FB58FCA" w:rsidRPr="6C509AC1">
          <w:rPr>
            <w:rStyle w:val="Hyperlink"/>
          </w:rPr>
          <w:t>www.gvlibraries.com.au/kidspace</w:t>
        </w:r>
      </w:hyperlink>
      <w:r w:rsidR="4E87D34A">
        <w:t>.</w:t>
      </w:r>
    </w:p>
    <w:p w14:paraId="205D14A7" w14:textId="71D876C2" w:rsidR="6C509AC1" w:rsidRDefault="6C509AC1" w:rsidP="6C509AC1">
      <w:pPr>
        <w:pStyle w:val="GVL-BodyText"/>
        <w:ind w:left="0"/>
        <w:outlineLvl w:val="0"/>
      </w:pPr>
    </w:p>
    <w:p w14:paraId="417C09D9" w14:textId="626F82A7" w:rsidR="6BABE300" w:rsidRDefault="6BABE300" w:rsidP="1477CD72">
      <w:pPr>
        <w:pStyle w:val="GVL-BodyText"/>
        <w:ind w:left="0"/>
        <w:outlineLvl w:val="0"/>
      </w:pPr>
      <w:r>
        <w:t xml:space="preserve">Goulburn Valley Libraries will be hosting </w:t>
      </w:r>
      <w:r w:rsidR="14CB67B8">
        <w:t>S</w:t>
      </w:r>
      <w:r>
        <w:t xml:space="preserve">peechie </w:t>
      </w:r>
      <w:r w:rsidR="344C1C46">
        <w:t>L</w:t>
      </w:r>
      <w:r>
        <w:t xml:space="preserve">ibrary </w:t>
      </w:r>
      <w:r w:rsidR="17CC20F8">
        <w:t>T</w:t>
      </w:r>
      <w:r>
        <w:t>alk</w:t>
      </w:r>
      <w:r w:rsidR="7D1E6231">
        <w:t>s</w:t>
      </w:r>
      <w:r>
        <w:t xml:space="preserve"> at</w:t>
      </w:r>
      <w:r w:rsidR="1FB26248">
        <w:t>:</w:t>
      </w:r>
    </w:p>
    <w:p w14:paraId="48E6567D" w14:textId="0A1DF991" w:rsidR="0E1C1C62" w:rsidRDefault="0E1C1C62" w:rsidP="6C509AC1">
      <w:pPr>
        <w:pStyle w:val="GVL-BodyText"/>
        <w:ind w:left="0"/>
        <w:outlineLvl w:val="0"/>
      </w:pPr>
      <w:r>
        <w:t>Numurkah Library on Thursday 6</w:t>
      </w:r>
      <w:r w:rsidRPr="6C509AC1">
        <w:rPr>
          <w:vertAlign w:val="superscript"/>
        </w:rPr>
        <w:t>th</w:t>
      </w:r>
      <w:r>
        <w:t xml:space="preserve"> November at 9:30am </w:t>
      </w:r>
      <w:hyperlink r:id="rId11">
        <w:r w:rsidRPr="6C509AC1">
          <w:rPr>
            <w:rStyle w:val="Hyperlink"/>
          </w:rPr>
          <w:t>numurkah@gvlibraries.com.au</w:t>
        </w:r>
      </w:hyperlink>
    </w:p>
    <w:p w14:paraId="473AE0D7" w14:textId="10290045" w:rsidR="62B8DE12" w:rsidRDefault="6BABE300" w:rsidP="1477CD72">
      <w:pPr>
        <w:pStyle w:val="GVL-BodyText"/>
        <w:ind w:left="0"/>
        <w:outlineLvl w:val="0"/>
      </w:pPr>
      <w:r>
        <w:t xml:space="preserve">Shepparton Library on Tuesday </w:t>
      </w:r>
      <w:r w:rsidR="2A4A7D04">
        <w:t>11</w:t>
      </w:r>
      <w:r w:rsidR="2A4A7D04" w:rsidRPr="6C509AC1">
        <w:rPr>
          <w:vertAlign w:val="superscript"/>
        </w:rPr>
        <w:t>th</w:t>
      </w:r>
      <w:r w:rsidR="2A4A7D04">
        <w:t xml:space="preserve"> November at 11:00am  </w:t>
      </w:r>
      <w:hyperlink r:id="rId12">
        <w:r w:rsidR="26285055" w:rsidRPr="6C509AC1">
          <w:rPr>
            <w:rStyle w:val="Hyperlink"/>
          </w:rPr>
          <w:t>shepparton@gvlibraries.com.au</w:t>
        </w:r>
      </w:hyperlink>
    </w:p>
    <w:p w14:paraId="5B66B403" w14:textId="613307D3" w:rsidR="62B8DE12" w:rsidRDefault="62B8DE12" w:rsidP="1477CD72">
      <w:pPr>
        <w:pStyle w:val="GVL-BodyText"/>
        <w:ind w:left="0"/>
        <w:outlineLvl w:val="0"/>
      </w:pPr>
      <w:r>
        <w:t>Nathalia Library on Thursday 13</w:t>
      </w:r>
      <w:r w:rsidRPr="6C509AC1">
        <w:rPr>
          <w:vertAlign w:val="superscript"/>
        </w:rPr>
        <w:t>th</w:t>
      </w:r>
      <w:r>
        <w:t xml:space="preserve"> November at 11:00am</w:t>
      </w:r>
      <w:r w:rsidR="662558C2">
        <w:t xml:space="preserve"> </w:t>
      </w:r>
      <w:hyperlink r:id="rId13">
        <w:r w:rsidR="662558C2" w:rsidRPr="6C509AC1">
          <w:rPr>
            <w:rStyle w:val="Hyperlink"/>
          </w:rPr>
          <w:t>nathalia@gvlibraries.com.au</w:t>
        </w:r>
      </w:hyperlink>
    </w:p>
    <w:p w14:paraId="3947250B" w14:textId="0AC3C203" w:rsidR="17EA9DC0" w:rsidRDefault="17EA9DC0" w:rsidP="6C509AC1">
      <w:pPr>
        <w:pStyle w:val="GVL-BodyText"/>
        <w:ind w:left="0"/>
        <w:outlineLvl w:val="0"/>
      </w:pPr>
      <w:r>
        <w:t>Mooroopna Library on Wednesday 26</w:t>
      </w:r>
      <w:r w:rsidRPr="6C509AC1">
        <w:rPr>
          <w:vertAlign w:val="superscript"/>
        </w:rPr>
        <w:t>th</w:t>
      </w:r>
      <w:r>
        <w:t xml:space="preserve"> November at 10:30am </w:t>
      </w:r>
      <w:hyperlink r:id="rId14">
        <w:r w:rsidRPr="6C509AC1">
          <w:rPr>
            <w:rStyle w:val="Hyperlink"/>
          </w:rPr>
          <w:t>mooroopna@gvlibraries.com.au</w:t>
        </w:r>
      </w:hyperlink>
    </w:p>
    <w:p w14:paraId="10D1AE4C" w14:textId="06F428B8" w:rsidR="6C509AC1" w:rsidRDefault="6C509AC1" w:rsidP="6C509AC1">
      <w:pPr>
        <w:pStyle w:val="GVL-BodyText"/>
        <w:ind w:left="0"/>
        <w:outlineLvl w:val="0"/>
      </w:pPr>
    </w:p>
    <w:p w14:paraId="4A6CD1B9" w14:textId="58DD360A" w:rsidR="2E2F108C" w:rsidRDefault="2E2F108C" w:rsidP="6C509AC1">
      <w:pPr>
        <w:pStyle w:val="GVL-BodyText"/>
        <w:ind w:left="0"/>
        <w:outlineLvl w:val="0"/>
      </w:pPr>
      <w:r>
        <w:t>Anyone interested in making a booking can phone 1300 374 765 or email the branch they would like to attend.</w:t>
      </w:r>
    </w:p>
    <w:p w14:paraId="6B3D3275" w14:textId="6043F689" w:rsidR="6C509AC1" w:rsidRDefault="6C509AC1" w:rsidP="6C509AC1">
      <w:pPr>
        <w:pStyle w:val="GVL-BodyText"/>
        <w:ind w:left="0"/>
        <w:outlineLvl w:val="0"/>
      </w:pPr>
    </w:p>
    <w:p w14:paraId="04A5C80D" w14:textId="77777777" w:rsidR="00644729" w:rsidRPr="00644729" w:rsidRDefault="00644729" w:rsidP="00644729">
      <w:pPr>
        <w:pStyle w:val="GVL-BodyText"/>
        <w:spacing w:after="120"/>
        <w:ind w:left="0"/>
        <w:outlineLvl w:val="0"/>
        <w:rPr>
          <w:b/>
          <w:sz w:val="24"/>
        </w:rPr>
      </w:pPr>
      <w:r w:rsidRPr="00644729">
        <w:rPr>
          <w:b/>
          <w:sz w:val="24"/>
        </w:rPr>
        <w:t>For more information:</w:t>
      </w:r>
    </w:p>
    <w:p w14:paraId="66F8522B" w14:textId="77777777" w:rsidR="00840A00" w:rsidRDefault="00EB46C5" w:rsidP="00644729">
      <w:pPr>
        <w:pStyle w:val="GVL-BodyText"/>
        <w:ind w:left="0"/>
      </w:pPr>
      <w:r>
        <w:t>Emma Kennedy</w:t>
      </w:r>
    </w:p>
    <w:p w14:paraId="2C268620" w14:textId="531689C9" w:rsidR="00EB46C5" w:rsidRDefault="00EB46C5" w:rsidP="00644729">
      <w:pPr>
        <w:pStyle w:val="GVL-BodyText"/>
        <w:ind w:left="0"/>
      </w:pPr>
      <w:r>
        <w:t>Children’s &amp; Youth Services Librarian, Goulburn Valley Libraries</w:t>
      </w:r>
    </w:p>
    <w:p w14:paraId="5CF43557" w14:textId="77777777" w:rsidR="00E75860" w:rsidRDefault="00E75860" w:rsidP="00644729">
      <w:pPr>
        <w:pStyle w:val="GVL-BodyText"/>
        <w:ind w:left="0"/>
      </w:pPr>
      <w:r>
        <w:t>Tel: 1300 374 765</w:t>
      </w:r>
    </w:p>
    <w:p w14:paraId="217FA843" w14:textId="33A9882E" w:rsidR="00E75860" w:rsidRPr="00644729" w:rsidRDefault="00E75860" w:rsidP="00644729">
      <w:pPr>
        <w:pStyle w:val="GVL-BodyText"/>
        <w:ind w:left="0"/>
      </w:pPr>
      <w:r>
        <w:t>Email:</w:t>
      </w:r>
      <w:r w:rsidR="5F2D3132">
        <w:t xml:space="preserve"> emmak@gvlibraries.com.au</w:t>
      </w:r>
    </w:p>
    <w:sectPr w:rsidR="00E75860" w:rsidRPr="00644729" w:rsidSect="00644729">
      <w:headerReference w:type="first" r:id="rId15"/>
      <w:footerReference w:type="first" r:id="rId16"/>
      <w:pgSz w:w="11900" w:h="16840"/>
      <w:pgMar w:top="4167" w:right="1134" w:bottom="1997" w:left="1418" w:header="709" w:footer="5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A7125" w14:textId="77777777" w:rsidR="00E27633" w:rsidRDefault="00E27633" w:rsidP="008834BA">
      <w:r>
        <w:separator/>
      </w:r>
    </w:p>
  </w:endnote>
  <w:endnote w:type="continuationSeparator" w:id="0">
    <w:p w14:paraId="10F197F0" w14:textId="77777777" w:rsidR="00E27633" w:rsidRDefault="00E27633" w:rsidP="00883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209" w:type="dxa"/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  <w:tblLook w:val="04A0" w:firstRow="1" w:lastRow="0" w:firstColumn="1" w:lastColumn="0" w:noHBand="0" w:noVBand="1"/>
    </w:tblPr>
    <w:tblGrid>
      <w:gridCol w:w="6941"/>
      <w:gridCol w:w="2268"/>
    </w:tblGrid>
    <w:tr w:rsidR="00E75860" w14:paraId="23F86A53" w14:textId="77777777" w:rsidTr="00331305">
      <w:trPr>
        <w:trHeight w:val="283"/>
      </w:trPr>
      <w:tc>
        <w:tcPr>
          <w:tcW w:w="6941" w:type="dxa"/>
          <w:vAlign w:val="center"/>
        </w:tcPr>
        <w:p w14:paraId="478F7C34" w14:textId="77777777" w:rsidR="00E75860" w:rsidRPr="00331305" w:rsidRDefault="00E75860" w:rsidP="00826BB2">
          <w:pPr>
            <w:rPr>
              <w:rFonts w:ascii="Arial" w:hAnsi="Arial" w:cs="Arial"/>
              <w:color w:val="808080" w:themeColor="background1" w:themeShade="80"/>
              <w:sz w:val="16"/>
            </w:rPr>
          </w:pPr>
          <w:r w:rsidRPr="00331305">
            <w:rPr>
              <w:rFonts w:ascii="Arial" w:hAnsi="Arial" w:cs="Arial"/>
              <w:color w:val="808080" w:themeColor="background1" w:themeShade="80"/>
              <w:sz w:val="16"/>
            </w:rPr>
            <w:t>Approved By:</w:t>
          </w:r>
        </w:p>
      </w:tc>
      <w:tc>
        <w:tcPr>
          <w:tcW w:w="2268" w:type="dxa"/>
          <w:vAlign w:val="center"/>
        </w:tcPr>
        <w:p w14:paraId="669CAF27" w14:textId="77777777" w:rsidR="00E75860" w:rsidRPr="00331305" w:rsidRDefault="00E75860" w:rsidP="00840A00">
          <w:pPr>
            <w:rPr>
              <w:rFonts w:ascii="Arial" w:hAnsi="Arial" w:cs="Arial"/>
              <w:color w:val="808080" w:themeColor="background1" w:themeShade="80"/>
              <w:sz w:val="16"/>
            </w:rPr>
          </w:pPr>
          <w:r w:rsidRPr="00331305">
            <w:rPr>
              <w:rFonts w:ascii="Arial" w:hAnsi="Arial" w:cs="Arial"/>
              <w:color w:val="808080" w:themeColor="background1" w:themeShade="80"/>
              <w:sz w:val="16"/>
            </w:rPr>
            <w:t>Date:</w:t>
          </w:r>
        </w:p>
      </w:tc>
    </w:tr>
  </w:tbl>
  <w:p w14:paraId="0C13AEFF" w14:textId="77777777" w:rsidR="00E75860" w:rsidRDefault="00E758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F7474" w14:textId="77777777" w:rsidR="00E27633" w:rsidRDefault="00E27633" w:rsidP="008834BA">
      <w:r>
        <w:separator/>
      </w:r>
    </w:p>
  </w:footnote>
  <w:footnote w:type="continuationSeparator" w:id="0">
    <w:p w14:paraId="41DFCA8A" w14:textId="77777777" w:rsidR="00E27633" w:rsidRDefault="00E27633" w:rsidP="008834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09A97" w14:textId="77777777" w:rsidR="00E75860" w:rsidRDefault="00E75860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3360" behindDoc="0" locked="0" layoutInCell="1" allowOverlap="1" wp14:anchorId="17EB6918" wp14:editId="3D2B7744">
          <wp:simplePos x="0" y="0"/>
          <wp:positionH relativeFrom="column">
            <wp:posOffset>2465705</wp:posOffset>
          </wp:positionH>
          <wp:positionV relativeFrom="paragraph">
            <wp:posOffset>1490980</wp:posOffset>
          </wp:positionV>
          <wp:extent cx="3454400" cy="469900"/>
          <wp:effectExtent l="0" t="0" r="0" b="0"/>
          <wp:wrapNone/>
          <wp:docPr id="4" name="Picture 4" descr="/Users/neridahippisley/Documents/Flying Pig Design/Active Projects/Goulburn Valley Libraries/Phase 3 - Implementation/Applications/Stationary/Letterhead/mediarelea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/Users/neridahippisley/Documents/Flying Pig Design/Active Projects/Goulburn Valley Libraries/Phase 3 - Implementation/Applications/Stationary/Letterhead/mediareleas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4400" cy="469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62336" behindDoc="0" locked="0" layoutInCell="1" allowOverlap="1" wp14:anchorId="478B325C" wp14:editId="4217D847">
          <wp:simplePos x="0" y="0"/>
          <wp:positionH relativeFrom="column">
            <wp:posOffset>3266440</wp:posOffset>
          </wp:positionH>
          <wp:positionV relativeFrom="paragraph">
            <wp:posOffset>312420</wp:posOffset>
          </wp:positionV>
          <wp:extent cx="2654300" cy="939800"/>
          <wp:effectExtent l="0" t="0" r="12700" b="0"/>
          <wp:wrapNone/>
          <wp:docPr id="2" name="Picture 2" descr="/Users/neridahippisley/Documents/Flying Pig Design/Active Projects/Goulburn Valley Libraries/Phase 3 - Implementation/Applications/Stationary/Letterhead/contac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neridahippisley/Documents/Flying Pig Design/Active Projects/Goulburn Valley Libraries/Phase 3 - Implementation/Applications/Stationary/Letterhead/contact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4300" cy="93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60288" behindDoc="0" locked="0" layoutInCell="1" allowOverlap="1" wp14:anchorId="27D0E201" wp14:editId="137AFB69">
          <wp:simplePos x="0" y="0"/>
          <wp:positionH relativeFrom="column">
            <wp:posOffset>-735965</wp:posOffset>
          </wp:positionH>
          <wp:positionV relativeFrom="paragraph">
            <wp:posOffset>-448945</wp:posOffset>
          </wp:positionV>
          <wp:extent cx="2687320" cy="1700530"/>
          <wp:effectExtent l="0" t="0" r="5080" b="1270"/>
          <wp:wrapNone/>
          <wp:docPr id="1" name="Picture 1" descr="Macintosh HD:Users:neridahippisley:Desktop:GVL_memo_B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Macintosh HD:Users:neridahippisley:Desktop:GVL_memo_BG.jpg"/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64587" b="84171"/>
                  <a:stretch/>
                </pic:blipFill>
                <pic:spPr bwMode="auto">
                  <a:xfrm>
                    <a:off x="0" y="0"/>
                    <a:ext cx="2687320" cy="17005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0" w:nlCheck="1" w:checkStyle="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063"/>
    <w:rsid w:val="002146AA"/>
    <w:rsid w:val="00276DF2"/>
    <w:rsid w:val="002A1AC2"/>
    <w:rsid w:val="002B4A74"/>
    <w:rsid w:val="002E76AB"/>
    <w:rsid w:val="0030410C"/>
    <w:rsid w:val="00331305"/>
    <w:rsid w:val="0041379E"/>
    <w:rsid w:val="00427379"/>
    <w:rsid w:val="004500E8"/>
    <w:rsid w:val="004AC1C8"/>
    <w:rsid w:val="00595CC4"/>
    <w:rsid w:val="00606617"/>
    <w:rsid w:val="00644729"/>
    <w:rsid w:val="00713F40"/>
    <w:rsid w:val="00727E37"/>
    <w:rsid w:val="00826BB2"/>
    <w:rsid w:val="00840A00"/>
    <w:rsid w:val="008834BA"/>
    <w:rsid w:val="00941786"/>
    <w:rsid w:val="00A3176D"/>
    <w:rsid w:val="00A63AE8"/>
    <w:rsid w:val="00B11ADD"/>
    <w:rsid w:val="00BA2DA8"/>
    <w:rsid w:val="00C2201F"/>
    <w:rsid w:val="00D57C78"/>
    <w:rsid w:val="00E17C82"/>
    <w:rsid w:val="00E27633"/>
    <w:rsid w:val="00E31D37"/>
    <w:rsid w:val="00E75860"/>
    <w:rsid w:val="00E83C0D"/>
    <w:rsid w:val="00EA4E8B"/>
    <w:rsid w:val="00EB46C5"/>
    <w:rsid w:val="00F80063"/>
    <w:rsid w:val="013ABF08"/>
    <w:rsid w:val="018FDD2F"/>
    <w:rsid w:val="0238096A"/>
    <w:rsid w:val="02947C6E"/>
    <w:rsid w:val="03416BD3"/>
    <w:rsid w:val="0465B3FC"/>
    <w:rsid w:val="07095D82"/>
    <w:rsid w:val="086B08D3"/>
    <w:rsid w:val="097D1FDB"/>
    <w:rsid w:val="09AB129B"/>
    <w:rsid w:val="0A5AC762"/>
    <w:rsid w:val="0B4481EA"/>
    <w:rsid w:val="0B9CB814"/>
    <w:rsid w:val="0E1C1C62"/>
    <w:rsid w:val="100E3D11"/>
    <w:rsid w:val="10753148"/>
    <w:rsid w:val="10E08D82"/>
    <w:rsid w:val="1168C0DE"/>
    <w:rsid w:val="116CBC4C"/>
    <w:rsid w:val="120E5BE0"/>
    <w:rsid w:val="1477CD72"/>
    <w:rsid w:val="148297D7"/>
    <w:rsid w:val="14CB67B8"/>
    <w:rsid w:val="1548EC6E"/>
    <w:rsid w:val="15AB0439"/>
    <w:rsid w:val="172BCC9A"/>
    <w:rsid w:val="17CC20F8"/>
    <w:rsid w:val="17EA9DC0"/>
    <w:rsid w:val="192C3016"/>
    <w:rsid w:val="1B8B0B98"/>
    <w:rsid w:val="1D80B314"/>
    <w:rsid w:val="1FB26248"/>
    <w:rsid w:val="201589C3"/>
    <w:rsid w:val="20270FBE"/>
    <w:rsid w:val="20527C32"/>
    <w:rsid w:val="21B04735"/>
    <w:rsid w:val="21C5A88E"/>
    <w:rsid w:val="2588D440"/>
    <w:rsid w:val="25C77679"/>
    <w:rsid w:val="26285055"/>
    <w:rsid w:val="2A4A7D04"/>
    <w:rsid w:val="2A76AFCE"/>
    <w:rsid w:val="2A9D37C5"/>
    <w:rsid w:val="2B9FD7F1"/>
    <w:rsid w:val="2BFAA62C"/>
    <w:rsid w:val="2C952034"/>
    <w:rsid w:val="2DA0EA90"/>
    <w:rsid w:val="2E2F108C"/>
    <w:rsid w:val="2EF9ABC4"/>
    <w:rsid w:val="32326ADC"/>
    <w:rsid w:val="344C1C46"/>
    <w:rsid w:val="35E85ED5"/>
    <w:rsid w:val="375401A7"/>
    <w:rsid w:val="3918E6C2"/>
    <w:rsid w:val="3924B3C6"/>
    <w:rsid w:val="39301B2B"/>
    <w:rsid w:val="39BBA981"/>
    <w:rsid w:val="39CB6C4A"/>
    <w:rsid w:val="3A29487A"/>
    <w:rsid w:val="3A50E221"/>
    <w:rsid w:val="3AF1970F"/>
    <w:rsid w:val="3BB317C1"/>
    <w:rsid w:val="3D00700F"/>
    <w:rsid w:val="407DFDD3"/>
    <w:rsid w:val="410B189E"/>
    <w:rsid w:val="4257C01C"/>
    <w:rsid w:val="42AC98A2"/>
    <w:rsid w:val="43A953DC"/>
    <w:rsid w:val="44718E8A"/>
    <w:rsid w:val="46D1752F"/>
    <w:rsid w:val="47B3E1C5"/>
    <w:rsid w:val="4A541BDA"/>
    <w:rsid w:val="4B79129A"/>
    <w:rsid w:val="4C603A83"/>
    <w:rsid w:val="4C8BDE5D"/>
    <w:rsid w:val="4DF18528"/>
    <w:rsid w:val="4E87D34A"/>
    <w:rsid w:val="50F82053"/>
    <w:rsid w:val="520127FA"/>
    <w:rsid w:val="53888A27"/>
    <w:rsid w:val="54486DBE"/>
    <w:rsid w:val="545A8B82"/>
    <w:rsid w:val="54704E8F"/>
    <w:rsid w:val="548430FB"/>
    <w:rsid w:val="583D776B"/>
    <w:rsid w:val="5A512AB1"/>
    <w:rsid w:val="5BB1F383"/>
    <w:rsid w:val="5CF048CB"/>
    <w:rsid w:val="5E8DE142"/>
    <w:rsid w:val="5F2D3132"/>
    <w:rsid w:val="60324AD2"/>
    <w:rsid w:val="61C209C5"/>
    <w:rsid w:val="6271C3F9"/>
    <w:rsid w:val="62B8DE12"/>
    <w:rsid w:val="62CED500"/>
    <w:rsid w:val="64704B0A"/>
    <w:rsid w:val="662558C2"/>
    <w:rsid w:val="679BDD1B"/>
    <w:rsid w:val="6BABE300"/>
    <w:rsid w:val="6BE831D1"/>
    <w:rsid w:val="6BFF151F"/>
    <w:rsid w:val="6C509AC1"/>
    <w:rsid w:val="6DEB189A"/>
    <w:rsid w:val="6E4D8CE3"/>
    <w:rsid w:val="6FB58FCA"/>
    <w:rsid w:val="750F8CC2"/>
    <w:rsid w:val="75145DDF"/>
    <w:rsid w:val="77B8F226"/>
    <w:rsid w:val="77C37B52"/>
    <w:rsid w:val="7A52DF7D"/>
    <w:rsid w:val="7B96C304"/>
    <w:rsid w:val="7D1E6231"/>
    <w:rsid w:val="7DDAD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9482A5"/>
  <w15:docId w15:val="{22BC4214-6D65-4D43-BA34-976DCD4B5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A00"/>
    <w:rPr>
      <w:rFonts w:ascii="Times New Roman" w:eastAsia="Times New Roman" w:hAnsi="Times New Roman" w:cs="Times New Roman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8834BA"/>
    <w:pPr>
      <w:keepNext/>
      <w:outlineLvl w:val="0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34BA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8834BA"/>
  </w:style>
  <w:style w:type="paragraph" w:styleId="Footer">
    <w:name w:val="footer"/>
    <w:basedOn w:val="Normal"/>
    <w:link w:val="FooterChar"/>
    <w:unhideWhenUsed/>
    <w:rsid w:val="008834BA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Cs w:val="24"/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8834BA"/>
  </w:style>
  <w:style w:type="paragraph" w:styleId="Revision">
    <w:name w:val="Revision"/>
    <w:hidden/>
    <w:uiPriority w:val="99"/>
    <w:semiHidden/>
    <w:rsid w:val="008834BA"/>
  </w:style>
  <w:style w:type="character" w:customStyle="1" w:styleId="Heading1Char">
    <w:name w:val="Heading 1 Char"/>
    <w:basedOn w:val="DefaultParagraphFont"/>
    <w:link w:val="Heading1"/>
    <w:rsid w:val="008834BA"/>
    <w:rPr>
      <w:rFonts w:ascii="Times New Roman" w:eastAsia="Times New Roman" w:hAnsi="Times New Roman" w:cs="Times New Roman"/>
      <w:sz w:val="40"/>
      <w:szCs w:val="20"/>
      <w:lang w:val="en-US"/>
    </w:rPr>
  </w:style>
  <w:style w:type="paragraph" w:customStyle="1" w:styleId="GVL-BodyText">
    <w:name w:val="GVL - Body Text"/>
    <w:basedOn w:val="Normal"/>
    <w:qFormat/>
    <w:rsid w:val="00840A00"/>
    <w:pPr>
      <w:spacing w:line="276" w:lineRule="auto"/>
      <w:ind w:left="-426"/>
    </w:pPr>
    <w:rPr>
      <w:rFonts w:ascii="Arial" w:hAnsi="Arial" w:cs="Arial"/>
      <w:sz w:val="22"/>
      <w:szCs w:val="16"/>
    </w:rPr>
  </w:style>
  <w:style w:type="table" w:styleId="TableGrid">
    <w:name w:val="Table Grid"/>
    <w:basedOn w:val="TableNormal"/>
    <w:uiPriority w:val="39"/>
    <w:rsid w:val="00840A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58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37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nathalia@gvlibraries.com.a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hepparton@gvlibraries.com.au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numurkah@gvlibraries.com.au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www.gvlibraries.com.au/kidspace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mooroopna@gvlibraries.com.a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Templates%20-%20Forms\GVL_MediaRelease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9B201E1290FD41B51E915EF285E865" ma:contentTypeVersion="15" ma:contentTypeDescription="Create a new document." ma:contentTypeScope="" ma:versionID="bb1f68a0bef08f671f85d0c6bd721dd4">
  <xsd:schema xmlns:xsd="http://www.w3.org/2001/XMLSchema" xmlns:xs="http://www.w3.org/2001/XMLSchema" xmlns:p="http://schemas.microsoft.com/office/2006/metadata/properties" xmlns:ns2="4ad89fa5-3f0b-40f2-9d7a-1233ddc5ef55" xmlns:ns3="371e152a-c995-459f-aeb9-29ca9a64f9f9" targetNamespace="http://schemas.microsoft.com/office/2006/metadata/properties" ma:root="true" ma:fieldsID="ed8425ad258d3884cb751ac483381efa" ns2:_="" ns3:_="">
    <xsd:import namespace="4ad89fa5-3f0b-40f2-9d7a-1233ddc5ef55"/>
    <xsd:import namespace="371e152a-c995-459f-aeb9-29ca9a64f9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d89fa5-3f0b-40f2-9d7a-1233ddc5ef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d10dba1f-4a49-4d4a-9cb8-23240d6d44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e152a-c995-459f-aeb9-29ca9a64f9f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36f0a94-4559-4e4b-a1a4-16682a07282a}" ma:internalName="TaxCatchAll" ma:showField="CatchAllData" ma:web="371e152a-c995-459f-aeb9-29ca9a64f9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d89fa5-3f0b-40f2-9d7a-1233ddc5ef55">
      <Terms xmlns="http://schemas.microsoft.com/office/infopath/2007/PartnerControls"/>
    </lcf76f155ced4ddcb4097134ff3c332f>
    <TaxCatchAll xmlns="371e152a-c995-459f-aeb9-29ca9a64f9f9" xsi:nil="true"/>
  </documentManagement>
</p:properties>
</file>

<file path=customXml/itemProps1.xml><?xml version="1.0" encoding="utf-8"?>
<ds:datastoreItem xmlns:ds="http://schemas.openxmlformats.org/officeDocument/2006/customXml" ds:itemID="{7FFC1BED-8354-45C0-86D1-5713016A0C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13437C-7BB5-4C12-BC03-1DA0CCE2B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d89fa5-3f0b-40f2-9d7a-1233ddc5ef55"/>
    <ds:schemaRef ds:uri="371e152a-c995-459f-aeb9-29ca9a64f9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821FC2-C6BE-4498-8FEA-0B375097C91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D00C7C-4639-4168-840F-CE1D803B3DD6}">
  <ds:schemaRefs>
    <ds:schemaRef ds:uri="http://schemas.microsoft.com/office/2006/metadata/properties"/>
    <ds:schemaRef ds:uri="http://schemas.microsoft.com/office/infopath/2007/PartnerControls"/>
    <ds:schemaRef ds:uri="4ad89fa5-3f0b-40f2-9d7a-1233ddc5ef55"/>
    <ds:schemaRef ds:uri="371e152a-c995-459f-aeb9-29ca9a64f9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GVL_MediaRelease_Template.dotx</Template>
  <TotalTime>1</TotalTime>
  <Pages>1</Pages>
  <Words>305</Words>
  <Characters>1742</Characters>
  <Application>Microsoft Office Word</Application>
  <DocSecurity>0</DocSecurity>
  <Lines>35</Lines>
  <Paragraphs>16</Paragraphs>
  <ScaleCrop>false</ScaleCrop>
  <Company>Goulburn Valley Regional Librari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Preece</dc:creator>
  <cp:lastModifiedBy>Emma Kennedy</cp:lastModifiedBy>
  <cp:revision>2</cp:revision>
  <cp:lastPrinted>2017-01-13T05:49:00Z</cp:lastPrinted>
  <dcterms:created xsi:type="dcterms:W3CDTF">2025-09-24T01:28:00Z</dcterms:created>
  <dcterms:modified xsi:type="dcterms:W3CDTF">2025-09-24T01:28:00Z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0x010100C29B201E1290FD41B51E915EF285E865</vt:lpwstr>
  </property>
  <property fmtid="{D5CDD505-2E9C-101B-9397-08002B2CF9AE}" pid="3" name="Order">
    <vt:r8>186000</vt:r8>
  </property>
  <property fmtid="{D5CDD505-2E9C-101B-9397-08002B2CF9AE}" pid="4" name="MediaServiceImageTags">
    <vt:lpwstr/>
  </property>
</Properties>
</file>