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4"/>
        <w:gridCol w:w="4947"/>
        <w:gridCol w:w="2618"/>
        <w:gridCol w:w="4970"/>
      </w:tblGrid>
      <w:tr w:rsidR="00401220" w:rsidRPr="00401220" w14:paraId="59D75582" w14:textId="77777777" w:rsidTr="00401220">
        <w:trPr>
          <w:jc w:val="center"/>
        </w:trPr>
        <w:tc>
          <w:tcPr>
            <w:tcW w:w="19945" w:type="dxa"/>
            <w:gridSpan w:val="4"/>
            <w:shd w:val="clear" w:color="auto" w:fill="002060"/>
          </w:tcPr>
          <w:p w14:paraId="75A86FD6" w14:textId="77777777" w:rsidR="00401220" w:rsidRPr="00401220" w:rsidRDefault="00401220" w:rsidP="00401220">
            <w:pPr>
              <w:rPr>
                <w:b/>
                <w:lang w:val="en-GB"/>
              </w:rPr>
            </w:pPr>
            <w:r w:rsidRPr="00401220">
              <w:rPr>
                <w:b/>
                <w:lang w:val="en-GB"/>
              </w:rPr>
              <w:t xml:space="preserve">EXCURSION </w:t>
            </w:r>
            <w:proofErr w:type="gramStart"/>
            <w:r w:rsidRPr="00401220">
              <w:rPr>
                <w:b/>
                <w:lang w:val="en-GB"/>
              </w:rPr>
              <w:t xml:space="preserve">DETAILS  </w:t>
            </w:r>
            <w:r w:rsidRPr="00401220">
              <w:rPr>
                <w:b/>
                <w:i/>
                <w:lang w:val="en-GB"/>
              </w:rPr>
              <w:t>Step</w:t>
            </w:r>
            <w:proofErr w:type="gramEnd"/>
            <w:r w:rsidRPr="00401220">
              <w:rPr>
                <w:b/>
                <w:i/>
                <w:lang w:val="en-GB"/>
              </w:rPr>
              <w:t xml:space="preserve"> 1 – Establish the context </w:t>
            </w:r>
            <w:r w:rsidRPr="00401220">
              <w:rPr>
                <w:b/>
                <w:i/>
                <w:lang w:val="en-GB"/>
              </w:rPr>
              <w:tab/>
            </w:r>
          </w:p>
        </w:tc>
      </w:tr>
      <w:tr w:rsidR="00401220" w:rsidRPr="00401220" w14:paraId="0AB921B1" w14:textId="77777777" w:rsidTr="00401220">
        <w:trPr>
          <w:jc w:val="center"/>
        </w:trPr>
        <w:tc>
          <w:tcPr>
            <w:tcW w:w="3324" w:type="dxa"/>
          </w:tcPr>
          <w:p w14:paraId="34F8444E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>Activity type</w:t>
            </w:r>
          </w:p>
        </w:tc>
        <w:tc>
          <w:tcPr>
            <w:tcW w:w="6736" w:type="dxa"/>
            <w:shd w:val="clear" w:color="auto" w:fill="FFFFFF"/>
          </w:tcPr>
          <w:p w14:paraId="33612347" w14:textId="2263AF10" w:rsidR="00401220" w:rsidRPr="00401220" w:rsidRDefault="00401220" w:rsidP="00401220">
            <w:pPr>
              <w:rPr>
                <w:bCs/>
                <w:i/>
                <w:lang w:val="en-GB"/>
              </w:rPr>
            </w:pPr>
          </w:p>
        </w:tc>
        <w:tc>
          <w:tcPr>
            <w:tcW w:w="3118" w:type="dxa"/>
          </w:tcPr>
          <w:p w14:paraId="30932473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>Teacher-in-charge</w:t>
            </w:r>
          </w:p>
        </w:tc>
        <w:tc>
          <w:tcPr>
            <w:tcW w:w="6767" w:type="dxa"/>
          </w:tcPr>
          <w:p w14:paraId="17EA1876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</w:tr>
      <w:tr w:rsidR="00401220" w:rsidRPr="00401220" w14:paraId="1F4E0D95" w14:textId="77777777" w:rsidTr="00401220">
        <w:trPr>
          <w:jc w:val="center"/>
        </w:trPr>
        <w:tc>
          <w:tcPr>
            <w:tcW w:w="3324" w:type="dxa"/>
          </w:tcPr>
          <w:p w14:paraId="7B4E26F7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>Location</w:t>
            </w:r>
          </w:p>
        </w:tc>
        <w:tc>
          <w:tcPr>
            <w:tcW w:w="6736" w:type="dxa"/>
            <w:shd w:val="clear" w:color="auto" w:fill="FFFFFF"/>
          </w:tcPr>
          <w:p w14:paraId="0039BD42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  <w:tc>
          <w:tcPr>
            <w:tcW w:w="3118" w:type="dxa"/>
            <w:vMerge w:val="restart"/>
          </w:tcPr>
          <w:p w14:paraId="421E3344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>Other supervising staff</w:t>
            </w:r>
          </w:p>
        </w:tc>
        <w:tc>
          <w:tcPr>
            <w:tcW w:w="6767" w:type="dxa"/>
            <w:vMerge w:val="restart"/>
          </w:tcPr>
          <w:p w14:paraId="1BA18A94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</w:tr>
      <w:tr w:rsidR="00401220" w:rsidRPr="00401220" w14:paraId="1C3A8E7F" w14:textId="77777777" w:rsidTr="00401220">
        <w:trPr>
          <w:jc w:val="center"/>
        </w:trPr>
        <w:tc>
          <w:tcPr>
            <w:tcW w:w="3324" w:type="dxa"/>
          </w:tcPr>
          <w:p w14:paraId="106BE15A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>Year level/Class</w:t>
            </w:r>
          </w:p>
        </w:tc>
        <w:tc>
          <w:tcPr>
            <w:tcW w:w="6736" w:type="dxa"/>
            <w:shd w:val="clear" w:color="auto" w:fill="FFFFFF"/>
          </w:tcPr>
          <w:p w14:paraId="15B0F378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  <w:tc>
          <w:tcPr>
            <w:tcW w:w="3118" w:type="dxa"/>
            <w:vMerge/>
          </w:tcPr>
          <w:p w14:paraId="4078F7CB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  <w:tc>
          <w:tcPr>
            <w:tcW w:w="6767" w:type="dxa"/>
            <w:vMerge/>
          </w:tcPr>
          <w:p w14:paraId="7BC6FF3C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</w:tr>
      <w:tr w:rsidR="00401220" w:rsidRPr="00401220" w14:paraId="21348B1E" w14:textId="77777777" w:rsidTr="00401220">
        <w:trPr>
          <w:jc w:val="center"/>
        </w:trPr>
        <w:tc>
          <w:tcPr>
            <w:tcW w:w="3324" w:type="dxa"/>
          </w:tcPr>
          <w:p w14:paraId="0D794E9E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>Dates</w:t>
            </w:r>
          </w:p>
        </w:tc>
        <w:tc>
          <w:tcPr>
            <w:tcW w:w="6736" w:type="dxa"/>
            <w:shd w:val="clear" w:color="auto" w:fill="FFFFFF"/>
          </w:tcPr>
          <w:p w14:paraId="01C9CAE2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  <w:tc>
          <w:tcPr>
            <w:tcW w:w="3118" w:type="dxa"/>
            <w:vMerge/>
          </w:tcPr>
          <w:p w14:paraId="3578FE85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  <w:tc>
          <w:tcPr>
            <w:tcW w:w="6767" w:type="dxa"/>
            <w:vMerge/>
          </w:tcPr>
          <w:p w14:paraId="7DC8F38E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</w:tr>
    </w:tbl>
    <w:p w14:paraId="77C9D38A" w14:textId="77777777" w:rsidR="00401220" w:rsidRPr="00401220" w:rsidRDefault="00401220" w:rsidP="00401220">
      <w:pPr>
        <w:rPr>
          <w:lang w:val="en-GB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2931"/>
        <w:gridCol w:w="3886"/>
        <w:gridCol w:w="1310"/>
        <w:gridCol w:w="2613"/>
        <w:gridCol w:w="2870"/>
      </w:tblGrid>
      <w:tr w:rsidR="00401220" w:rsidRPr="00401220" w14:paraId="6F314F8A" w14:textId="77777777" w:rsidTr="00401220">
        <w:trPr>
          <w:jc w:val="center"/>
        </w:trPr>
        <w:tc>
          <w:tcPr>
            <w:tcW w:w="5000" w:type="pct"/>
            <w:gridSpan w:val="6"/>
            <w:shd w:val="clear" w:color="auto" w:fill="002060"/>
          </w:tcPr>
          <w:p w14:paraId="14C54694" w14:textId="77777777" w:rsidR="00401220" w:rsidRPr="00401220" w:rsidRDefault="00401220" w:rsidP="00401220">
            <w:pPr>
              <w:rPr>
                <w:b/>
                <w:lang w:val="en-GB"/>
              </w:rPr>
            </w:pPr>
            <w:r w:rsidRPr="00401220">
              <w:rPr>
                <w:b/>
                <w:lang w:val="en-GB"/>
              </w:rPr>
              <w:t>RISK REGISTER</w:t>
            </w:r>
          </w:p>
        </w:tc>
      </w:tr>
      <w:tr w:rsidR="00401220" w:rsidRPr="00401220" w14:paraId="4689856F" w14:textId="77777777" w:rsidTr="00401220">
        <w:trPr>
          <w:jc w:val="center"/>
        </w:trPr>
        <w:tc>
          <w:tcPr>
            <w:tcW w:w="1510" w:type="pct"/>
            <w:gridSpan w:val="2"/>
            <w:tcBorders>
              <w:right w:val="single" w:sz="12" w:space="0" w:color="auto"/>
            </w:tcBorders>
            <w:shd w:val="clear" w:color="auto" w:fill="DEEAF6" w:themeFill="accent1" w:themeFillTint="33"/>
          </w:tcPr>
          <w:p w14:paraId="51C54EAD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>Step 2 – Risk Identification</w:t>
            </w:r>
          </w:p>
        </w:tc>
        <w:tc>
          <w:tcPr>
            <w:tcW w:w="127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EEAF6" w:themeFill="accent1" w:themeFillTint="33"/>
          </w:tcPr>
          <w:p w14:paraId="19683245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 xml:space="preserve">Step 3 – Risk Analysis </w:t>
            </w:r>
          </w:p>
        </w:tc>
        <w:tc>
          <w:tcPr>
            <w:tcW w:w="42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EEAF6" w:themeFill="accent1" w:themeFillTint="33"/>
          </w:tcPr>
          <w:p w14:paraId="4D5D385D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 xml:space="preserve">Step 4 – Risk Evaluation </w:t>
            </w:r>
          </w:p>
        </w:tc>
        <w:tc>
          <w:tcPr>
            <w:tcW w:w="1792" w:type="pct"/>
            <w:gridSpan w:val="2"/>
            <w:tcBorders>
              <w:left w:val="single" w:sz="12" w:space="0" w:color="auto"/>
            </w:tcBorders>
            <w:shd w:val="clear" w:color="auto" w:fill="DEEAF6" w:themeFill="accent1" w:themeFillTint="33"/>
          </w:tcPr>
          <w:p w14:paraId="0C482393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>Step 5 – Risk Treatment</w:t>
            </w:r>
          </w:p>
        </w:tc>
      </w:tr>
      <w:tr w:rsidR="00401220" w:rsidRPr="00401220" w14:paraId="21B877D8" w14:textId="77777777" w:rsidTr="00401220">
        <w:trPr>
          <w:jc w:val="center"/>
        </w:trPr>
        <w:tc>
          <w:tcPr>
            <w:tcW w:w="552" w:type="pct"/>
            <w:tcBorders>
              <w:right w:val="single" w:sz="12" w:space="0" w:color="auto"/>
            </w:tcBorders>
          </w:tcPr>
          <w:p w14:paraId="24D0D4A8" w14:textId="77777777" w:rsidR="00401220" w:rsidRPr="00401220" w:rsidRDefault="00401220" w:rsidP="00401220">
            <w:pPr>
              <w:rPr>
                <w:bCs/>
                <w:lang w:val="en-GB"/>
              </w:rPr>
            </w:pPr>
            <w:r w:rsidRPr="00401220">
              <w:rPr>
                <w:bCs/>
                <w:lang w:val="en-GB"/>
              </w:rPr>
              <w:t>Risk</w:t>
            </w:r>
          </w:p>
          <w:p w14:paraId="7A7B08FE" w14:textId="77777777" w:rsidR="00401220" w:rsidRPr="00401220" w:rsidRDefault="00401220" w:rsidP="00401220">
            <w:pPr>
              <w:rPr>
                <w:bCs/>
                <w:i/>
                <w:lang w:val="en-GB"/>
              </w:rPr>
            </w:pPr>
            <w:r w:rsidRPr="00401220">
              <w:rPr>
                <w:bCs/>
                <w:i/>
                <w:lang w:val="en-GB"/>
              </w:rPr>
              <w:t>What are the hazards?</w:t>
            </w:r>
          </w:p>
        </w:tc>
        <w:tc>
          <w:tcPr>
            <w:tcW w:w="958" w:type="pct"/>
            <w:tcBorders>
              <w:left w:val="single" w:sz="12" w:space="0" w:color="auto"/>
              <w:right w:val="single" w:sz="12" w:space="0" w:color="auto"/>
            </w:tcBorders>
          </w:tcPr>
          <w:p w14:paraId="5D1501EA" w14:textId="77777777" w:rsidR="00401220" w:rsidRPr="00401220" w:rsidRDefault="00401220" w:rsidP="00401220">
            <w:pPr>
              <w:rPr>
                <w:bCs/>
                <w:lang w:val="en-GB"/>
              </w:rPr>
            </w:pPr>
            <w:r w:rsidRPr="00401220">
              <w:rPr>
                <w:bCs/>
                <w:lang w:val="en-GB"/>
              </w:rPr>
              <w:t xml:space="preserve">Causes and Consequences </w:t>
            </w:r>
          </w:p>
          <w:p w14:paraId="09F761C7" w14:textId="77777777" w:rsidR="00401220" w:rsidRPr="00401220" w:rsidRDefault="00401220" w:rsidP="00401220">
            <w:pPr>
              <w:rPr>
                <w:bCs/>
                <w:lang w:val="en-GB"/>
              </w:rPr>
            </w:pPr>
            <w:r w:rsidRPr="00401220">
              <w:rPr>
                <w:bCs/>
                <w:i/>
                <w:lang w:val="en-GB"/>
              </w:rPr>
              <w:t>What is the harm associated with the hazard?</w:t>
            </w:r>
          </w:p>
        </w:tc>
        <w:tc>
          <w:tcPr>
            <w:tcW w:w="1270" w:type="pct"/>
            <w:tcBorders>
              <w:left w:val="single" w:sz="12" w:space="0" w:color="auto"/>
              <w:right w:val="single" w:sz="12" w:space="0" w:color="auto"/>
            </w:tcBorders>
          </w:tcPr>
          <w:p w14:paraId="726EB4C1" w14:textId="77777777" w:rsidR="00401220" w:rsidRPr="00401220" w:rsidRDefault="00401220" w:rsidP="00401220">
            <w:pPr>
              <w:rPr>
                <w:bCs/>
                <w:lang w:val="en-GB"/>
              </w:rPr>
            </w:pPr>
            <w:r w:rsidRPr="00401220">
              <w:rPr>
                <w:bCs/>
                <w:lang w:val="en-GB"/>
              </w:rPr>
              <w:t>Existing controls</w:t>
            </w:r>
          </w:p>
          <w:p w14:paraId="1C19496D" w14:textId="77777777" w:rsidR="00401220" w:rsidRPr="00401220" w:rsidRDefault="00401220" w:rsidP="00401220">
            <w:pPr>
              <w:rPr>
                <w:bCs/>
                <w:i/>
                <w:lang w:val="en-GB"/>
              </w:rPr>
            </w:pPr>
            <w:r w:rsidRPr="00401220">
              <w:rPr>
                <w:bCs/>
                <w:i/>
                <w:lang w:val="en-GB"/>
              </w:rPr>
              <w:t>What do we have in place to reduce the risk?</w:t>
            </w:r>
          </w:p>
        </w:tc>
        <w:tc>
          <w:tcPr>
            <w:tcW w:w="428" w:type="pct"/>
            <w:tcBorders>
              <w:left w:val="single" w:sz="12" w:space="0" w:color="auto"/>
              <w:right w:val="single" w:sz="12" w:space="0" w:color="auto"/>
            </w:tcBorders>
          </w:tcPr>
          <w:p w14:paraId="11229113" w14:textId="77777777" w:rsidR="00401220" w:rsidRPr="00401220" w:rsidRDefault="00401220" w:rsidP="00401220">
            <w:pPr>
              <w:rPr>
                <w:bCs/>
                <w:lang w:val="en-GB"/>
              </w:rPr>
            </w:pPr>
            <w:r w:rsidRPr="00401220">
              <w:rPr>
                <w:bCs/>
                <w:lang w:val="en-GB"/>
              </w:rPr>
              <w:t>Current risk rating</w:t>
            </w:r>
          </w:p>
        </w:tc>
        <w:tc>
          <w:tcPr>
            <w:tcW w:w="854" w:type="pct"/>
            <w:tcBorders>
              <w:left w:val="single" w:sz="12" w:space="0" w:color="auto"/>
              <w:right w:val="single" w:sz="12" w:space="0" w:color="auto"/>
            </w:tcBorders>
          </w:tcPr>
          <w:p w14:paraId="76243B66" w14:textId="77777777" w:rsidR="00401220" w:rsidRPr="00401220" w:rsidRDefault="00401220" w:rsidP="00401220">
            <w:pPr>
              <w:rPr>
                <w:bCs/>
                <w:lang w:val="en-GB"/>
              </w:rPr>
            </w:pPr>
            <w:r w:rsidRPr="00401220">
              <w:rPr>
                <w:bCs/>
                <w:lang w:val="en-GB"/>
              </w:rPr>
              <w:t>For ratings High or above</w:t>
            </w:r>
          </w:p>
          <w:p w14:paraId="6707AC6B" w14:textId="77777777" w:rsidR="00401220" w:rsidRPr="00401220" w:rsidRDefault="00401220" w:rsidP="00401220">
            <w:pPr>
              <w:rPr>
                <w:bCs/>
                <w:lang w:val="en-GB"/>
              </w:rPr>
            </w:pPr>
            <w:r w:rsidRPr="00401220">
              <w:rPr>
                <w:bCs/>
                <w:lang w:val="en-GB"/>
              </w:rPr>
              <w:t>Remember to identify who is responsible</w:t>
            </w:r>
          </w:p>
        </w:tc>
        <w:tc>
          <w:tcPr>
            <w:tcW w:w="938" w:type="pct"/>
            <w:tcBorders>
              <w:left w:val="single" w:sz="12" w:space="0" w:color="auto"/>
            </w:tcBorders>
          </w:tcPr>
          <w:p w14:paraId="2C6E6229" w14:textId="77777777" w:rsidR="00401220" w:rsidRPr="00401220" w:rsidRDefault="00401220" w:rsidP="00401220">
            <w:pPr>
              <w:rPr>
                <w:bCs/>
                <w:lang w:val="en-GB"/>
              </w:rPr>
            </w:pPr>
            <w:r w:rsidRPr="00401220">
              <w:rPr>
                <w:bCs/>
                <w:lang w:val="en-GB"/>
              </w:rPr>
              <w:t xml:space="preserve">New risk rating </w:t>
            </w:r>
          </w:p>
        </w:tc>
      </w:tr>
      <w:tr w:rsidR="00401220" w:rsidRPr="00401220" w14:paraId="41318E42" w14:textId="77777777" w:rsidTr="00401220">
        <w:trPr>
          <w:jc w:val="center"/>
        </w:trPr>
        <w:tc>
          <w:tcPr>
            <w:tcW w:w="5000" w:type="pct"/>
            <w:gridSpan w:val="6"/>
            <w:shd w:val="clear" w:color="auto" w:fill="DEEAF6" w:themeFill="accent1" w:themeFillTint="33"/>
          </w:tcPr>
          <w:p w14:paraId="3CDA4EBE" w14:textId="77777777" w:rsidR="00401220" w:rsidRPr="00401220" w:rsidRDefault="00401220" w:rsidP="00401220">
            <w:pPr>
              <w:rPr>
                <w:bCs/>
                <w:i/>
                <w:lang w:val="en-GB"/>
              </w:rPr>
            </w:pPr>
            <w:r w:rsidRPr="00401220">
              <w:rPr>
                <w:b/>
                <w:bCs/>
                <w:lang w:val="en-GB"/>
              </w:rPr>
              <w:t xml:space="preserve">People (skill, experience, heath, fitness, behaviour, other people, </w:t>
            </w:r>
            <w:proofErr w:type="gramStart"/>
            <w:r w:rsidRPr="00401220">
              <w:rPr>
                <w:b/>
                <w:bCs/>
                <w:lang w:val="en-GB"/>
              </w:rPr>
              <w:t>groups</w:t>
            </w:r>
            <w:proofErr w:type="gramEnd"/>
            <w:r w:rsidRPr="00401220">
              <w:rPr>
                <w:b/>
                <w:bCs/>
                <w:lang w:val="en-GB"/>
              </w:rPr>
              <w:t xml:space="preserve"> or crowds)</w:t>
            </w:r>
            <w:r w:rsidRPr="00401220">
              <w:rPr>
                <w:bCs/>
                <w:i/>
                <w:lang w:val="en-GB"/>
              </w:rPr>
              <w:t xml:space="preserve"> </w:t>
            </w:r>
          </w:p>
          <w:p w14:paraId="1E0BAE7C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Cs/>
                <w:i/>
                <w:lang w:val="en-GB"/>
              </w:rPr>
              <w:t xml:space="preserve">COMPLETE THE BELOW AND CONTEXTUALISE TO SUIT THE ACTIVITY YOU ARE CONDUCTING - SOME EXAMPLES ARE PROVIDED IN THE </w:t>
            </w:r>
            <w:hyperlink r:id="rId11" w:history="1">
              <w:r w:rsidRPr="00401220">
                <w:rPr>
                  <w:rStyle w:val="Hyperlink"/>
                  <w:bCs/>
                  <w:i/>
                  <w:lang w:val="en-GB"/>
                </w:rPr>
                <w:t>EXCURSIONS RISK REGISTER AND EMERGENGY MANAGEMENT PLAN TEMPLATE</w:t>
              </w:r>
            </w:hyperlink>
            <w:r w:rsidRPr="00401220">
              <w:rPr>
                <w:bCs/>
                <w:i/>
                <w:lang w:val="en-GB"/>
              </w:rPr>
              <w:t xml:space="preserve"> </w:t>
            </w:r>
          </w:p>
        </w:tc>
      </w:tr>
      <w:tr w:rsidR="00401220" w:rsidRPr="00401220" w14:paraId="5EE14F01" w14:textId="77777777" w:rsidTr="00401220">
        <w:trPr>
          <w:jc w:val="center"/>
        </w:trPr>
        <w:tc>
          <w:tcPr>
            <w:tcW w:w="552" w:type="pct"/>
            <w:tcBorders>
              <w:right w:val="single" w:sz="12" w:space="0" w:color="auto"/>
            </w:tcBorders>
            <w:shd w:val="clear" w:color="auto" w:fill="FFFFFF" w:themeFill="background1"/>
          </w:tcPr>
          <w:p w14:paraId="252B5132" w14:textId="77777777" w:rsidR="00401220" w:rsidRPr="00401220" w:rsidRDefault="00401220" w:rsidP="00401220">
            <w:pPr>
              <w:rPr>
                <w:bCs/>
                <w:lang w:val="en-GB"/>
              </w:rPr>
            </w:pPr>
          </w:p>
        </w:tc>
        <w:tc>
          <w:tcPr>
            <w:tcW w:w="95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9D6AF21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>Causes</w:t>
            </w:r>
          </w:p>
          <w:p w14:paraId="0C092ECD" w14:textId="77777777" w:rsidR="00401220" w:rsidRPr="00401220" w:rsidRDefault="00401220" w:rsidP="00401220">
            <w:pPr>
              <w:rPr>
                <w:b/>
                <w:bCs/>
                <w:i/>
                <w:iCs/>
                <w:lang w:val="en-GB"/>
              </w:rPr>
            </w:pPr>
          </w:p>
          <w:p w14:paraId="57552F96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 xml:space="preserve">Consequences </w:t>
            </w:r>
          </w:p>
          <w:p w14:paraId="7A0F6169" w14:textId="77777777" w:rsidR="00401220" w:rsidRPr="00401220" w:rsidRDefault="00401220" w:rsidP="00401220">
            <w:pPr>
              <w:rPr>
                <w:i/>
                <w:iCs/>
                <w:lang w:val="en-GB"/>
              </w:rPr>
            </w:pPr>
          </w:p>
        </w:tc>
        <w:tc>
          <w:tcPr>
            <w:tcW w:w="127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B18E3C5" w14:textId="77777777" w:rsidR="00401220" w:rsidRPr="00401220" w:rsidRDefault="00401220" w:rsidP="00401220">
            <w:pPr>
              <w:numPr>
                <w:ilvl w:val="0"/>
                <w:numId w:val="1"/>
              </w:numPr>
              <w:rPr>
                <w:bCs/>
                <w:i/>
                <w:iCs/>
              </w:rPr>
            </w:pPr>
          </w:p>
        </w:tc>
        <w:tc>
          <w:tcPr>
            <w:tcW w:w="42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44E6C253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>Extreme</w:t>
            </w:r>
          </w:p>
          <w:p w14:paraId="63B9C81C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 xml:space="preserve">High </w:t>
            </w:r>
          </w:p>
          <w:p w14:paraId="693ED1D5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>Medium</w:t>
            </w:r>
          </w:p>
          <w:p w14:paraId="2A04B54B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</w:rPr>
              <w:t>Low</w:t>
            </w:r>
          </w:p>
        </w:tc>
        <w:tc>
          <w:tcPr>
            <w:tcW w:w="85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11ABBAB7" w14:textId="77777777" w:rsidR="00401220" w:rsidRPr="00401220" w:rsidRDefault="00401220" w:rsidP="00401220">
            <w:pPr>
              <w:rPr>
                <w:lang w:val="en-GB"/>
              </w:rPr>
            </w:pPr>
            <w:r w:rsidRPr="00401220">
              <w:rPr>
                <w:lang w:val="en-GB"/>
              </w:rPr>
              <w:t>(Name and position of the person responsible)</w:t>
            </w:r>
          </w:p>
        </w:tc>
        <w:tc>
          <w:tcPr>
            <w:tcW w:w="938" w:type="pct"/>
            <w:tcBorders>
              <w:left w:val="single" w:sz="12" w:space="0" w:color="auto"/>
            </w:tcBorders>
            <w:shd w:val="clear" w:color="auto" w:fill="FFFFFF"/>
          </w:tcPr>
          <w:p w14:paraId="0426C85D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</w:tr>
      <w:tr w:rsidR="00401220" w:rsidRPr="00401220" w14:paraId="5EE57FD0" w14:textId="77777777" w:rsidTr="00401220">
        <w:trPr>
          <w:jc w:val="center"/>
        </w:trPr>
        <w:tc>
          <w:tcPr>
            <w:tcW w:w="552" w:type="pct"/>
            <w:tcBorders>
              <w:right w:val="single" w:sz="12" w:space="0" w:color="auto"/>
            </w:tcBorders>
            <w:shd w:val="clear" w:color="auto" w:fill="FFFFFF" w:themeFill="background1"/>
          </w:tcPr>
          <w:p w14:paraId="04A0D48D" w14:textId="77777777" w:rsidR="00401220" w:rsidRPr="00401220" w:rsidRDefault="00401220" w:rsidP="00401220">
            <w:pPr>
              <w:rPr>
                <w:bCs/>
              </w:rPr>
            </w:pPr>
          </w:p>
        </w:tc>
        <w:tc>
          <w:tcPr>
            <w:tcW w:w="95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906CA04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>Causes</w:t>
            </w:r>
          </w:p>
          <w:p w14:paraId="0480B60D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  <w:p w14:paraId="58D4C5D8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 xml:space="preserve">Consequences </w:t>
            </w:r>
          </w:p>
          <w:p w14:paraId="75B6E75A" w14:textId="77777777" w:rsidR="00401220" w:rsidRPr="00401220" w:rsidRDefault="00401220" w:rsidP="00401220">
            <w:pPr>
              <w:rPr>
                <w:bCs/>
                <w:i/>
                <w:iCs/>
                <w:lang w:val="en-GB"/>
              </w:rPr>
            </w:pPr>
          </w:p>
          <w:p w14:paraId="04D65984" w14:textId="77777777" w:rsidR="00401220" w:rsidRPr="00401220" w:rsidRDefault="00401220" w:rsidP="00401220">
            <w:pPr>
              <w:rPr>
                <w:lang w:val="en-GB"/>
              </w:rPr>
            </w:pPr>
          </w:p>
        </w:tc>
        <w:tc>
          <w:tcPr>
            <w:tcW w:w="127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E34CD22" w14:textId="77777777" w:rsidR="00401220" w:rsidRPr="00401220" w:rsidRDefault="00401220" w:rsidP="00401220">
            <w:pPr>
              <w:numPr>
                <w:ilvl w:val="0"/>
                <w:numId w:val="1"/>
              </w:numPr>
              <w:rPr>
                <w:lang w:val="en-GB"/>
              </w:rPr>
            </w:pPr>
          </w:p>
        </w:tc>
        <w:tc>
          <w:tcPr>
            <w:tcW w:w="42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3AAE6353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>Extreme</w:t>
            </w:r>
          </w:p>
          <w:p w14:paraId="4F25360D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 xml:space="preserve">High </w:t>
            </w:r>
          </w:p>
          <w:p w14:paraId="619774D3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>Medium</w:t>
            </w:r>
          </w:p>
          <w:p w14:paraId="0A69B645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</w:rPr>
              <w:t>Low</w:t>
            </w:r>
          </w:p>
        </w:tc>
        <w:tc>
          <w:tcPr>
            <w:tcW w:w="85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148232F6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  <w:tc>
          <w:tcPr>
            <w:tcW w:w="938" w:type="pct"/>
            <w:tcBorders>
              <w:left w:val="single" w:sz="12" w:space="0" w:color="auto"/>
            </w:tcBorders>
            <w:shd w:val="clear" w:color="auto" w:fill="FFFFFF"/>
          </w:tcPr>
          <w:p w14:paraId="61E9BC31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</w:tr>
      <w:tr w:rsidR="00401220" w:rsidRPr="00401220" w14:paraId="3DD9117C" w14:textId="77777777" w:rsidTr="00401220">
        <w:trPr>
          <w:jc w:val="center"/>
        </w:trPr>
        <w:tc>
          <w:tcPr>
            <w:tcW w:w="552" w:type="pct"/>
            <w:tcBorders>
              <w:right w:val="single" w:sz="12" w:space="0" w:color="auto"/>
            </w:tcBorders>
            <w:shd w:val="clear" w:color="auto" w:fill="FFFFFF" w:themeFill="background1"/>
          </w:tcPr>
          <w:p w14:paraId="25652A80" w14:textId="77777777" w:rsidR="00401220" w:rsidRPr="00401220" w:rsidRDefault="00401220" w:rsidP="00401220">
            <w:pPr>
              <w:rPr>
                <w:bCs/>
                <w:i/>
                <w:iCs/>
                <w:lang w:val="en-GB"/>
              </w:rPr>
            </w:pPr>
          </w:p>
        </w:tc>
        <w:tc>
          <w:tcPr>
            <w:tcW w:w="95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51C4578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>Causes</w:t>
            </w:r>
          </w:p>
          <w:p w14:paraId="18A1E5B0" w14:textId="77777777" w:rsidR="00401220" w:rsidRPr="00401220" w:rsidRDefault="00401220" w:rsidP="00401220">
            <w:pPr>
              <w:rPr>
                <w:bCs/>
                <w:lang w:val="en-GB"/>
              </w:rPr>
            </w:pPr>
          </w:p>
          <w:p w14:paraId="15F5434B" w14:textId="77777777" w:rsidR="00401220" w:rsidRPr="00401220" w:rsidRDefault="00401220" w:rsidP="00401220">
            <w:pPr>
              <w:rPr>
                <w:lang w:val="en-GB"/>
              </w:rPr>
            </w:pPr>
            <w:r w:rsidRPr="00401220">
              <w:rPr>
                <w:b/>
                <w:bCs/>
              </w:rPr>
              <w:t>Consequences</w:t>
            </w:r>
            <w:r w:rsidRPr="00401220" w:rsidDel="00557C2F">
              <w:rPr>
                <w:bCs/>
              </w:rPr>
              <w:t xml:space="preserve"> </w:t>
            </w:r>
          </w:p>
          <w:p w14:paraId="7D234A1E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  <w:tc>
          <w:tcPr>
            <w:tcW w:w="127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DDF51BD" w14:textId="77777777" w:rsidR="00401220" w:rsidRPr="00401220" w:rsidRDefault="00401220" w:rsidP="00401220">
            <w:pPr>
              <w:numPr>
                <w:ilvl w:val="0"/>
                <w:numId w:val="1"/>
              </w:numPr>
              <w:rPr>
                <w:bCs/>
              </w:rPr>
            </w:pPr>
          </w:p>
        </w:tc>
        <w:tc>
          <w:tcPr>
            <w:tcW w:w="42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0B4FAEC8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>Extreme</w:t>
            </w:r>
          </w:p>
          <w:p w14:paraId="0AF0F072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 xml:space="preserve">High </w:t>
            </w:r>
          </w:p>
          <w:p w14:paraId="58450B52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>Medium</w:t>
            </w:r>
          </w:p>
          <w:p w14:paraId="6BD034AF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</w:rPr>
              <w:t>Low</w:t>
            </w:r>
          </w:p>
        </w:tc>
        <w:tc>
          <w:tcPr>
            <w:tcW w:w="85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2D820CFE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  <w:tc>
          <w:tcPr>
            <w:tcW w:w="938" w:type="pct"/>
            <w:tcBorders>
              <w:left w:val="single" w:sz="12" w:space="0" w:color="auto"/>
            </w:tcBorders>
            <w:shd w:val="clear" w:color="auto" w:fill="FFFFFF"/>
          </w:tcPr>
          <w:p w14:paraId="71394A02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</w:tr>
      <w:tr w:rsidR="00401220" w:rsidRPr="00401220" w14:paraId="19D99E99" w14:textId="77777777" w:rsidTr="00401220">
        <w:trPr>
          <w:jc w:val="center"/>
        </w:trPr>
        <w:tc>
          <w:tcPr>
            <w:tcW w:w="552" w:type="pct"/>
            <w:tcBorders>
              <w:right w:val="single" w:sz="12" w:space="0" w:color="auto"/>
            </w:tcBorders>
            <w:shd w:val="clear" w:color="auto" w:fill="FFFFFF" w:themeFill="background1"/>
          </w:tcPr>
          <w:p w14:paraId="4B80851B" w14:textId="77777777" w:rsidR="00401220" w:rsidRPr="00401220" w:rsidRDefault="00401220" w:rsidP="00401220">
            <w:pPr>
              <w:rPr>
                <w:bCs/>
                <w:lang w:val="en-GB"/>
              </w:rPr>
            </w:pPr>
          </w:p>
        </w:tc>
        <w:tc>
          <w:tcPr>
            <w:tcW w:w="95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C7F4C74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>Causes</w:t>
            </w:r>
          </w:p>
          <w:p w14:paraId="5AA4CA57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  <w:p w14:paraId="7EF36164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>Consequences</w:t>
            </w:r>
          </w:p>
          <w:p w14:paraId="59EC27D9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  <w:tc>
          <w:tcPr>
            <w:tcW w:w="127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3C186AC" w14:textId="77777777" w:rsidR="00401220" w:rsidRPr="00401220" w:rsidRDefault="00401220" w:rsidP="00401220">
            <w:pPr>
              <w:numPr>
                <w:ilvl w:val="0"/>
                <w:numId w:val="1"/>
              </w:numPr>
              <w:rPr>
                <w:bCs/>
                <w:i/>
                <w:iCs/>
                <w:lang w:val="en-GB"/>
              </w:rPr>
            </w:pPr>
          </w:p>
        </w:tc>
        <w:tc>
          <w:tcPr>
            <w:tcW w:w="42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42586254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>Extreme</w:t>
            </w:r>
          </w:p>
          <w:p w14:paraId="53C1154B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 xml:space="preserve">High </w:t>
            </w:r>
          </w:p>
          <w:p w14:paraId="315AC3DA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>Medium</w:t>
            </w:r>
          </w:p>
          <w:p w14:paraId="0218415D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</w:rPr>
              <w:t>Low</w:t>
            </w:r>
          </w:p>
        </w:tc>
        <w:tc>
          <w:tcPr>
            <w:tcW w:w="85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779044FA" w14:textId="77777777" w:rsidR="00401220" w:rsidRPr="00401220" w:rsidRDefault="00401220" w:rsidP="00401220">
            <w:pPr>
              <w:rPr>
                <w:lang w:val="en-GB"/>
              </w:rPr>
            </w:pPr>
          </w:p>
        </w:tc>
        <w:tc>
          <w:tcPr>
            <w:tcW w:w="938" w:type="pct"/>
            <w:tcBorders>
              <w:left w:val="single" w:sz="12" w:space="0" w:color="auto"/>
            </w:tcBorders>
            <w:shd w:val="clear" w:color="auto" w:fill="FFFFFF"/>
          </w:tcPr>
          <w:p w14:paraId="74B333DD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</w:tr>
    </w:tbl>
    <w:p w14:paraId="58C6CD46" w14:textId="77777777" w:rsidR="00401220" w:rsidRDefault="00401220">
      <w:r>
        <w:br w:type="page"/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2931"/>
        <w:gridCol w:w="3886"/>
        <w:gridCol w:w="1310"/>
        <w:gridCol w:w="2613"/>
        <w:gridCol w:w="2870"/>
      </w:tblGrid>
      <w:tr w:rsidR="00401220" w:rsidRPr="00401220" w14:paraId="6197B647" w14:textId="77777777" w:rsidTr="00401220">
        <w:trPr>
          <w:jc w:val="center"/>
        </w:trPr>
        <w:tc>
          <w:tcPr>
            <w:tcW w:w="5000" w:type="pct"/>
            <w:gridSpan w:val="6"/>
            <w:shd w:val="clear" w:color="auto" w:fill="DEEAF6" w:themeFill="accent1" w:themeFillTint="33"/>
          </w:tcPr>
          <w:p w14:paraId="4CA60A0E" w14:textId="653FB9C6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lastRenderedPageBreak/>
              <w:t>Equipment (clothing, ropes, etc)</w:t>
            </w:r>
          </w:p>
          <w:p w14:paraId="18DC96F3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Cs/>
                <w:i/>
                <w:lang w:val="en-GB"/>
              </w:rPr>
              <w:t xml:space="preserve">COMPLETE THE BELOW AND CONTEXTUALISE TO SUIT THE ACTIVITY YOU ARE CONDUCTING - SOME EXAMPLES ARE PROVIDED IN THE </w:t>
            </w:r>
            <w:hyperlink r:id="rId12" w:history="1">
              <w:r w:rsidRPr="00401220">
                <w:rPr>
                  <w:rStyle w:val="Hyperlink"/>
                  <w:bCs/>
                  <w:i/>
                  <w:lang w:val="en-GB"/>
                </w:rPr>
                <w:t>EXCURSIONS RISK REGISTER AND EMERGENGY MANAGEMENT PLAN TEMPLATE</w:t>
              </w:r>
            </w:hyperlink>
          </w:p>
        </w:tc>
      </w:tr>
      <w:tr w:rsidR="00401220" w:rsidRPr="00401220" w14:paraId="09D70B57" w14:textId="77777777" w:rsidTr="00401220">
        <w:trPr>
          <w:jc w:val="center"/>
        </w:trPr>
        <w:tc>
          <w:tcPr>
            <w:tcW w:w="552" w:type="pct"/>
            <w:tcBorders>
              <w:right w:val="single" w:sz="12" w:space="0" w:color="auto"/>
            </w:tcBorders>
            <w:shd w:val="clear" w:color="auto" w:fill="FFFFFF"/>
          </w:tcPr>
          <w:p w14:paraId="14389F02" w14:textId="77777777" w:rsidR="00401220" w:rsidRPr="00401220" w:rsidRDefault="00401220" w:rsidP="00401220">
            <w:pPr>
              <w:rPr>
                <w:bCs/>
                <w:i/>
                <w:iCs/>
              </w:rPr>
            </w:pPr>
            <w:r w:rsidRPr="00401220">
              <w:rPr>
                <w:bCs/>
                <w:i/>
                <w:iCs/>
                <w:lang w:val="en-GB"/>
              </w:rPr>
              <w:t xml:space="preserve"> </w:t>
            </w:r>
          </w:p>
        </w:tc>
        <w:tc>
          <w:tcPr>
            <w:tcW w:w="95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5B38C1B4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>Causes</w:t>
            </w:r>
          </w:p>
          <w:p w14:paraId="2B6BF627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  <w:p w14:paraId="67CEEEE3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 xml:space="preserve">Consequences </w:t>
            </w:r>
          </w:p>
          <w:p w14:paraId="08AF6790" w14:textId="77777777" w:rsidR="00401220" w:rsidRPr="00401220" w:rsidRDefault="00401220" w:rsidP="00401220">
            <w:pPr>
              <w:rPr>
                <w:bCs/>
              </w:rPr>
            </w:pPr>
          </w:p>
        </w:tc>
        <w:tc>
          <w:tcPr>
            <w:tcW w:w="127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4C24C4C5" w14:textId="77777777" w:rsidR="00401220" w:rsidRPr="00401220" w:rsidRDefault="00401220" w:rsidP="00401220">
            <w:pPr>
              <w:numPr>
                <w:ilvl w:val="0"/>
                <w:numId w:val="1"/>
              </w:numPr>
              <w:rPr>
                <w:lang w:val="en-GB"/>
              </w:rPr>
            </w:pPr>
          </w:p>
        </w:tc>
        <w:tc>
          <w:tcPr>
            <w:tcW w:w="42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399DA204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>Extreme</w:t>
            </w:r>
          </w:p>
          <w:p w14:paraId="6F5D553B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 xml:space="preserve">High </w:t>
            </w:r>
          </w:p>
          <w:p w14:paraId="6A9BBA35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>Medium</w:t>
            </w:r>
          </w:p>
          <w:p w14:paraId="7343742B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</w:rPr>
              <w:t>Low</w:t>
            </w:r>
          </w:p>
        </w:tc>
        <w:tc>
          <w:tcPr>
            <w:tcW w:w="85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7DCC8B8E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  <w:tc>
          <w:tcPr>
            <w:tcW w:w="938" w:type="pct"/>
            <w:tcBorders>
              <w:left w:val="single" w:sz="12" w:space="0" w:color="auto"/>
            </w:tcBorders>
            <w:shd w:val="clear" w:color="auto" w:fill="FFFFFF"/>
          </w:tcPr>
          <w:p w14:paraId="2B12C331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</w:tr>
      <w:tr w:rsidR="00401220" w:rsidRPr="00401220" w14:paraId="28A939D0" w14:textId="77777777" w:rsidTr="00401220">
        <w:trPr>
          <w:jc w:val="center"/>
        </w:trPr>
        <w:tc>
          <w:tcPr>
            <w:tcW w:w="552" w:type="pct"/>
            <w:tcBorders>
              <w:right w:val="single" w:sz="12" w:space="0" w:color="auto"/>
            </w:tcBorders>
            <w:shd w:val="clear" w:color="auto" w:fill="FFFFFF"/>
          </w:tcPr>
          <w:p w14:paraId="19DAC899" w14:textId="77777777" w:rsidR="00401220" w:rsidRPr="00401220" w:rsidRDefault="00401220" w:rsidP="00401220">
            <w:pPr>
              <w:rPr>
                <w:bCs/>
                <w:i/>
                <w:iCs/>
              </w:rPr>
            </w:pPr>
          </w:p>
        </w:tc>
        <w:tc>
          <w:tcPr>
            <w:tcW w:w="95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794E4DB3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>Causes</w:t>
            </w:r>
          </w:p>
          <w:p w14:paraId="4C07CE1A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  <w:p w14:paraId="627AA1DF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 xml:space="preserve">Consequences </w:t>
            </w:r>
          </w:p>
          <w:p w14:paraId="15A0CD78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  <w:p w14:paraId="54F725D2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  <w:tc>
          <w:tcPr>
            <w:tcW w:w="127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2872D018" w14:textId="77777777" w:rsidR="00401220" w:rsidRPr="00401220" w:rsidRDefault="00401220" w:rsidP="00401220">
            <w:pPr>
              <w:numPr>
                <w:ilvl w:val="0"/>
                <w:numId w:val="1"/>
              </w:numPr>
              <w:rPr>
                <w:lang w:val="en-GB"/>
              </w:rPr>
            </w:pPr>
          </w:p>
        </w:tc>
        <w:tc>
          <w:tcPr>
            <w:tcW w:w="42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57A5E449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>Extreme</w:t>
            </w:r>
          </w:p>
          <w:p w14:paraId="1233ADDF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 xml:space="preserve">High </w:t>
            </w:r>
          </w:p>
          <w:p w14:paraId="63A20652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>Medium</w:t>
            </w:r>
          </w:p>
          <w:p w14:paraId="59D96E79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</w:rPr>
              <w:t>Low</w:t>
            </w:r>
          </w:p>
        </w:tc>
        <w:tc>
          <w:tcPr>
            <w:tcW w:w="85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05700D60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  <w:tc>
          <w:tcPr>
            <w:tcW w:w="938" w:type="pct"/>
            <w:tcBorders>
              <w:left w:val="single" w:sz="12" w:space="0" w:color="auto"/>
            </w:tcBorders>
            <w:shd w:val="clear" w:color="auto" w:fill="FFFFFF"/>
          </w:tcPr>
          <w:p w14:paraId="36BDC131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</w:tr>
      <w:tr w:rsidR="00401220" w:rsidRPr="00401220" w14:paraId="7CA63745" w14:textId="77777777" w:rsidTr="00401220">
        <w:trPr>
          <w:jc w:val="center"/>
        </w:trPr>
        <w:tc>
          <w:tcPr>
            <w:tcW w:w="552" w:type="pct"/>
            <w:tcBorders>
              <w:right w:val="single" w:sz="12" w:space="0" w:color="auto"/>
            </w:tcBorders>
            <w:shd w:val="clear" w:color="auto" w:fill="FFFFFF"/>
          </w:tcPr>
          <w:p w14:paraId="7F1B9F33" w14:textId="77777777" w:rsidR="00401220" w:rsidRPr="00401220" w:rsidRDefault="00401220" w:rsidP="00401220">
            <w:pPr>
              <w:rPr>
                <w:bCs/>
                <w:lang w:val="en-GB"/>
              </w:rPr>
            </w:pPr>
          </w:p>
        </w:tc>
        <w:tc>
          <w:tcPr>
            <w:tcW w:w="95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61B76209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>Causes</w:t>
            </w:r>
          </w:p>
          <w:p w14:paraId="5338CC82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  <w:p w14:paraId="450A7DE1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 xml:space="preserve">Consequences </w:t>
            </w:r>
          </w:p>
          <w:p w14:paraId="3E8BF4BC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  <w:tc>
          <w:tcPr>
            <w:tcW w:w="127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1A389B87" w14:textId="77777777" w:rsidR="00401220" w:rsidRPr="00401220" w:rsidRDefault="00401220" w:rsidP="00401220">
            <w:pPr>
              <w:numPr>
                <w:ilvl w:val="0"/>
                <w:numId w:val="1"/>
              </w:numPr>
              <w:rPr>
                <w:bCs/>
                <w:i/>
                <w:iCs/>
                <w:lang w:val="en-GB"/>
              </w:rPr>
            </w:pPr>
          </w:p>
        </w:tc>
        <w:tc>
          <w:tcPr>
            <w:tcW w:w="42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08B34B9C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>Extreme</w:t>
            </w:r>
          </w:p>
          <w:p w14:paraId="616850AC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 xml:space="preserve">High </w:t>
            </w:r>
          </w:p>
          <w:p w14:paraId="79EBCEBE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>Medium</w:t>
            </w:r>
          </w:p>
          <w:p w14:paraId="66673D51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</w:rPr>
              <w:t>Low</w:t>
            </w:r>
          </w:p>
        </w:tc>
        <w:tc>
          <w:tcPr>
            <w:tcW w:w="85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21A834A7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  <w:tc>
          <w:tcPr>
            <w:tcW w:w="938" w:type="pct"/>
            <w:tcBorders>
              <w:left w:val="single" w:sz="12" w:space="0" w:color="auto"/>
            </w:tcBorders>
            <w:shd w:val="clear" w:color="auto" w:fill="FFFFFF"/>
          </w:tcPr>
          <w:p w14:paraId="4CF8B78B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</w:tr>
    </w:tbl>
    <w:p w14:paraId="59ABCD8B" w14:textId="77777777" w:rsidR="00401220" w:rsidRDefault="00401220">
      <w:r>
        <w:br w:type="page"/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2931"/>
        <w:gridCol w:w="3886"/>
        <w:gridCol w:w="1310"/>
        <w:gridCol w:w="2613"/>
        <w:gridCol w:w="2870"/>
      </w:tblGrid>
      <w:tr w:rsidR="00401220" w:rsidRPr="00401220" w14:paraId="150B7FFF" w14:textId="77777777" w:rsidTr="00401220">
        <w:trPr>
          <w:jc w:val="center"/>
        </w:trPr>
        <w:tc>
          <w:tcPr>
            <w:tcW w:w="5000" w:type="pct"/>
            <w:gridSpan w:val="6"/>
            <w:shd w:val="clear" w:color="auto" w:fill="DEEAF6" w:themeFill="accent1" w:themeFillTint="33"/>
          </w:tcPr>
          <w:p w14:paraId="0FA341DD" w14:textId="5DBDE94B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lastRenderedPageBreak/>
              <w:t xml:space="preserve">Environment (weather, remoteness, terrain, </w:t>
            </w:r>
            <w:proofErr w:type="gramStart"/>
            <w:r w:rsidRPr="00401220">
              <w:rPr>
                <w:b/>
                <w:bCs/>
                <w:lang w:val="en-GB"/>
              </w:rPr>
              <w:t>shelter</w:t>
            </w:r>
            <w:proofErr w:type="gramEnd"/>
            <w:r w:rsidRPr="00401220">
              <w:rPr>
                <w:b/>
                <w:bCs/>
                <w:lang w:val="en-GB"/>
              </w:rPr>
              <w:t xml:space="preserve"> and structures)</w:t>
            </w:r>
          </w:p>
          <w:p w14:paraId="05226F11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Cs/>
                <w:i/>
                <w:lang w:val="en-GB"/>
              </w:rPr>
              <w:t xml:space="preserve">COMPLETE THE BELOW AND CONTEXTUALISE TO SUIT THE ACTIVITY YOU ARE CONDUCTING - SOME EXAMPLES ARE PROVIDED IN THE </w:t>
            </w:r>
            <w:hyperlink r:id="rId13" w:history="1">
              <w:r w:rsidRPr="00401220">
                <w:rPr>
                  <w:rStyle w:val="Hyperlink"/>
                  <w:bCs/>
                  <w:i/>
                  <w:lang w:val="en-GB"/>
                </w:rPr>
                <w:t>EXCURSIONS RISK REGISTER AND EMERGENGY MANAGEMENT PLAN TEMPLATE</w:t>
              </w:r>
            </w:hyperlink>
          </w:p>
        </w:tc>
      </w:tr>
      <w:tr w:rsidR="00401220" w:rsidRPr="00401220" w14:paraId="39206DFD" w14:textId="77777777" w:rsidTr="00401220">
        <w:trPr>
          <w:jc w:val="center"/>
        </w:trPr>
        <w:tc>
          <w:tcPr>
            <w:tcW w:w="552" w:type="pct"/>
            <w:tcBorders>
              <w:right w:val="single" w:sz="12" w:space="0" w:color="auto"/>
            </w:tcBorders>
            <w:shd w:val="clear" w:color="auto" w:fill="FFFFFF" w:themeFill="background1"/>
          </w:tcPr>
          <w:p w14:paraId="753A228A" w14:textId="77777777" w:rsidR="00401220" w:rsidRPr="00401220" w:rsidRDefault="00401220" w:rsidP="00401220">
            <w:pPr>
              <w:rPr>
                <w:bCs/>
                <w:i/>
                <w:iCs/>
              </w:rPr>
            </w:pPr>
          </w:p>
        </w:tc>
        <w:tc>
          <w:tcPr>
            <w:tcW w:w="95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24BFE38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>Causes</w:t>
            </w:r>
          </w:p>
          <w:p w14:paraId="48648E5F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  <w:p w14:paraId="54B6BF28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 xml:space="preserve">Consequences </w:t>
            </w:r>
          </w:p>
          <w:p w14:paraId="01D049E9" w14:textId="77777777" w:rsidR="00401220" w:rsidRPr="00401220" w:rsidRDefault="00401220" w:rsidP="00401220">
            <w:pPr>
              <w:rPr>
                <w:bCs/>
              </w:rPr>
            </w:pPr>
          </w:p>
          <w:p w14:paraId="2EB02419" w14:textId="77777777" w:rsidR="00401220" w:rsidRPr="00401220" w:rsidRDefault="00401220" w:rsidP="00401220">
            <w:pPr>
              <w:rPr>
                <w:lang w:val="en-GB"/>
              </w:rPr>
            </w:pPr>
          </w:p>
        </w:tc>
        <w:tc>
          <w:tcPr>
            <w:tcW w:w="127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6658C41" w14:textId="77777777" w:rsidR="00401220" w:rsidRPr="00401220" w:rsidRDefault="00401220" w:rsidP="00401220">
            <w:pPr>
              <w:numPr>
                <w:ilvl w:val="0"/>
                <w:numId w:val="1"/>
              </w:numPr>
            </w:pPr>
          </w:p>
        </w:tc>
        <w:tc>
          <w:tcPr>
            <w:tcW w:w="42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70C27ACB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>Extreme</w:t>
            </w:r>
          </w:p>
          <w:p w14:paraId="6FEDAE23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 xml:space="preserve">High </w:t>
            </w:r>
          </w:p>
          <w:p w14:paraId="0C3E603E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>Medium</w:t>
            </w:r>
          </w:p>
          <w:p w14:paraId="4FFED0D0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</w:rPr>
              <w:t>Low</w:t>
            </w:r>
          </w:p>
        </w:tc>
        <w:tc>
          <w:tcPr>
            <w:tcW w:w="85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7D9D8E6E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  <w:tc>
          <w:tcPr>
            <w:tcW w:w="938" w:type="pct"/>
            <w:tcBorders>
              <w:left w:val="single" w:sz="12" w:space="0" w:color="auto"/>
            </w:tcBorders>
            <w:shd w:val="clear" w:color="auto" w:fill="FFFFFF"/>
          </w:tcPr>
          <w:p w14:paraId="206E0E1F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</w:tr>
      <w:tr w:rsidR="00401220" w:rsidRPr="00401220" w14:paraId="23DBFB84" w14:textId="77777777" w:rsidTr="00401220">
        <w:trPr>
          <w:jc w:val="center"/>
        </w:trPr>
        <w:tc>
          <w:tcPr>
            <w:tcW w:w="552" w:type="pct"/>
            <w:tcBorders>
              <w:right w:val="single" w:sz="12" w:space="0" w:color="auto"/>
            </w:tcBorders>
            <w:shd w:val="clear" w:color="auto" w:fill="FFFFFF" w:themeFill="background1"/>
          </w:tcPr>
          <w:p w14:paraId="2C285BA0" w14:textId="77777777" w:rsidR="00401220" w:rsidRPr="00401220" w:rsidRDefault="00401220" w:rsidP="00401220">
            <w:pPr>
              <w:rPr>
                <w:bCs/>
              </w:rPr>
            </w:pPr>
          </w:p>
        </w:tc>
        <w:tc>
          <w:tcPr>
            <w:tcW w:w="95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34FE55D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>Causes</w:t>
            </w:r>
          </w:p>
          <w:p w14:paraId="4B1EEB43" w14:textId="77777777" w:rsidR="00401220" w:rsidRPr="00401220" w:rsidRDefault="00401220" w:rsidP="00401220">
            <w:pPr>
              <w:rPr>
                <w:bCs/>
                <w:lang w:val="en-GB"/>
              </w:rPr>
            </w:pPr>
          </w:p>
          <w:p w14:paraId="7C34584E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 xml:space="preserve">Consequences </w:t>
            </w:r>
          </w:p>
          <w:p w14:paraId="7F2CA8E9" w14:textId="77777777" w:rsidR="00401220" w:rsidRPr="00401220" w:rsidRDefault="00401220" w:rsidP="00401220">
            <w:pPr>
              <w:rPr>
                <w:bCs/>
                <w:i/>
                <w:iCs/>
                <w:lang w:val="en-GB"/>
              </w:rPr>
            </w:pPr>
          </w:p>
        </w:tc>
        <w:tc>
          <w:tcPr>
            <w:tcW w:w="127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F58E728" w14:textId="77777777" w:rsidR="00401220" w:rsidRPr="00401220" w:rsidRDefault="00401220" w:rsidP="00401220">
            <w:pPr>
              <w:numPr>
                <w:ilvl w:val="0"/>
                <w:numId w:val="1"/>
              </w:numPr>
              <w:rPr>
                <w:bCs/>
                <w:i/>
                <w:iCs/>
              </w:rPr>
            </w:pPr>
            <w:r w:rsidRPr="00401220">
              <w:rPr>
                <w:bCs/>
                <w:i/>
                <w:iCs/>
              </w:rPr>
              <w:t xml:space="preserve"> </w:t>
            </w:r>
          </w:p>
          <w:p w14:paraId="40A8D4C1" w14:textId="77777777" w:rsidR="00401220" w:rsidRPr="00401220" w:rsidRDefault="00401220" w:rsidP="00401220">
            <w:pPr>
              <w:rPr>
                <w:bCs/>
              </w:rPr>
            </w:pPr>
          </w:p>
        </w:tc>
        <w:tc>
          <w:tcPr>
            <w:tcW w:w="42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27F6C742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>Extreme</w:t>
            </w:r>
          </w:p>
          <w:p w14:paraId="4146EBF8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 xml:space="preserve">High </w:t>
            </w:r>
          </w:p>
          <w:p w14:paraId="58D75D63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>Medium</w:t>
            </w:r>
          </w:p>
          <w:p w14:paraId="59268611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</w:rPr>
              <w:t>Low</w:t>
            </w:r>
          </w:p>
        </w:tc>
        <w:tc>
          <w:tcPr>
            <w:tcW w:w="85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35F2119E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  <w:tc>
          <w:tcPr>
            <w:tcW w:w="938" w:type="pct"/>
            <w:tcBorders>
              <w:left w:val="single" w:sz="12" w:space="0" w:color="auto"/>
            </w:tcBorders>
            <w:shd w:val="clear" w:color="auto" w:fill="FFFFFF"/>
          </w:tcPr>
          <w:p w14:paraId="229AB344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</w:tr>
    </w:tbl>
    <w:p w14:paraId="2807D8AC" w14:textId="77777777" w:rsidR="00401220" w:rsidRDefault="00401220">
      <w:r>
        <w:br w:type="page"/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2931"/>
        <w:gridCol w:w="3886"/>
        <w:gridCol w:w="1310"/>
        <w:gridCol w:w="2613"/>
        <w:gridCol w:w="2870"/>
      </w:tblGrid>
      <w:tr w:rsidR="00401220" w:rsidRPr="00401220" w14:paraId="271B0FB4" w14:textId="77777777" w:rsidTr="00401220">
        <w:trPr>
          <w:jc w:val="center"/>
        </w:trPr>
        <w:tc>
          <w:tcPr>
            <w:tcW w:w="5000" w:type="pct"/>
            <w:gridSpan w:val="6"/>
            <w:shd w:val="clear" w:color="auto" w:fill="DEEAF6" w:themeFill="accent1" w:themeFillTint="33"/>
          </w:tcPr>
          <w:p w14:paraId="494CB931" w14:textId="2EF92B88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lastRenderedPageBreak/>
              <w:t>Other risks</w:t>
            </w:r>
            <w:r w:rsidRPr="00401220">
              <w:rPr>
                <w:bCs/>
                <w:i/>
                <w:lang w:val="en-GB"/>
              </w:rPr>
              <w:t xml:space="preserve"> </w:t>
            </w:r>
          </w:p>
          <w:p w14:paraId="1F695628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Cs/>
                <w:i/>
                <w:lang w:val="en-GB"/>
              </w:rPr>
              <w:t xml:space="preserve">COMPLETE THE BELOW AND CONTEXTUALISE TO SUIT THE ACTIVITY YOU ARE CONDUCTING - SOME EXAMPLES ARE PROVIDED IN THE </w:t>
            </w:r>
            <w:hyperlink r:id="rId14" w:history="1">
              <w:r w:rsidRPr="00401220">
                <w:rPr>
                  <w:rStyle w:val="Hyperlink"/>
                  <w:bCs/>
                  <w:i/>
                  <w:lang w:val="en-GB"/>
                </w:rPr>
                <w:t>EXCURSIONS RISK REGISTER AND EMERGENGY MANAGEMENT PLAN TEMPLATE</w:t>
              </w:r>
            </w:hyperlink>
          </w:p>
        </w:tc>
      </w:tr>
      <w:tr w:rsidR="00401220" w:rsidRPr="00401220" w14:paraId="0FFFF8B5" w14:textId="77777777" w:rsidTr="00401220">
        <w:trPr>
          <w:jc w:val="center"/>
        </w:trPr>
        <w:tc>
          <w:tcPr>
            <w:tcW w:w="552" w:type="pct"/>
            <w:tcBorders>
              <w:right w:val="single" w:sz="12" w:space="0" w:color="auto"/>
            </w:tcBorders>
            <w:shd w:val="clear" w:color="auto" w:fill="FFFFFF"/>
          </w:tcPr>
          <w:p w14:paraId="543637B1" w14:textId="77777777" w:rsidR="00401220" w:rsidRPr="00401220" w:rsidRDefault="00401220" w:rsidP="00401220">
            <w:pPr>
              <w:rPr>
                <w:bCs/>
              </w:rPr>
            </w:pPr>
          </w:p>
        </w:tc>
        <w:tc>
          <w:tcPr>
            <w:tcW w:w="95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3F037032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>Causes</w:t>
            </w:r>
          </w:p>
          <w:p w14:paraId="01F4016A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  <w:p w14:paraId="08E6EB6B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 xml:space="preserve">Consequences </w:t>
            </w:r>
          </w:p>
          <w:p w14:paraId="1DE22C49" w14:textId="77777777" w:rsidR="00401220" w:rsidRPr="00401220" w:rsidRDefault="00401220" w:rsidP="00401220">
            <w:pPr>
              <w:rPr>
                <w:lang w:val="en-GB"/>
              </w:rPr>
            </w:pPr>
          </w:p>
        </w:tc>
        <w:tc>
          <w:tcPr>
            <w:tcW w:w="127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08C9B0C6" w14:textId="77777777" w:rsidR="00401220" w:rsidRPr="00401220" w:rsidRDefault="00401220" w:rsidP="00401220">
            <w:pPr>
              <w:numPr>
                <w:ilvl w:val="0"/>
                <w:numId w:val="1"/>
              </w:numPr>
              <w:rPr>
                <w:bCs/>
                <w:i/>
                <w:iCs/>
              </w:rPr>
            </w:pPr>
          </w:p>
        </w:tc>
        <w:tc>
          <w:tcPr>
            <w:tcW w:w="42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3C8F525E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  <w:tc>
          <w:tcPr>
            <w:tcW w:w="85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6157A558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  <w:tc>
          <w:tcPr>
            <w:tcW w:w="938" w:type="pct"/>
            <w:tcBorders>
              <w:left w:val="single" w:sz="12" w:space="0" w:color="auto"/>
            </w:tcBorders>
            <w:shd w:val="clear" w:color="auto" w:fill="FFFFFF"/>
          </w:tcPr>
          <w:p w14:paraId="7A6F042C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</w:tr>
      <w:tr w:rsidR="00401220" w:rsidRPr="00401220" w14:paraId="7487ED73" w14:textId="77777777" w:rsidTr="00401220">
        <w:trPr>
          <w:jc w:val="center"/>
        </w:trPr>
        <w:tc>
          <w:tcPr>
            <w:tcW w:w="552" w:type="pct"/>
            <w:tcBorders>
              <w:right w:val="single" w:sz="12" w:space="0" w:color="auto"/>
            </w:tcBorders>
            <w:shd w:val="clear" w:color="auto" w:fill="FFFFFF"/>
          </w:tcPr>
          <w:p w14:paraId="69F500CF" w14:textId="77777777" w:rsidR="00401220" w:rsidRPr="00401220" w:rsidRDefault="00401220" w:rsidP="00401220">
            <w:pPr>
              <w:rPr>
                <w:bCs/>
                <w:i/>
                <w:iCs/>
              </w:rPr>
            </w:pPr>
          </w:p>
        </w:tc>
        <w:tc>
          <w:tcPr>
            <w:tcW w:w="95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772CE2DB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>Causes</w:t>
            </w:r>
          </w:p>
          <w:p w14:paraId="1007EDB6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  <w:p w14:paraId="1B37263A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  <w:lang w:val="en-GB"/>
              </w:rPr>
              <w:t xml:space="preserve">Consequences </w:t>
            </w:r>
          </w:p>
          <w:p w14:paraId="2DC24102" w14:textId="77777777" w:rsidR="00401220" w:rsidRPr="00401220" w:rsidRDefault="00401220" w:rsidP="00401220">
            <w:pPr>
              <w:rPr>
                <w:i/>
                <w:iCs/>
                <w:lang w:val="en-GB"/>
              </w:rPr>
            </w:pPr>
          </w:p>
        </w:tc>
        <w:tc>
          <w:tcPr>
            <w:tcW w:w="127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1044BD93" w14:textId="77777777" w:rsidR="00401220" w:rsidRPr="00401220" w:rsidRDefault="00401220" w:rsidP="00401220">
            <w:pPr>
              <w:numPr>
                <w:ilvl w:val="0"/>
                <w:numId w:val="1"/>
              </w:numPr>
              <w:rPr>
                <w:bCs/>
                <w:i/>
                <w:iCs/>
              </w:rPr>
            </w:pPr>
          </w:p>
        </w:tc>
        <w:tc>
          <w:tcPr>
            <w:tcW w:w="42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38296DB2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>Extreme</w:t>
            </w:r>
          </w:p>
          <w:p w14:paraId="28620F78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 xml:space="preserve">High </w:t>
            </w:r>
          </w:p>
          <w:p w14:paraId="54F84536" w14:textId="77777777" w:rsidR="00401220" w:rsidRPr="00401220" w:rsidRDefault="00401220" w:rsidP="00401220">
            <w:pPr>
              <w:rPr>
                <w:b/>
                <w:bCs/>
              </w:rPr>
            </w:pPr>
            <w:r w:rsidRPr="00401220">
              <w:rPr>
                <w:b/>
                <w:bCs/>
              </w:rPr>
              <w:t>Medium</w:t>
            </w:r>
          </w:p>
          <w:p w14:paraId="5384018E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  <w:r w:rsidRPr="00401220">
              <w:rPr>
                <w:b/>
                <w:bCs/>
              </w:rPr>
              <w:t>Low</w:t>
            </w:r>
          </w:p>
        </w:tc>
        <w:tc>
          <w:tcPr>
            <w:tcW w:w="85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0A3C95BB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  <w:tc>
          <w:tcPr>
            <w:tcW w:w="938" w:type="pct"/>
            <w:tcBorders>
              <w:left w:val="single" w:sz="12" w:space="0" w:color="auto"/>
            </w:tcBorders>
            <w:shd w:val="clear" w:color="auto" w:fill="FFFFFF"/>
          </w:tcPr>
          <w:p w14:paraId="5148E50C" w14:textId="77777777" w:rsidR="00401220" w:rsidRPr="00401220" w:rsidRDefault="00401220" w:rsidP="00401220">
            <w:pPr>
              <w:rPr>
                <w:b/>
                <w:bCs/>
                <w:lang w:val="en-GB"/>
              </w:rPr>
            </w:pPr>
          </w:p>
        </w:tc>
      </w:tr>
    </w:tbl>
    <w:p w14:paraId="78DF9E55" w14:textId="77777777" w:rsidR="00CE210E" w:rsidRDefault="00CE210E" w:rsidP="009B2101"/>
    <w:p w14:paraId="6CAAAC91" w14:textId="77777777" w:rsidR="004F0FB1" w:rsidRPr="00D31B71" w:rsidRDefault="004F0FB1" w:rsidP="004F0FB1">
      <w:pPr>
        <w:tabs>
          <w:tab w:val="left" w:pos="1276"/>
        </w:tabs>
        <w:ind w:left="1276"/>
        <w:rPr>
          <w:rFonts w:ascii="Arial" w:hAnsi="Arial" w:cs="Arial"/>
        </w:rPr>
      </w:pPr>
      <w:r w:rsidRPr="00D31B71">
        <w:rPr>
          <w:rFonts w:ascii="Arial" w:hAnsi="Arial" w:cs="Arial"/>
        </w:rPr>
        <w:t xml:space="preserve">I have reviewed the </w:t>
      </w:r>
      <w:r>
        <w:rPr>
          <w:rFonts w:ascii="Arial" w:hAnsi="Arial" w:cs="Arial"/>
        </w:rPr>
        <w:t>Camps, Excursions, Swimming and/or Water-based Activity C</w:t>
      </w:r>
      <w:r w:rsidRPr="00D31B71">
        <w:rPr>
          <w:rFonts w:ascii="Arial" w:hAnsi="Arial" w:cs="Arial"/>
        </w:rPr>
        <w:t xml:space="preserve">hecklist and confirm that all required items have been completed. </w:t>
      </w:r>
    </w:p>
    <w:p w14:paraId="6AAB2172" w14:textId="561E5499" w:rsidR="004F0FB1" w:rsidRPr="00D31B71" w:rsidRDefault="004F0FB1" w:rsidP="004F0FB1">
      <w:pPr>
        <w:tabs>
          <w:tab w:val="left" w:pos="1276"/>
        </w:tabs>
        <w:ind w:left="993" w:firstLine="283"/>
        <w:rPr>
          <w:rFonts w:ascii="Arial" w:hAnsi="Arial" w:cs="Arial"/>
          <w:u w:val="single"/>
        </w:rPr>
      </w:pPr>
      <w:r w:rsidRPr="00D31B71">
        <w:rPr>
          <w:rFonts w:ascii="Arial" w:hAnsi="Arial" w:cs="Arial"/>
          <w:u w:val="single"/>
        </w:rPr>
        <w:t>Principal Signature:</w:t>
      </w:r>
      <w:r w:rsidRPr="008D7F19">
        <w:rPr>
          <w:rFonts w:ascii="Arial" w:hAnsi="Arial" w:cs="Arial"/>
        </w:rPr>
        <w:t xml:space="preserve"> </w:t>
      </w:r>
      <w:r w:rsidR="008D7F19" w:rsidRPr="008D7F19">
        <w:rPr>
          <w:rFonts w:ascii="Arial" w:hAnsi="Arial" w:cs="Arial"/>
        </w:rPr>
        <w:t xml:space="preserve">                </w:t>
      </w:r>
      <w:r w:rsidR="008D7F19" w:rsidRPr="009A2B91">
        <w:rPr>
          <w:noProof/>
          <w:sz w:val="18"/>
          <w:szCs w:val="18"/>
          <w:lang w:eastAsia="en-AU"/>
        </w:rPr>
        <w:drawing>
          <wp:inline distT="0" distB="0" distL="0" distR="0" wp14:anchorId="4827A7B4" wp14:editId="345980DA">
            <wp:extent cx="2026887" cy="573112"/>
            <wp:effectExtent l="0" t="0" r="0" b="0"/>
            <wp:docPr id="3" name="Picture 3" descr="C:\Users\09285563\AppData\Local\Microsoft\Windows\INetCache\Content.Word\AJ Signa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09285563\AppData\Local\Microsoft\Windows\INetCache\Content.Word\AJ Signature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3090" cy="574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2F0C79" w14:textId="6A8AC7B7" w:rsidR="004F0FB1" w:rsidRPr="00DD2763" w:rsidRDefault="004F0FB1" w:rsidP="004F0FB1">
      <w:pPr>
        <w:tabs>
          <w:tab w:val="left" w:pos="1276"/>
        </w:tabs>
        <w:ind w:left="993" w:firstLine="283"/>
        <w:rPr>
          <w:rFonts w:ascii="Arial" w:hAnsi="Arial" w:cs="Arial"/>
        </w:rPr>
      </w:pPr>
      <w:r w:rsidRPr="00D31B71">
        <w:rPr>
          <w:rFonts w:ascii="Arial" w:hAnsi="Arial" w:cs="Arial"/>
          <w:u w:val="single"/>
        </w:rPr>
        <w:t>Date:</w:t>
      </w:r>
      <w:r w:rsidR="00DD2763" w:rsidRPr="00DD2763">
        <w:rPr>
          <w:rFonts w:ascii="Arial" w:hAnsi="Arial" w:cs="Arial"/>
        </w:rPr>
        <w:tab/>
      </w:r>
      <w:r w:rsidR="00DD2763" w:rsidRPr="00DD2763">
        <w:rPr>
          <w:rFonts w:ascii="Arial" w:hAnsi="Arial" w:cs="Arial"/>
        </w:rPr>
        <w:tab/>
      </w:r>
      <w:r w:rsidR="00DD2763" w:rsidRPr="00DD2763">
        <w:rPr>
          <w:rFonts w:ascii="Arial" w:hAnsi="Arial" w:cs="Arial"/>
        </w:rPr>
        <w:tab/>
      </w:r>
      <w:r w:rsidR="00DD2763" w:rsidRPr="00DD2763">
        <w:rPr>
          <w:rFonts w:ascii="Arial" w:hAnsi="Arial" w:cs="Arial"/>
        </w:rPr>
        <w:tab/>
      </w:r>
      <w:r w:rsidR="00DD2763">
        <w:rPr>
          <w:rFonts w:ascii="Arial" w:hAnsi="Arial" w:cs="Arial"/>
        </w:rPr>
        <w:fldChar w:fldCharType="begin"/>
      </w:r>
      <w:r w:rsidR="00DD2763">
        <w:rPr>
          <w:rFonts w:ascii="Arial" w:hAnsi="Arial" w:cs="Arial"/>
        </w:rPr>
        <w:instrText xml:space="preserve"> DATE \@ "d/MM/yyyy" </w:instrText>
      </w:r>
      <w:r w:rsidR="00DD2763">
        <w:rPr>
          <w:rFonts w:ascii="Arial" w:hAnsi="Arial" w:cs="Arial"/>
        </w:rPr>
        <w:fldChar w:fldCharType="separate"/>
      </w:r>
      <w:r w:rsidR="00DD2763">
        <w:rPr>
          <w:rFonts w:ascii="Arial" w:hAnsi="Arial" w:cs="Arial"/>
          <w:noProof/>
        </w:rPr>
        <w:t>10/02/2023</w:t>
      </w:r>
      <w:r w:rsidR="00DD2763">
        <w:rPr>
          <w:rFonts w:ascii="Arial" w:hAnsi="Arial" w:cs="Arial"/>
        </w:rPr>
        <w:fldChar w:fldCharType="end"/>
      </w:r>
    </w:p>
    <w:p w14:paraId="35CA2841" w14:textId="77777777" w:rsidR="00CE210E" w:rsidRPr="00E87455" w:rsidRDefault="00CE210E" w:rsidP="009B2101"/>
    <w:sectPr w:rsidR="00CE210E" w:rsidRPr="00E87455" w:rsidSect="00E87455">
      <w:headerReference w:type="default" r:id="rId16"/>
      <w:footerReference w:type="default" r:id="rId17"/>
      <w:pgSz w:w="16838" w:h="11906" w:orient="landscape"/>
      <w:pgMar w:top="1843" w:right="820" w:bottom="1701" w:left="709" w:header="708" w:footer="13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6024BD" w14:textId="77777777" w:rsidR="00BF359B" w:rsidRDefault="00BF359B" w:rsidP="0016539C">
      <w:pPr>
        <w:spacing w:after="0" w:line="240" w:lineRule="auto"/>
      </w:pPr>
      <w:r>
        <w:separator/>
      </w:r>
    </w:p>
  </w:endnote>
  <w:endnote w:type="continuationSeparator" w:id="0">
    <w:p w14:paraId="3FA5A59F" w14:textId="77777777" w:rsidR="00BF359B" w:rsidRDefault="00BF359B" w:rsidP="001653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D4F46" w14:textId="77777777" w:rsidR="005E3B4C" w:rsidRDefault="006D0268">
    <w:pPr>
      <w:pStyle w:val="Footer"/>
    </w:pPr>
    <w:r w:rsidRPr="005E3B4C">
      <w:rPr>
        <w:noProof/>
        <w:lang w:eastAsia="en-AU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6CF6D35E" wp14:editId="5417B8EE">
              <wp:simplePos x="0" y="0"/>
              <wp:positionH relativeFrom="column">
                <wp:posOffset>6921500</wp:posOffset>
              </wp:positionH>
              <wp:positionV relativeFrom="paragraph">
                <wp:posOffset>44895</wp:posOffset>
              </wp:positionV>
              <wp:extent cx="3182620" cy="1722120"/>
              <wp:effectExtent l="0" t="0" r="0" b="0"/>
              <wp:wrapThrough wrapText="bothSides">
                <wp:wrapPolygon edited="0">
                  <wp:start x="388" y="0"/>
                  <wp:lineTo x="388" y="21265"/>
                  <wp:lineTo x="21204" y="21265"/>
                  <wp:lineTo x="21204" y="0"/>
                  <wp:lineTo x="388" y="0"/>
                </wp:wrapPolygon>
              </wp:wrapThrough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82620" cy="17221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C4BACA6" w14:textId="77777777" w:rsidR="005E3B4C" w:rsidRPr="00D57096" w:rsidRDefault="00964289" w:rsidP="005E3B4C">
                          <w:pPr>
                            <w:spacing w:after="0" w:line="240" w:lineRule="auto"/>
                            <w:jc w:val="right"/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color w:val="00B0F0"/>
                              <w:sz w:val="18"/>
                              <w:szCs w:val="18"/>
                            </w:rPr>
                            <w:t>a</w:t>
                          </w:r>
                          <w:r w:rsidRPr="00D5709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 </w:t>
                          </w:r>
                          <w:r w:rsidR="005E3B4C" w:rsidRPr="00D5709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>Mulhall Drive, St. Albans, VIC, 3021</w:t>
                          </w:r>
                        </w:p>
                        <w:p w14:paraId="3E2B3279" w14:textId="77777777" w:rsidR="005E3B4C" w:rsidRPr="00D57096" w:rsidRDefault="005E3B4C" w:rsidP="005E3B4C">
                          <w:pPr>
                            <w:spacing w:after="0" w:line="240" w:lineRule="auto"/>
                            <w:jc w:val="right"/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 w:rsidRPr="005E667C">
                            <w:rPr>
                              <w:color w:val="00B0F0"/>
                              <w:sz w:val="18"/>
                              <w:szCs w:val="18"/>
                            </w:rPr>
                            <w:t>p</w:t>
                          </w:r>
                          <w:r w:rsidRPr="00D5709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 03 9366 4322</w:t>
                          </w:r>
                        </w:p>
                        <w:p w14:paraId="1A3C2174" w14:textId="77777777" w:rsidR="005E3B4C" w:rsidRPr="00D57096" w:rsidRDefault="00964289" w:rsidP="005E3B4C">
                          <w:pPr>
                            <w:spacing w:after="0" w:line="240" w:lineRule="auto"/>
                            <w:jc w:val="right"/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color w:val="00B0F0"/>
                              <w:sz w:val="18"/>
                              <w:szCs w:val="18"/>
                            </w:rPr>
                            <w:t>w</w:t>
                          </w:r>
                          <w:r w:rsidRPr="00D5709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 </w:t>
                          </w:r>
                          <w:r w:rsidR="005E3B4C" w:rsidRPr="00D5709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>www.jacksons.vic.edu.au</w:t>
                          </w:r>
                        </w:p>
                        <w:p w14:paraId="0FDC1C49" w14:textId="77777777" w:rsidR="005E3B4C" w:rsidRPr="00D57096" w:rsidRDefault="00964289" w:rsidP="005E3B4C">
                          <w:pPr>
                            <w:spacing w:after="0" w:line="240" w:lineRule="auto"/>
                            <w:jc w:val="right"/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color w:val="00B0F0"/>
                              <w:sz w:val="18"/>
                              <w:szCs w:val="18"/>
                            </w:rPr>
                            <w:t>e</w:t>
                          </w:r>
                          <w:r w:rsidRPr="00D5709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 </w:t>
                          </w:r>
                          <w:r w:rsidR="005E3B4C" w:rsidRPr="00D5709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>jackson.sch@edu</w:t>
                          </w:r>
                          <w:r w:rsidR="00690C32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>cation</w:t>
                          </w:r>
                          <w:r w:rsidR="005E3B4C" w:rsidRPr="00D5709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>.vic.gov.au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CF6D35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margin-left:545pt;margin-top:3.55pt;width:250.6pt;height:135.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" filled="f" stroked="f">
              <v:textbox>
                <w:txbxContent>
                  <w:p w14:paraId="3C4BACA6" w14:textId="77777777" w:rsidR="005E3B4C" w:rsidRPr="00D57096" w:rsidRDefault="00964289" w:rsidP="005E3B4C">
                    <w:pPr>
                      <w:spacing w:after="0" w:line="240" w:lineRule="auto"/>
                      <w:jc w:val="right"/>
                      <w:rPr>
                        <w:color w:val="FFFFFF" w:themeColor="background1"/>
                        <w:sz w:val="18"/>
                        <w:szCs w:val="18"/>
                      </w:rPr>
                    </w:pPr>
                    <w:r>
                      <w:rPr>
                        <w:color w:val="00B0F0"/>
                        <w:sz w:val="18"/>
                        <w:szCs w:val="18"/>
                      </w:rPr>
                      <w:t>a</w:t>
                    </w:r>
                    <w:r w:rsidRPr="00D57096">
                      <w:rPr>
                        <w:color w:val="FFFFFF" w:themeColor="background1"/>
                        <w:sz w:val="18"/>
                        <w:szCs w:val="18"/>
                      </w:rPr>
                      <w:t xml:space="preserve"> </w:t>
                    </w:r>
                    <w:r w:rsidR="005E3B4C" w:rsidRPr="00D57096">
                      <w:rPr>
                        <w:color w:val="FFFFFF" w:themeColor="background1"/>
                        <w:sz w:val="18"/>
                        <w:szCs w:val="18"/>
                      </w:rPr>
                      <w:t>Mulhall Drive, St. Albans, VIC, 3021</w:t>
                    </w:r>
                  </w:p>
                  <w:p w14:paraId="3E2B3279" w14:textId="77777777" w:rsidR="005E3B4C" w:rsidRPr="00D57096" w:rsidRDefault="005E3B4C" w:rsidP="005E3B4C">
                    <w:pPr>
                      <w:spacing w:after="0" w:line="240" w:lineRule="auto"/>
                      <w:jc w:val="right"/>
                      <w:rPr>
                        <w:color w:val="FFFFFF" w:themeColor="background1"/>
                        <w:sz w:val="18"/>
                        <w:szCs w:val="18"/>
                      </w:rPr>
                    </w:pPr>
                    <w:r w:rsidRPr="005E667C">
                      <w:rPr>
                        <w:color w:val="00B0F0"/>
                        <w:sz w:val="18"/>
                        <w:szCs w:val="18"/>
                      </w:rPr>
                      <w:t>p</w:t>
                    </w:r>
                    <w:r w:rsidRPr="00D57096">
                      <w:rPr>
                        <w:color w:val="FFFFFF" w:themeColor="background1"/>
                        <w:sz w:val="18"/>
                        <w:szCs w:val="18"/>
                      </w:rPr>
                      <w:t xml:space="preserve"> 03 9366 4322</w:t>
                    </w:r>
                  </w:p>
                  <w:p w14:paraId="1A3C2174" w14:textId="77777777" w:rsidR="005E3B4C" w:rsidRPr="00D57096" w:rsidRDefault="00964289" w:rsidP="005E3B4C">
                    <w:pPr>
                      <w:spacing w:after="0" w:line="240" w:lineRule="auto"/>
                      <w:jc w:val="right"/>
                      <w:rPr>
                        <w:color w:val="FFFFFF" w:themeColor="background1"/>
                        <w:sz w:val="18"/>
                        <w:szCs w:val="18"/>
                      </w:rPr>
                    </w:pPr>
                    <w:r>
                      <w:rPr>
                        <w:color w:val="00B0F0"/>
                        <w:sz w:val="18"/>
                        <w:szCs w:val="18"/>
                      </w:rPr>
                      <w:t>w</w:t>
                    </w:r>
                    <w:r w:rsidRPr="00D57096">
                      <w:rPr>
                        <w:color w:val="FFFFFF" w:themeColor="background1"/>
                        <w:sz w:val="18"/>
                        <w:szCs w:val="18"/>
                      </w:rPr>
                      <w:t xml:space="preserve"> </w:t>
                    </w:r>
                    <w:r w:rsidR="005E3B4C" w:rsidRPr="00D57096">
                      <w:rPr>
                        <w:color w:val="FFFFFF" w:themeColor="background1"/>
                        <w:sz w:val="18"/>
                        <w:szCs w:val="18"/>
                      </w:rPr>
                      <w:t>www.jacksons.vic.edu.au</w:t>
                    </w:r>
                  </w:p>
                  <w:p w14:paraId="0FDC1C49" w14:textId="77777777" w:rsidR="005E3B4C" w:rsidRPr="00D57096" w:rsidRDefault="00964289" w:rsidP="005E3B4C">
                    <w:pPr>
                      <w:spacing w:after="0" w:line="240" w:lineRule="auto"/>
                      <w:jc w:val="right"/>
                      <w:rPr>
                        <w:color w:val="FFFFFF" w:themeColor="background1"/>
                        <w:sz w:val="18"/>
                        <w:szCs w:val="18"/>
                      </w:rPr>
                    </w:pPr>
                    <w:r>
                      <w:rPr>
                        <w:color w:val="00B0F0"/>
                        <w:sz w:val="18"/>
                        <w:szCs w:val="18"/>
                      </w:rPr>
                      <w:t>e</w:t>
                    </w:r>
                    <w:r w:rsidRPr="00D57096">
                      <w:rPr>
                        <w:color w:val="FFFFFF" w:themeColor="background1"/>
                        <w:sz w:val="18"/>
                        <w:szCs w:val="18"/>
                      </w:rPr>
                      <w:t xml:space="preserve"> </w:t>
                    </w:r>
                    <w:r w:rsidR="005E3B4C" w:rsidRPr="00D57096">
                      <w:rPr>
                        <w:color w:val="FFFFFF" w:themeColor="background1"/>
                        <w:sz w:val="18"/>
                        <w:szCs w:val="18"/>
                      </w:rPr>
                      <w:t>jackson.sch@edu</w:t>
                    </w:r>
                    <w:r w:rsidR="00690C32">
                      <w:rPr>
                        <w:color w:val="FFFFFF" w:themeColor="background1"/>
                        <w:sz w:val="18"/>
                        <w:szCs w:val="18"/>
                      </w:rPr>
                      <w:t>cation</w:t>
                    </w:r>
                    <w:r w:rsidR="005E3B4C" w:rsidRPr="00D57096">
                      <w:rPr>
                        <w:color w:val="FFFFFF" w:themeColor="background1"/>
                        <w:sz w:val="18"/>
                        <w:szCs w:val="18"/>
                      </w:rPr>
                      <w:t>.vic.gov.au</w:t>
                    </w:r>
                  </w:p>
                </w:txbxContent>
              </v:textbox>
              <w10:wrap type="through"/>
            </v:shape>
          </w:pict>
        </mc:Fallback>
      </mc:AlternateContent>
    </w:r>
    <w:r w:rsidRPr="005E3B4C">
      <w:rPr>
        <w:noProof/>
        <w:lang w:eastAsia="en-AU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2D1E5F00" wp14:editId="012F42FE">
              <wp:simplePos x="0" y="0"/>
              <wp:positionH relativeFrom="page">
                <wp:posOffset>142875</wp:posOffset>
              </wp:positionH>
              <wp:positionV relativeFrom="page">
                <wp:posOffset>6400799</wp:posOffset>
              </wp:positionV>
              <wp:extent cx="10420350" cy="1030605"/>
              <wp:effectExtent l="0" t="0" r="0" b="0"/>
              <wp:wrapNone/>
              <wp:docPr id="192" name="Group 1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420350" cy="1030605"/>
                        <a:chOff x="196" y="14635"/>
                        <a:chExt cx="11520" cy="1998"/>
                      </a:xfrm>
                    </wpg:grpSpPr>
                    <wps:wsp>
                      <wps:cNvPr id="193" name="Freeform 2"/>
                      <wps:cNvSpPr>
                        <a:spLocks/>
                      </wps:cNvSpPr>
                      <wps:spPr bwMode="auto">
                        <a:xfrm>
                          <a:off x="196" y="14635"/>
                          <a:ext cx="11520" cy="1998"/>
                        </a:xfrm>
                        <a:custGeom>
                          <a:avLst/>
                          <a:gdLst>
                            <a:gd name="T0" fmla="+- 0 11716 196"/>
                            <a:gd name="T1" fmla="*/ T0 w 11520"/>
                            <a:gd name="T2" fmla="+- 0 14635 14635"/>
                            <a:gd name="T3" fmla="*/ 14635 h 1998"/>
                            <a:gd name="T4" fmla="+- 0 196 196"/>
                            <a:gd name="T5" fmla="*/ T4 w 11520"/>
                            <a:gd name="T6" fmla="+- 0 16631 14635"/>
                            <a:gd name="T7" fmla="*/ 16631 h 1998"/>
                            <a:gd name="T8" fmla="+- 0 11716 196"/>
                            <a:gd name="T9" fmla="*/ T8 w 11520"/>
                            <a:gd name="T10" fmla="+- 0 16633 14635"/>
                            <a:gd name="T11" fmla="*/ 16633 h 1998"/>
                            <a:gd name="T12" fmla="+- 0 11716 196"/>
                            <a:gd name="T13" fmla="*/ T12 w 11520"/>
                            <a:gd name="T14" fmla="+- 0 14635 14635"/>
                            <a:gd name="T15" fmla="*/ 14635 h 199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1520" h="1998">
                              <a:moveTo>
                                <a:pt x="11520" y="0"/>
                              </a:moveTo>
                              <a:lnTo>
                                <a:pt x="0" y="1996"/>
                              </a:lnTo>
                              <a:lnTo>
                                <a:pt x="11520" y="1998"/>
                              </a:lnTo>
                              <a:lnTo>
                                <a:pt x="115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6226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4" name="AutoShape 3"/>
                      <wps:cNvSpPr>
                        <a:spLocks/>
                      </wps:cNvSpPr>
                      <wps:spPr bwMode="auto">
                        <a:xfrm>
                          <a:off x="196" y="15388"/>
                          <a:ext cx="8694" cy="1245"/>
                        </a:xfrm>
                        <a:custGeom>
                          <a:avLst/>
                          <a:gdLst>
                            <a:gd name="T0" fmla="+- 0 3527 196"/>
                            <a:gd name="T1" fmla="*/ T0 w 8694"/>
                            <a:gd name="T2" fmla="+- 0 15389 15389"/>
                            <a:gd name="T3" fmla="*/ 15389 h 1245"/>
                            <a:gd name="T4" fmla="+- 0 196 196"/>
                            <a:gd name="T5" fmla="*/ T4 w 8694"/>
                            <a:gd name="T6" fmla="+- 0 16631 15389"/>
                            <a:gd name="T7" fmla="*/ 16631 h 1245"/>
                            <a:gd name="T8" fmla="+- 0 8890 196"/>
                            <a:gd name="T9" fmla="*/ T8 w 8694"/>
                            <a:gd name="T10" fmla="+- 0 16633 15389"/>
                            <a:gd name="T11" fmla="*/ 16633 h 1245"/>
                            <a:gd name="T12" fmla="+- 0 7206 196"/>
                            <a:gd name="T13" fmla="*/ T12 w 8694"/>
                            <a:gd name="T14" fmla="+- 0 15727 15389"/>
                            <a:gd name="T15" fmla="*/ 15727 h 1245"/>
                            <a:gd name="T16" fmla="+- 0 5411 196"/>
                            <a:gd name="T17" fmla="*/ T16 w 8694"/>
                            <a:gd name="T18" fmla="+- 0 15727 15389"/>
                            <a:gd name="T19" fmla="*/ 15727 h 1245"/>
                            <a:gd name="T20" fmla="+- 0 3527 196"/>
                            <a:gd name="T21" fmla="*/ T20 w 8694"/>
                            <a:gd name="T22" fmla="+- 0 15389 15389"/>
                            <a:gd name="T23" fmla="*/ 15389 h 1245"/>
                            <a:gd name="T24" fmla="+- 0 6769 196"/>
                            <a:gd name="T25" fmla="*/ T24 w 8694"/>
                            <a:gd name="T26" fmla="+- 0 15492 15389"/>
                            <a:gd name="T27" fmla="*/ 15492 h 1245"/>
                            <a:gd name="T28" fmla="+- 0 5411 196"/>
                            <a:gd name="T29" fmla="*/ T28 w 8694"/>
                            <a:gd name="T30" fmla="+- 0 15727 15389"/>
                            <a:gd name="T31" fmla="*/ 15727 h 1245"/>
                            <a:gd name="T32" fmla="+- 0 7206 196"/>
                            <a:gd name="T33" fmla="*/ T32 w 8694"/>
                            <a:gd name="T34" fmla="+- 0 15727 15389"/>
                            <a:gd name="T35" fmla="*/ 15727 h 1245"/>
                            <a:gd name="T36" fmla="+- 0 6769 196"/>
                            <a:gd name="T37" fmla="*/ T36 w 8694"/>
                            <a:gd name="T38" fmla="+- 0 15492 15389"/>
                            <a:gd name="T39" fmla="*/ 15492 h 12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8694" h="1245">
                              <a:moveTo>
                                <a:pt x="3331" y="0"/>
                              </a:moveTo>
                              <a:lnTo>
                                <a:pt x="0" y="1242"/>
                              </a:lnTo>
                              <a:lnTo>
                                <a:pt x="8694" y="1244"/>
                              </a:lnTo>
                              <a:lnTo>
                                <a:pt x="7010" y="338"/>
                              </a:lnTo>
                              <a:lnTo>
                                <a:pt x="5215" y="338"/>
                              </a:lnTo>
                              <a:lnTo>
                                <a:pt x="3331" y="0"/>
                              </a:lnTo>
                              <a:close/>
                              <a:moveTo>
                                <a:pt x="6573" y="103"/>
                              </a:moveTo>
                              <a:lnTo>
                                <a:pt x="5215" y="338"/>
                              </a:lnTo>
                              <a:lnTo>
                                <a:pt x="7010" y="338"/>
                              </a:lnTo>
                              <a:lnTo>
                                <a:pt x="6573" y="10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0A3A4">
                            <a:alpha val="16998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5" name="Freeform 4"/>
                      <wps:cNvSpPr>
                        <a:spLocks/>
                      </wps:cNvSpPr>
                      <wps:spPr bwMode="auto">
                        <a:xfrm>
                          <a:off x="196" y="14730"/>
                          <a:ext cx="5234" cy="1901"/>
                        </a:xfrm>
                        <a:custGeom>
                          <a:avLst/>
                          <a:gdLst>
                            <a:gd name="T0" fmla="+- 0 196 196"/>
                            <a:gd name="T1" fmla="*/ T0 w 5234"/>
                            <a:gd name="T2" fmla="+- 0 14730 14730"/>
                            <a:gd name="T3" fmla="*/ 14730 h 1901"/>
                            <a:gd name="T4" fmla="+- 0 196 196"/>
                            <a:gd name="T5" fmla="*/ T4 w 5234"/>
                            <a:gd name="T6" fmla="+- 0 16631 14730"/>
                            <a:gd name="T7" fmla="*/ 16631 h 1901"/>
                            <a:gd name="T8" fmla="+- 0 5430 196"/>
                            <a:gd name="T9" fmla="*/ T8 w 5234"/>
                            <a:gd name="T10" fmla="+- 0 15724 14730"/>
                            <a:gd name="T11" fmla="*/ 15724 h 1901"/>
                            <a:gd name="T12" fmla="+- 0 196 196"/>
                            <a:gd name="T13" fmla="*/ T12 w 5234"/>
                            <a:gd name="T14" fmla="+- 0 14730 14730"/>
                            <a:gd name="T15" fmla="*/ 14730 h 190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234" h="1901">
                              <a:moveTo>
                                <a:pt x="0" y="0"/>
                              </a:moveTo>
                              <a:lnTo>
                                <a:pt x="0" y="1901"/>
                              </a:lnTo>
                              <a:lnTo>
                                <a:pt x="5234" y="99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7AAE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F74ABA3" id="Group 192" o:spid="_x0000_s1026" style="position:absolute;margin-left:11.25pt;margin-top:7in;width:820.5pt;height:81.15pt;z-index:251664384;mso-position-horizontal-relative:page;mso-position-vertical-relative:page" coordorigin="196,14635" coordsize="11520,19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">
              <v:shape id="Freeform 2" o:spid="_x0000_s1027" style="position:absolute;left:196;top:14635;width:11520;height:1998;visibility:visible;mso-wrap-style:square;v-text-anchor:top" coordsize="11520,1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" path="m11520,l,1996r11520,2l11520,xe" fillcolor="#262261" stroked="f">
                <v:path arrowok="t" o:connecttype="custom" o:connectlocs="11520,14635;0,16631;11520,16633;11520,14635" o:connectangles="0,0,0,0"/>
              </v:shape>
              <v:shape id="AutoShape 3" o:spid="_x0000_s1028" style="position:absolute;left:196;top:15388;width:8694;height:1245;visibility:visible;mso-wrap-style:square;v-text-anchor:top" coordsize="8694,1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" path="m3331,l,1242r8694,2l7010,338r-1795,l3331,xm6573,103l5215,338r1795,l6573,103xe" fillcolor="#a0a3a4" stroked="f">
                <v:fill opacity="11051f"/>
                <v:path arrowok="t" o:connecttype="custom" o:connectlocs="3331,15389;0,16631;8694,16633;7010,15727;5215,15727;3331,15389;6573,15492;5215,15727;7010,15727;6573,15492" o:connectangles="0,0,0,0,0,0,0,0,0,0"/>
              </v:shape>
              <v:shape id="Freeform 4" o:spid="_x0000_s1029" style="position:absolute;left:196;top:14730;width:5234;height:1901;visibility:visible;mso-wrap-style:square;v-text-anchor:top" coordsize="5234,19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" path="m,l,1901,5234,994,,xe" fillcolor="#27aae1" stroked="f">
                <v:path arrowok="t" o:connecttype="custom" o:connectlocs="0,14730;0,16631;5234,15724;0,14730" o:connectangles="0,0,0,0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68DA18" w14:textId="77777777" w:rsidR="00BF359B" w:rsidRDefault="00BF359B" w:rsidP="0016539C">
      <w:pPr>
        <w:spacing w:after="0" w:line="240" w:lineRule="auto"/>
      </w:pPr>
      <w:r>
        <w:separator/>
      </w:r>
    </w:p>
  </w:footnote>
  <w:footnote w:type="continuationSeparator" w:id="0">
    <w:p w14:paraId="4CDF6D06" w14:textId="77777777" w:rsidR="00BF359B" w:rsidRDefault="00BF359B" w:rsidP="001653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8B0ABC" w14:textId="77777777" w:rsidR="0016539C" w:rsidRDefault="00E87455">
    <w:pPr>
      <w:pStyle w:val="Header"/>
    </w:pPr>
    <w:r>
      <w:rPr>
        <w:noProof/>
        <w:lang w:eastAsia="en-AU"/>
      </w:rPr>
      <w:drawing>
        <wp:anchor distT="0" distB="0" distL="114300" distR="114300" simplePos="0" relativeHeight="251662336" behindDoc="0" locked="0" layoutInCell="1" allowOverlap="1" wp14:anchorId="7205C008" wp14:editId="61A4EED6">
          <wp:simplePos x="0" y="0"/>
          <wp:positionH relativeFrom="column">
            <wp:posOffset>8115300</wp:posOffset>
          </wp:positionH>
          <wp:positionV relativeFrom="paragraph">
            <wp:posOffset>-141605</wp:posOffset>
          </wp:positionV>
          <wp:extent cx="1955800" cy="741045"/>
          <wp:effectExtent l="0" t="0" r="0" b="0"/>
          <wp:wrapNone/>
          <wp:docPr id="216" name="Picture 2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5800" cy="7410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C54C0">
      <w:rPr>
        <w:noProof/>
        <w:lang w:eastAsia="en-AU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0F6B725E" wp14:editId="280F45D5">
              <wp:simplePos x="0" y="0"/>
              <wp:positionH relativeFrom="page">
                <wp:posOffset>142875</wp:posOffset>
              </wp:positionH>
              <wp:positionV relativeFrom="paragraph">
                <wp:posOffset>-335280</wp:posOffset>
              </wp:positionV>
              <wp:extent cx="8401050" cy="1000125"/>
              <wp:effectExtent l="0" t="0" r="0" b="9525"/>
              <wp:wrapNone/>
              <wp:docPr id="196" name="Group 1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401050" cy="1000125"/>
                        <a:chOff x="196" y="-3"/>
                        <a:chExt cx="7971" cy="1575"/>
                      </a:xfrm>
                    </wpg:grpSpPr>
                    <wps:wsp>
                      <wps:cNvPr id="197" name="Freeform 6"/>
                      <wps:cNvSpPr>
                        <a:spLocks/>
                      </wps:cNvSpPr>
                      <wps:spPr bwMode="auto">
                        <a:xfrm>
                          <a:off x="196" y="-3"/>
                          <a:ext cx="7971" cy="1574"/>
                        </a:xfrm>
                        <a:custGeom>
                          <a:avLst/>
                          <a:gdLst>
                            <a:gd name="T0" fmla="+- 0 8167 196"/>
                            <a:gd name="T1" fmla="*/ T0 w 7971"/>
                            <a:gd name="T2" fmla="+- 0 -2 -2"/>
                            <a:gd name="T3" fmla="*/ -2 h 1574"/>
                            <a:gd name="T4" fmla="+- 0 196 196"/>
                            <a:gd name="T5" fmla="*/ T4 w 7971"/>
                            <a:gd name="T6" fmla="+- 0 -2 -2"/>
                            <a:gd name="T7" fmla="*/ -2 h 1574"/>
                            <a:gd name="T8" fmla="+- 0 196 196"/>
                            <a:gd name="T9" fmla="*/ T8 w 7971"/>
                            <a:gd name="T10" fmla="+- 0 1572 -2"/>
                            <a:gd name="T11" fmla="*/ 1572 h 1574"/>
                            <a:gd name="T12" fmla="+- 0 7700 196"/>
                            <a:gd name="T13" fmla="*/ T12 w 7971"/>
                            <a:gd name="T14" fmla="+- 0 1572 -2"/>
                            <a:gd name="T15" fmla="*/ 1572 h 1574"/>
                            <a:gd name="T16" fmla="+- 0 8167 196"/>
                            <a:gd name="T17" fmla="*/ T16 w 7971"/>
                            <a:gd name="T18" fmla="+- 0 -2 -2"/>
                            <a:gd name="T19" fmla="*/ -2 h 157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7971" h="1574">
                              <a:moveTo>
                                <a:pt x="7971" y="0"/>
                              </a:moveTo>
                              <a:lnTo>
                                <a:pt x="0" y="0"/>
                              </a:lnTo>
                              <a:lnTo>
                                <a:pt x="0" y="1574"/>
                              </a:lnTo>
                              <a:lnTo>
                                <a:pt x="7504" y="1574"/>
                              </a:lnTo>
                              <a:lnTo>
                                <a:pt x="79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6226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8" name="Text Box 7"/>
                      <wps:cNvSpPr txBox="1">
                        <a:spLocks noChangeArrowheads="1"/>
                      </wps:cNvSpPr>
                      <wps:spPr bwMode="auto">
                        <a:xfrm>
                          <a:off x="196" y="-3"/>
                          <a:ext cx="7971" cy="1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29C266" w14:textId="77777777" w:rsidR="005E3B4C" w:rsidRPr="005E3B4C" w:rsidRDefault="005E3B4C" w:rsidP="005E3B4C">
                            <w:pPr>
                              <w:spacing w:after="0" w:line="285" w:lineRule="auto"/>
                              <w:ind w:left="277" w:right="4796"/>
                              <w:rPr>
                                <w:color w:val="FFFFFF"/>
                                <w:sz w:val="16"/>
                              </w:rPr>
                            </w:pPr>
                          </w:p>
                          <w:p w14:paraId="16137868" w14:textId="77777777" w:rsidR="005E3B4C" w:rsidRDefault="005E667C" w:rsidP="00756F1C">
                            <w:pPr>
                              <w:spacing w:after="0" w:line="285" w:lineRule="auto"/>
                              <w:ind w:left="277" w:right="4796"/>
                              <w:rPr>
                                <w:color w:val="FFFFFF"/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z w:val="26"/>
                              </w:rPr>
                              <w:t xml:space="preserve">Developing Futures </w:t>
                            </w:r>
                          </w:p>
                          <w:p w14:paraId="03FEF95A" w14:textId="77777777" w:rsidR="005E3B4C" w:rsidRDefault="005E667C" w:rsidP="00756F1C">
                            <w:pPr>
                              <w:spacing w:after="0" w:line="285" w:lineRule="auto"/>
                              <w:ind w:left="277" w:right="4796"/>
                              <w:rPr>
                                <w:color w:val="27AAE1"/>
                                <w:sz w:val="26"/>
                              </w:rPr>
                            </w:pPr>
                            <w:r>
                              <w:rPr>
                                <w:color w:val="27AAE1"/>
                                <w:sz w:val="26"/>
                              </w:rPr>
                              <w:t xml:space="preserve">Creating Opportunities </w:t>
                            </w:r>
                          </w:p>
                          <w:p w14:paraId="67B09911" w14:textId="77777777" w:rsidR="005E667C" w:rsidRDefault="005E667C" w:rsidP="00756F1C">
                            <w:pPr>
                              <w:spacing w:after="0" w:line="285" w:lineRule="auto"/>
                              <w:ind w:left="277" w:right="4796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z w:val="26"/>
                              </w:rPr>
                              <w:t>Inspiring Potential</w:t>
                            </w:r>
                          </w:p>
                          <w:p w14:paraId="7CED1F8A" w14:textId="77777777" w:rsidR="005E667C" w:rsidRDefault="005E667C" w:rsidP="00756F1C">
                            <w:pPr>
                              <w:spacing w:line="285" w:lineRule="auto"/>
                              <w:ind w:left="277" w:right="4796"/>
                              <w:rPr>
                                <w:sz w:val="2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F6B725E" id="Group 196" o:spid="_x0000_s1026" style="position:absolute;margin-left:11.25pt;margin-top:-26.4pt;width:661.5pt;height:78.75pt;z-index:-251655168;mso-position-horizontal-relative:page" coordorigin="196,-3" coordsize="7971,1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">
              <v:shape id="Freeform 6" o:spid="_x0000_s1027" style="position:absolute;left:196;top:-3;width:7971;height:1574;visibility:visible;mso-wrap-style:square;v-text-anchor:top" coordsize="7971,15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" path="m7971,l,,,1574r7504,l7971,xe" fillcolor="#262261" stroked="f">
                <v:path arrowok="t" o:connecttype="custom" o:connectlocs="7971,-2;0,-2;0,1572;7504,1572;7971,-2" o:connectangles="0,0,0,0,0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8" type="#_x0000_t202" style="position:absolute;left:196;top:-3;width:7971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" filled="f" stroked="f">
                <v:textbox inset="0,0,0,0">
                  <w:txbxContent>
                    <w:p w14:paraId="0D29C266" w14:textId="77777777" w:rsidR="005E3B4C" w:rsidRPr="005E3B4C" w:rsidRDefault="005E3B4C" w:rsidP="005E3B4C">
                      <w:pPr>
                        <w:spacing w:after="0" w:line="285" w:lineRule="auto"/>
                        <w:ind w:left="277" w:right="4796"/>
                        <w:rPr>
                          <w:color w:val="FFFFFF"/>
                          <w:sz w:val="16"/>
                        </w:rPr>
                      </w:pPr>
                    </w:p>
                    <w:p w14:paraId="16137868" w14:textId="77777777" w:rsidR="005E3B4C" w:rsidRDefault="005E667C" w:rsidP="00756F1C">
                      <w:pPr>
                        <w:spacing w:after="0" w:line="285" w:lineRule="auto"/>
                        <w:ind w:left="277" w:right="4796"/>
                        <w:rPr>
                          <w:color w:val="FFFFFF"/>
                          <w:sz w:val="26"/>
                        </w:rPr>
                      </w:pPr>
                      <w:r>
                        <w:rPr>
                          <w:color w:val="FFFFFF"/>
                          <w:sz w:val="26"/>
                        </w:rPr>
                        <w:t xml:space="preserve">Developing Futures </w:t>
                      </w:r>
                    </w:p>
                    <w:p w14:paraId="03FEF95A" w14:textId="77777777" w:rsidR="005E3B4C" w:rsidRDefault="005E667C" w:rsidP="00756F1C">
                      <w:pPr>
                        <w:spacing w:after="0" w:line="285" w:lineRule="auto"/>
                        <w:ind w:left="277" w:right="4796"/>
                        <w:rPr>
                          <w:color w:val="27AAE1"/>
                          <w:sz w:val="26"/>
                        </w:rPr>
                      </w:pPr>
                      <w:r>
                        <w:rPr>
                          <w:color w:val="27AAE1"/>
                          <w:sz w:val="26"/>
                        </w:rPr>
                        <w:t xml:space="preserve">Creating Opportunities </w:t>
                      </w:r>
                    </w:p>
                    <w:p w14:paraId="67B09911" w14:textId="77777777" w:rsidR="005E667C" w:rsidRDefault="005E667C" w:rsidP="00756F1C">
                      <w:pPr>
                        <w:spacing w:after="0" w:line="285" w:lineRule="auto"/>
                        <w:ind w:left="277" w:right="4796"/>
                        <w:rPr>
                          <w:sz w:val="26"/>
                        </w:rPr>
                      </w:pPr>
                      <w:r>
                        <w:rPr>
                          <w:color w:val="FFFFFF"/>
                          <w:sz w:val="26"/>
                        </w:rPr>
                        <w:t>Inspiring Potential</w:t>
                      </w:r>
                    </w:p>
                    <w:p w14:paraId="7CED1F8A" w14:textId="77777777" w:rsidR="005E667C" w:rsidRDefault="005E667C" w:rsidP="00756F1C">
                      <w:pPr>
                        <w:spacing w:line="285" w:lineRule="auto"/>
                        <w:ind w:left="277" w:right="4796"/>
                        <w:rPr>
                          <w:sz w:val="26"/>
                        </w:rPr>
                      </w:pPr>
                    </w:p>
                  </w:txbxContent>
                </v:textbox>
              </v:shape>
              <w10:wrap anchorx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156E92"/>
    <w:multiLevelType w:val="hybridMultilevel"/>
    <w:tmpl w:val="37FE7E2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78841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220"/>
    <w:rsid w:val="00164ECC"/>
    <w:rsid w:val="0016539C"/>
    <w:rsid w:val="003231F2"/>
    <w:rsid w:val="00330C7C"/>
    <w:rsid w:val="00401220"/>
    <w:rsid w:val="004C54C0"/>
    <w:rsid w:val="004F0FB1"/>
    <w:rsid w:val="005E3B4C"/>
    <w:rsid w:val="005E667C"/>
    <w:rsid w:val="00690C32"/>
    <w:rsid w:val="006B40EA"/>
    <w:rsid w:val="006D0268"/>
    <w:rsid w:val="00731D04"/>
    <w:rsid w:val="00756F1C"/>
    <w:rsid w:val="008D7F19"/>
    <w:rsid w:val="00916F78"/>
    <w:rsid w:val="00964289"/>
    <w:rsid w:val="009B2101"/>
    <w:rsid w:val="009C2D6C"/>
    <w:rsid w:val="00A1038E"/>
    <w:rsid w:val="00AB4172"/>
    <w:rsid w:val="00B5470E"/>
    <w:rsid w:val="00BF359B"/>
    <w:rsid w:val="00CE210E"/>
    <w:rsid w:val="00D57096"/>
    <w:rsid w:val="00DD2763"/>
    <w:rsid w:val="00E87455"/>
    <w:rsid w:val="00F128E0"/>
    <w:rsid w:val="00FA7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499A4A"/>
  <w15:chartTrackingRefBased/>
  <w15:docId w15:val="{41226538-47B3-40C6-9C71-36D3DE67D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4ECC"/>
    <w:rPr>
      <w:rFonts w:ascii="Century Gothic" w:hAnsi="Century Gothic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4ECC"/>
    <w:pPr>
      <w:keepNext/>
      <w:keepLines/>
      <w:spacing w:before="240" w:after="0"/>
      <w:outlineLvl w:val="0"/>
    </w:pPr>
    <w:rPr>
      <w:rFonts w:eastAsiaTheme="majorEastAsia" w:cstheme="majorBidi"/>
      <w:b/>
      <w:color w:val="002060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4ECC"/>
    <w:pPr>
      <w:keepNext/>
      <w:keepLines/>
      <w:spacing w:before="40" w:after="0"/>
      <w:outlineLvl w:val="1"/>
    </w:pPr>
    <w:rPr>
      <w:rFonts w:eastAsiaTheme="majorEastAsia" w:cstheme="majorBidi"/>
      <w:b/>
      <w:color w:val="00B0F0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4ECC"/>
    <w:rPr>
      <w:rFonts w:ascii="Century Gothic" w:eastAsiaTheme="majorEastAsia" w:hAnsi="Century Gothic" w:cstheme="majorBidi"/>
      <w:b/>
      <w:color w:val="002060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4ECC"/>
    <w:rPr>
      <w:rFonts w:ascii="Century Gothic" w:eastAsiaTheme="majorEastAsia" w:hAnsi="Century Gothic" w:cstheme="majorBidi"/>
      <w:b/>
      <w:color w:val="00B0F0"/>
      <w:sz w:val="24"/>
      <w:szCs w:val="26"/>
    </w:rPr>
  </w:style>
  <w:style w:type="paragraph" w:styleId="Header">
    <w:name w:val="header"/>
    <w:basedOn w:val="Normal"/>
    <w:link w:val="HeaderChar"/>
    <w:uiPriority w:val="99"/>
    <w:unhideWhenUsed/>
    <w:rsid w:val="001653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539C"/>
    <w:rPr>
      <w:rFonts w:ascii="Century Gothic" w:hAnsi="Century Gothic"/>
      <w:sz w:val="20"/>
    </w:rPr>
  </w:style>
  <w:style w:type="paragraph" w:styleId="Footer">
    <w:name w:val="footer"/>
    <w:basedOn w:val="Normal"/>
    <w:link w:val="FooterChar"/>
    <w:uiPriority w:val="99"/>
    <w:unhideWhenUsed/>
    <w:rsid w:val="001653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539C"/>
    <w:rPr>
      <w:rFonts w:ascii="Century Gothic" w:hAnsi="Century Gothic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6F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F78"/>
    <w:rPr>
      <w:rFonts w:ascii="Segoe UI" w:hAnsi="Segoe UI" w:cs="Segoe UI"/>
      <w:sz w:val="18"/>
      <w:szCs w:val="18"/>
    </w:rPr>
  </w:style>
  <w:style w:type="paragraph" w:customStyle="1" w:styleId="NewsletterHeading">
    <w:name w:val="Newsletter Heading"/>
    <w:basedOn w:val="Normal"/>
    <w:link w:val="NewsletterHeadingChar"/>
    <w:qFormat/>
    <w:rsid w:val="005E667C"/>
    <w:pPr>
      <w:shd w:val="clear" w:color="auto" w:fill="00B0F0"/>
    </w:pPr>
    <w:rPr>
      <w:b/>
      <w:color w:val="FFFFFF" w:themeColor="background1"/>
      <w:sz w:val="24"/>
    </w:rPr>
  </w:style>
  <w:style w:type="character" w:customStyle="1" w:styleId="NewsletterHeadingChar">
    <w:name w:val="Newsletter Heading Char"/>
    <w:basedOn w:val="DefaultParagraphFont"/>
    <w:link w:val="NewsletterHeading"/>
    <w:rsid w:val="005E667C"/>
    <w:rPr>
      <w:rFonts w:ascii="Century Gothic" w:hAnsi="Century Gothic"/>
      <w:b/>
      <w:color w:val="FFFFFF" w:themeColor="background1"/>
      <w:sz w:val="24"/>
      <w:shd w:val="clear" w:color="auto" w:fill="00B0F0"/>
    </w:rPr>
  </w:style>
  <w:style w:type="table" w:styleId="TableGrid">
    <w:name w:val="Table Grid"/>
    <w:basedOn w:val="TableNormal"/>
    <w:uiPriority w:val="59"/>
    <w:rsid w:val="006D02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0122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12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education.vic.gov.au/PAL/excursions-risk-register.docx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education.vic.gov.au/PAL/excursions-risk-register.docx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education.vic.gov.au/PAL/excursions-risk-register.docx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1.png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education.vic.gov.au/PAL/excursions-risk-register.doc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8870025\OneDrive%20-%20VIC%20-%20Department%20of%20Education%20and%20Training\FileDrive\Whole%20School\Branding\Letterhead\Letterhead%20-%20A4%20Landscap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318d55e-1bd2-4989-8e27-28d54ab86269" xsi:nil="true"/>
    <lcf76f155ced4ddcb4097134ff3c332f xmlns="463c0c9e-5003-48f2-9869-0884f0004ed0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D41A246E3C604B9AE3E3CE58D76A5F" ma:contentTypeVersion="16" ma:contentTypeDescription="Create a new document." ma:contentTypeScope="" ma:versionID="4530309ce2ef383837d67504e1243389">
  <xsd:schema xmlns:xsd="http://www.w3.org/2001/XMLSchema" xmlns:xs="http://www.w3.org/2001/XMLSchema" xmlns:p="http://schemas.microsoft.com/office/2006/metadata/properties" xmlns:ns2="463c0c9e-5003-48f2-9869-0884f0004ed0" xmlns:ns3="e318d55e-1bd2-4989-8e27-28d54ab86269" targetNamespace="http://schemas.microsoft.com/office/2006/metadata/properties" ma:root="true" ma:fieldsID="a4d1e9f91a79c90c0a268935ff3ddbfc" ns2:_="" ns3:_="">
    <xsd:import namespace="463c0c9e-5003-48f2-9869-0884f0004ed0"/>
    <xsd:import namespace="e318d55e-1bd2-4989-8e27-28d54ab862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3c0c9e-5003-48f2-9869-0884f0004e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b607bbe-9751-46d3-ac86-39dfe314132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18d55e-1bd2-4989-8e27-28d54ab8626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6eac47a-f17e-4872-9d1a-3a5a381bf341}" ma:internalName="TaxCatchAll" ma:showField="CatchAllData" ma:web="e318d55e-1bd2-4989-8e27-28d54ab862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1A48832-A0B3-4BE4-8940-1030CC40C11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DD8B5B9-B524-4CA3-90C3-D4252B11E69D}">
  <ds:schemaRefs>
    <ds:schemaRef ds:uri="http://schemas.microsoft.com/office/2006/metadata/properties"/>
    <ds:schemaRef ds:uri="http://schemas.microsoft.com/office/infopath/2007/PartnerControls"/>
    <ds:schemaRef ds:uri="e318d55e-1bd2-4989-8e27-28d54ab86269"/>
    <ds:schemaRef ds:uri="463c0c9e-5003-48f2-9869-0884f0004ed0"/>
  </ds:schemaRefs>
</ds:datastoreItem>
</file>

<file path=customXml/itemProps3.xml><?xml version="1.0" encoding="utf-8"?>
<ds:datastoreItem xmlns:ds="http://schemas.openxmlformats.org/officeDocument/2006/customXml" ds:itemID="{684CCF91-CC87-4F14-B275-4F2575F997F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14815AF-EE8F-4A0D-B2DB-DE767B0542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3c0c9e-5003-48f2-9869-0884f0004ed0"/>
    <ds:schemaRef ds:uri="e318d55e-1bd2-4989-8e27-28d54ab862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Letterhead - A4 Landscape</Template>
  <TotalTime>11</TotalTime>
  <Pages>5</Pages>
  <Words>371</Words>
  <Characters>2253</Characters>
  <Application>Microsoft Office Word</Application>
  <DocSecurity>0</DocSecurity>
  <Lines>132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Gravatt</dc:creator>
  <cp:keywords/>
  <dc:description/>
  <cp:lastModifiedBy>Matthew Gravatt</cp:lastModifiedBy>
  <cp:revision>4</cp:revision>
  <cp:lastPrinted>2018-01-25T23:34:00Z</cp:lastPrinted>
  <dcterms:created xsi:type="dcterms:W3CDTF">2023-02-03T02:32:00Z</dcterms:created>
  <dcterms:modified xsi:type="dcterms:W3CDTF">2023-02-10T00:51:00Z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0x01010007D41A246E3C604B9AE3E3CE58D76A5F</vt:lpwstr>
  </property>
  <property fmtid="{D5CDD505-2E9C-101B-9397-08002B2CF9AE}" pid="3" name="GrammarlyDocumentId">
    <vt:lpwstr>7fff83e681599c320705c9a543af3c8b1316b5c2629df68fcb511d7f86124693</vt:lpwstr>
  </property>
  <property fmtid="{D5CDD505-2E9C-101B-9397-08002B2CF9AE}" pid="4" name="MediaServiceImageTags">
    <vt:lpwstr/>
  </property>
</Properties>
</file>