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3FF" w:rsidRDefault="0060547F"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1237615</wp:posOffset>
                </wp:positionH>
                <wp:positionV relativeFrom="paragraph">
                  <wp:posOffset>285750</wp:posOffset>
                </wp:positionV>
                <wp:extent cx="1743075" cy="33718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3371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547F" w:rsidRDefault="0060547F" w:rsidP="00A101B4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20930E01" wp14:editId="448CF948">
                                  <wp:extent cx="1333500" cy="585292"/>
                                  <wp:effectExtent l="0" t="0" r="0" b="571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Logo in jpeg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8845" cy="6051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0547F" w:rsidRPr="00BC7025" w:rsidRDefault="009B08CD" w:rsidP="00093EC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sz w:val="30"/>
                                <w:szCs w:val="30"/>
                              </w:rPr>
                              <w:t>Expressions of Interest</w:t>
                            </w:r>
                          </w:p>
                          <w:p w:rsidR="00BC7025" w:rsidRDefault="009B08CD" w:rsidP="00093EC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Clinical Care Manager </w:t>
                            </w:r>
                          </w:p>
                          <w:p w:rsidR="009B08CD" w:rsidRDefault="009B08CD" w:rsidP="00093EC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Maternity Position </w:t>
                            </w:r>
                          </w:p>
                          <w:p w:rsidR="009B08CD" w:rsidRDefault="009B08CD" w:rsidP="00A5569A">
                            <w:pPr>
                              <w:pStyle w:val="NoSpacing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:rsidR="0060547F" w:rsidRDefault="0060547F" w:rsidP="009B08CD">
                            <w:pPr>
                              <w:pStyle w:val="NoSpacing"/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Echuca Community for the Age</w:t>
                            </w:r>
                            <w:r w:rsidR="009B08CD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d is currently seeking internal expressions of interest for </w:t>
                            </w:r>
                            <w:r w:rsidR="00D4198E">
                              <w:rPr>
                                <w:sz w:val="20"/>
                                <w:szCs w:val="20"/>
                                <w:lang w:val="en-US"/>
                              </w:rPr>
                              <w:t>8</w:t>
                            </w:r>
                            <w:bookmarkStart w:id="0" w:name="_GoBack"/>
                            <w:bookmarkEnd w:id="0"/>
                            <w:r w:rsidR="009B08CD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month maternity leave position.</w:t>
                            </w:r>
                          </w:p>
                          <w:p w:rsidR="009B08CD" w:rsidRDefault="009B08CD" w:rsidP="009B08CD">
                            <w:pPr>
                              <w:pStyle w:val="NoSpacing"/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:rsidR="009B08CD" w:rsidRDefault="009B08CD" w:rsidP="009B08CD">
                            <w:pPr>
                              <w:pStyle w:val="NoSpacing"/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For further information please contact</w:t>
                            </w:r>
                          </w:p>
                          <w:p w:rsidR="009B08CD" w:rsidRDefault="009B08CD" w:rsidP="009B08CD">
                            <w:pPr>
                              <w:pStyle w:val="NoSpacing"/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Lissa Reynolds – HR</w:t>
                            </w:r>
                          </w:p>
                          <w:p w:rsidR="0060547F" w:rsidRDefault="0060547F" w:rsidP="00A5569A">
                            <w:pPr>
                              <w:pStyle w:val="NoSpacing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7.45pt;margin-top:22.5pt;width:137.25pt;height:265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">
                <v:textbox>
                  <w:txbxContent>
                    <w:p w:rsidR="0060547F" w:rsidRDefault="0060547F" w:rsidP="00A101B4">
                      <w:pPr>
                        <w:jc w:val="center"/>
                      </w:pP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20930E01" wp14:editId="448CF948">
                            <wp:extent cx="1333500" cy="585292"/>
                            <wp:effectExtent l="0" t="0" r="0" b="5715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Logo in jpeg.jp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8845" cy="6051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0547F" w:rsidRPr="00BC7025" w:rsidRDefault="009B08CD" w:rsidP="00093EC4">
                      <w:pPr>
                        <w:spacing w:after="0" w:line="240" w:lineRule="auto"/>
                        <w:jc w:val="center"/>
                        <w:rPr>
                          <w:b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sz w:val="30"/>
                          <w:szCs w:val="30"/>
                        </w:rPr>
                        <w:t>Expressions of Interest</w:t>
                      </w:r>
                    </w:p>
                    <w:p w:rsidR="00BC7025" w:rsidRDefault="009B08CD" w:rsidP="00093EC4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Clinical Care Manager </w:t>
                      </w:r>
                    </w:p>
                    <w:p w:rsidR="009B08CD" w:rsidRDefault="009B08CD" w:rsidP="00093EC4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Maternity Position </w:t>
                      </w:r>
                    </w:p>
                    <w:p w:rsidR="009B08CD" w:rsidRDefault="009B08CD" w:rsidP="00A5569A">
                      <w:pPr>
                        <w:pStyle w:val="NoSpacing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:rsidR="0060547F" w:rsidRDefault="0060547F" w:rsidP="009B08CD">
                      <w:pPr>
                        <w:pStyle w:val="NoSpacing"/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Echuca Community for the Age</w:t>
                      </w:r>
                      <w:r w:rsidR="009B08CD">
                        <w:rPr>
                          <w:sz w:val="20"/>
                          <w:szCs w:val="20"/>
                          <w:lang w:val="en-US"/>
                        </w:rPr>
                        <w:t xml:space="preserve">d is currently seeking internal expressions of interest for </w:t>
                      </w:r>
                      <w:r w:rsidR="00D4198E">
                        <w:rPr>
                          <w:sz w:val="20"/>
                          <w:szCs w:val="20"/>
                          <w:lang w:val="en-US"/>
                        </w:rPr>
                        <w:t>8</w:t>
                      </w:r>
                      <w:bookmarkStart w:id="1" w:name="_GoBack"/>
                      <w:bookmarkEnd w:id="1"/>
                      <w:r w:rsidR="009B08CD">
                        <w:rPr>
                          <w:sz w:val="20"/>
                          <w:szCs w:val="20"/>
                          <w:lang w:val="en-US"/>
                        </w:rPr>
                        <w:t xml:space="preserve"> month maternity leave position.</w:t>
                      </w:r>
                    </w:p>
                    <w:p w:rsidR="009B08CD" w:rsidRDefault="009B08CD" w:rsidP="009B08CD">
                      <w:pPr>
                        <w:pStyle w:val="NoSpacing"/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:rsidR="009B08CD" w:rsidRDefault="009B08CD" w:rsidP="009B08CD">
                      <w:pPr>
                        <w:pStyle w:val="NoSpacing"/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For further information please contact</w:t>
                      </w:r>
                    </w:p>
                    <w:p w:rsidR="009B08CD" w:rsidRDefault="009B08CD" w:rsidP="009B08CD">
                      <w:pPr>
                        <w:pStyle w:val="NoSpacing"/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en-US"/>
                        </w:rPr>
                        <w:t>Lissa Reynolds – HR</w:t>
                      </w:r>
                    </w:p>
                    <w:p w:rsidR="0060547F" w:rsidRDefault="0060547F" w:rsidP="00A5569A">
                      <w:pPr>
                        <w:pStyle w:val="NoSpacing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63BDC" w:rsidRDefault="00C63BDC"/>
    <w:sectPr w:rsidR="00C63BDC" w:rsidSect="00E76D80">
      <w:pgSz w:w="11906" w:h="16838" w:code="9"/>
      <w:pgMar w:top="2835" w:right="567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AC28DF"/>
    <w:multiLevelType w:val="hybridMultilevel"/>
    <w:tmpl w:val="6BFACC7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1B4"/>
    <w:rsid w:val="0006054C"/>
    <w:rsid w:val="00093EC4"/>
    <w:rsid w:val="001941CE"/>
    <w:rsid w:val="002471D3"/>
    <w:rsid w:val="00253329"/>
    <w:rsid w:val="002A75CE"/>
    <w:rsid w:val="003B07F3"/>
    <w:rsid w:val="004462B6"/>
    <w:rsid w:val="00452925"/>
    <w:rsid w:val="00595108"/>
    <w:rsid w:val="0060547F"/>
    <w:rsid w:val="00716302"/>
    <w:rsid w:val="00730B2D"/>
    <w:rsid w:val="00830162"/>
    <w:rsid w:val="00941268"/>
    <w:rsid w:val="009524E5"/>
    <w:rsid w:val="009B08CD"/>
    <w:rsid w:val="009C39DB"/>
    <w:rsid w:val="00A101B4"/>
    <w:rsid w:val="00A5569A"/>
    <w:rsid w:val="00AA7F4E"/>
    <w:rsid w:val="00B36FE8"/>
    <w:rsid w:val="00BC7025"/>
    <w:rsid w:val="00BF3BFF"/>
    <w:rsid w:val="00C63BDC"/>
    <w:rsid w:val="00CC19D2"/>
    <w:rsid w:val="00D4198E"/>
    <w:rsid w:val="00D529A0"/>
    <w:rsid w:val="00D5383F"/>
    <w:rsid w:val="00DB13FF"/>
    <w:rsid w:val="00DE3282"/>
    <w:rsid w:val="00DE3837"/>
    <w:rsid w:val="00DF38C5"/>
    <w:rsid w:val="00E76D80"/>
    <w:rsid w:val="00F33465"/>
    <w:rsid w:val="00F4174D"/>
    <w:rsid w:val="00FE2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4D412"/>
  <w15:chartTrackingRefBased/>
  <w15:docId w15:val="{7EF42774-54BE-4FA7-B58E-BF21A802B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941C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05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54C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BF3B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46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A77BF218.dotm</Template>
  <TotalTime>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Adams</dc:creator>
  <cp:keywords/>
  <dc:description/>
  <cp:lastModifiedBy>Lissa Reynolds</cp:lastModifiedBy>
  <cp:revision>4</cp:revision>
  <cp:lastPrinted>2021-02-24T23:53:00Z</cp:lastPrinted>
  <dcterms:created xsi:type="dcterms:W3CDTF">2021-04-27T02:31:00Z</dcterms:created>
  <dcterms:modified xsi:type="dcterms:W3CDTF">2021-04-27T04:58:00Z</dcterms:modified>
</cp:coreProperties>
</file>