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9"/>
        <w:gridCol w:w="755"/>
        <w:gridCol w:w="393"/>
        <w:gridCol w:w="7013"/>
      </w:tblGrid>
      <w:tr w:rsidR="00650259" w:rsidRPr="0052128F" w14:paraId="19F47F45" w14:textId="77777777" w:rsidTr="004F2900">
        <w:sdt>
          <w:sdtPr>
            <w:rPr>
              <w:rFonts w:ascii="Arial" w:hAnsi="Arial" w:cs="Arial"/>
              <w:sz w:val="24"/>
              <w:szCs w:val="24"/>
            </w:rPr>
            <w:id w:val="1621259925"/>
            <w:placeholder>
              <w:docPart w:val="8D50525196BA4376B8BF4E99B271EA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E7D104D" w14:textId="77777777" w:rsidR="00650259" w:rsidRPr="0052128F" w:rsidRDefault="00346DE2" w:rsidP="00346DE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2128F">
                  <w:rPr>
                    <w:rFonts w:ascii="Arial" w:hAnsi="Arial" w:cs="Arial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74951" w14:textId="77777777" w:rsidR="00650259" w:rsidRPr="0052128F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52128F" w14:paraId="67D85ED1" w14:textId="77777777" w:rsidTr="004F2900">
        <w:sdt>
          <w:sdtPr>
            <w:rPr>
              <w:rFonts w:ascii="Arial" w:hAnsi="Arial" w:cs="Arial"/>
              <w:sz w:val="24"/>
              <w:szCs w:val="24"/>
            </w:rPr>
            <w:id w:val="-1470592894"/>
            <w:placeholder>
              <w:docPart w:val="7F61B0C3D4044AF4BFBA1270A89809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C3418C" w14:textId="77777777" w:rsidR="00650259" w:rsidRPr="0052128F" w:rsidRDefault="00346DE2" w:rsidP="00346DE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2128F">
                  <w:rPr>
                    <w:rFonts w:ascii="Arial" w:hAnsi="Arial" w:cs="Arial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67CA4" w14:textId="77777777" w:rsidR="00650259" w:rsidRPr="0052128F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52128F" w14:paraId="0F96B404" w14:textId="77777777" w:rsidTr="004F2900">
        <w:sdt>
          <w:sdtPr>
            <w:rPr>
              <w:rFonts w:ascii="Arial" w:hAnsi="Arial" w:cs="Arial"/>
              <w:sz w:val="24"/>
              <w:szCs w:val="24"/>
            </w:rPr>
            <w:id w:val="-965116832"/>
            <w:placeholder>
              <w:docPart w:val="FDC0CC589CEC46CA880BF71A5616A4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F55690" w14:textId="77777777" w:rsidR="00650259" w:rsidRPr="0052128F" w:rsidRDefault="00346DE2" w:rsidP="00346DE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2128F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6B692" w14:textId="77777777" w:rsidR="00650259" w:rsidRPr="0052128F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5CEE" w:rsidRPr="0052128F" w14:paraId="6CC5B1FF" w14:textId="77777777" w:rsidTr="004F2900">
        <w:tc>
          <w:tcPr>
            <w:tcW w:w="10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63615" w14:textId="507130BD" w:rsidR="001E5CEE" w:rsidRPr="0052128F" w:rsidRDefault="001E5CEE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Child’s Name</w:t>
            </w:r>
          </w:p>
        </w:tc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59FF0" w14:textId="77777777" w:rsidR="001E5CEE" w:rsidRPr="0052128F" w:rsidRDefault="001E5CEE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5CEE" w:rsidRPr="0052128F" w14:paraId="7C77EC57" w14:textId="77777777" w:rsidTr="004F2900">
        <w:tc>
          <w:tcPr>
            <w:tcW w:w="10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3C702" w14:textId="1E47D38C" w:rsidR="001E5CEE" w:rsidRPr="0052128F" w:rsidRDefault="001E5CEE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Class</w:t>
            </w:r>
          </w:p>
        </w:tc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68BA3" w14:textId="77777777" w:rsidR="001E5CEE" w:rsidRPr="0052128F" w:rsidRDefault="001E5CEE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52128F" w14:paraId="36EE7054" w14:textId="77777777" w:rsidTr="004F2900">
        <w:trPr>
          <w:trHeight w:val="54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384C10A" w14:textId="77777777" w:rsidR="00650259" w:rsidRPr="0052128F" w:rsidRDefault="00650259" w:rsidP="00346D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6DE2" w:rsidRPr="0052128F" w14:paraId="733FFBD7" w14:textId="77777777" w:rsidTr="00346DE2">
        <w:tc>
          <w:tcPr>
            <w:tcW w:w="5000" w:type="pct"/>
            <w:gridSpan w:val="4"/>
            <w:vAlign w:val="bottom"/>
          </w:tcPr>
          <w:p w14:paraId="74581C3B" w14:textId="4387BD43" w:rsidR="0052128F" w:rsidRPr="0052128F" w:rsidRDefault="006E6AB3" w:rsidP="001C4A3D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28F">
              <w:rPr>
                <w:rFonts w:ascii="Arial" w:hAnsi="Arial" w:cs="Arial"/>
                <w:b/>
                <w:bCs/>
                <w:sz w:val="24"/>
                <w:szCs w:val="24"/>
              </w:rPr>
              <w:t>I am interested in volunteering a</w:t>
            </w:r>
            <w:r w:rsidR="0052128F" w:rsidRPr="0052128F">
              <w:rPr>
                <w:rFonts w:ascii="Arial" w:hAnsi="Arial" w:cs="Arial"/>
                <w:b/>
                <w:bCs/>
                <w:sz w:val="24"/>
                <w:szCs w:val="24"/>
              </w:rPr>
              <w:t>nd</w:t>
            </w:r>
            <w:r w:rsidRPr="0052128F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346DE2" w:rsidRPr="0052128F" w14:paraId="099C2D95" w14:textId="77777777" w:rsidTr="001E5CEE">
        <w:tc>
          <w:tcPr>
            <w:tcW w:w="636" w:type="pct"/>
          </w:tcPr>
          <w:p w14:paraId="472BF75C" w14:textId="77777777" w:rsidR="00346DE2" w:rsidRPr="0052128F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364" w:type="pct"/>
            <w:gridSpan w:val="3"/>
            <w:vAlign w:val="bottom"/>
          </w:tcPr>
          <w:p w14:paraId="7CBD6A19" w14:textId="4C869103" w:rsidR="00346DE2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I h</w:t>
            </w:r>
            <w:r w:rsidR="001E5CEE" w:rsidRPr="0052128F">
              <w:rPr>
                <w:rFonts w:ascii="Arial" w:hAnsi="Arial" w:cs="Arial"/>
                <w:sz w:val="24"/>
                <w:szCs w:val="24"/>
              </w:rPr>
              <w:t>old an RSA</w:t>
            </w:r>
          </w:p>
        </w:tc>
      </w:tr>
      <w:tr w:rsidR="00346DE2" w:rsidRPr="0052128F" w14:paraId="710024B2" w14:textId="77777777" w:rsidTr="001E5CEE">
        <w:tc>
          <w:tcPr>
            <w:tcW w:w="636" w:type="pct"/>
          </w:tcPr>
          <w:p w14:paraId="478D6134" w14:textId="77777777" w:rsidR="00346DE2" w:rsidRPr="0052128F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364" w:type="pct"/>
            <w:gridSpan w:val="3"/>
            <w:vAlign w:val="bottom"/>
          </w:tcPr>
          <w:p w14:paraId="15D6EAF3" w14:textId="7F9048F0" w:rsidR="00346DE2" w:rsidRPr="0052128F" w:rsidRDefault="001E5CEE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I’m a DJ</w:t>
            </w:r>
          </w:p>
        </w:tc>
      </w:tr>
      <w:tr w:rsidR="00346DE2" w:rsidRPr="0052128F" w14:paraId="35BC4FC1" w14:textId="77777777" w:rsidTr="001E5CEE">
        <w:tc>
          <w:tcPr>
            <w:tcW w:w="636" w:type="pct"/>
          </w:tcPr>
          <w:p w14:paraId="2D8CB840" w14:textId="77777777" w:rsidR="00346DE2" w:rsidRPr="0052128F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364" w:type="pct"/>
            <w:gridSpan w:val="3"/>
            <w:vAlign w:val="bottom"/>
          </w:tcPr>
          <w:p w14:paraId="0A854532" w14:textId="54B930A8" w:rsidR="00346DE2" w:rsidRPr="0052128F" w:rsidRDefault="001E5CEE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 xml:space="preserve">I’m a </w:t>
            </w:r>
            <w:r w:rsidR="006E6AB3" w:rsidRPr="0052128F">
              <w:rPr>
                <w:rFonts w:ascii="Arial" w:hAnsi="Arial" w:cs="Arial"/>
                <w:sz w:val="24"/>
                <w:szCs w:val="24"/>
              </w:rPr>
              <w:t>party</w:t>
            </w:r>
            <w:r w:rsidRPr="0052128F">
              <w:rPr>
                <w:rFonts w:ascii="Arial" w:hAnsi="Arial" w:cs="Arial"/>
                <w:sz w:val="24"/>
                <w:szCs w:val="24"/>
              </w:rPr>
              <w:t xml:space="preserve"> plann</w:t>
            </w:r>
            <w:r w:rsidR="006E6AB3" w:rsidRPr="0052128F">
              <w:rPr>
                <w:rFonts w:ascii="Arial" w:hAnsi="Arial" w:cs="Arial"/>
                <w:sz w:val="24"/>
                <w:szCs w:val="24"/>
              </w:rPr>
              <w:t>er</w:t>
            </w:r>
          </w:p>
        </w:tc>
      </w:tr>
      <w:tr w:rsidR="00346DE2" w:rsidRPr="0052128F" w14:paraId="55417C49" w14:textId="77777777" w:rsidTr="001E5CEE">
        <w:tc>
          <w:tcPr>
            <w:tcW w:w="636" w:type="pct"/>
          </w:tcPr>
          <w:p w14:paraId="144C689F" w14:textId="77777777" w:rsidR="00346DE2" w:rsidRPr="0052128F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364" w:type="pct"/>
            <w:gridSpan w:val="3"/>
            <w:vAlign w:val="bottom"/>
          </w:tcPr>
          <w:p w14:paraId="52565681" w14:textId="14D083C3" w:rsidR="00346DE2" w:rsidRPr="0052128F" w:rsidRDefault="001E5CEE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 xml:space="preserve">I’m a marketing </w:t>
            </w:r>
            <w:r w:rsidR="006E6AB3" w:rsidRPr="0052128F">
              <w:rPr>
                <w:rFonts w:ascii="Arial" w:hAnsi="Arial" w:cs="Arial"/>
                <w:sz w:val="24"/>
                <w:szCs w:val="24"/>
              </w:rPr>
              <w:t>guru</w:t>
            </w:r>
          </w:p>
        </w:tc>
      </w:tr>
      <w:tr w:rsidR="00346DE2" w:rsidRPr="0052128F" w14:paraId="53BE254A" w14:textId="77777777" w:rsidTr="0052128F">
        <w:tc>
          <w:tcPr>
            <w:tcW w:w="636" w:type="pct"/>
          </w:tcPr>
          <w:p w14:paraId="4C49EC2A" w14:textId="77777777" w:rsidR="00346DE2" w:rsidRPr="0052128F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364" w:type="pct"/>
            <w:gridSpan w:val="3"/>
            <w:vAlign w:val="bottom"/>
          </w:tcPr>
          <w:p w14:paraId="1178CD76" w14:textId="77777777" w:rsidR="0052128F" w:rsidRPr="0052128F" w:rsidRDefault="0052128F" w:rsidP="00346DE2">
            <w:pPr>
              <w:rPr>
                <w:rFonts w:ascii="Arial" w:hAnsi="Arial" w:cs="Arial"/>
                <w:sz w:val="12"/>
                <w:szCs w:val="12"/>
              </w:rPr>
            </w:pPr>
          </w:p>
          <w:p w14:paraId="4AF5D376" w14:textId="5290E8C0" w:rsidR="00346DE2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52128F">
              <w:rPr>
                <w:rFonts w:ascii="Arial" w:hAnsi="Arial" w:cs="Arial"/>
                <w:sz w:val="24"/>
                <w:szCs w:val="24"/>
              </w:rPr>
              <w:t xml:space="preserve">one of the above: </w:t>
            </w:r>
            <w:r w:rsidR="006E6AB3" w:rsidRPr="0052128F">
              <w:rPr>
                <w:rFonts w:ascii="Arial" w:hAnsi="Arial" w:cs="Arial"/>
                <w:sz w:val="24"/>
                <w:szCs w:val="24"/>
              </w:rPr>
              <w:t xml:space="preserve">Let us know your skill and what you are willing to assist with </w:t>
            </w:r>
          </w:p>
        </w:tc>
      </w:tr>
      <w:tr w:rsidR="006E6AB3" w:rsidRPr="0052128F" w14:paraId="20F8B5B0" w14:textId="77777777" w:rsidTr="0052128F">
        <w:tc>
          <w:tcPr>
            <w:tcW w:w="636" w:type="pct"/>
          </w:tcPr>
          <w:p w14:paraId="26C98D3C" w14:textId="77777777" w:rsidR="006E6AB3" w:rsidRPr="0052128F" w:rsidRDefault="006E6AB3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4" w:type="pct"/>
            <w:gridSpan w:val="3"/>
            <w:tcBorders>
              <w:bottom w:val="single" w:sz="4" w:space="0" w:color="auto"/>
            </w:tcBorders>
            <w:vAlign w:val="bottom"/>
          </w:tcPr>
          <w:p w14:paraId="1D3BFA29" w14:textId="77777777" w:rsidR="006E6AB3" w:rsidRPr="0052128F" w:rsidRDefault="006E6AB3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28F" w:rsidRPr="0052128F" w14:paraId="7ED59C66" w14:textId="77777777" w:rsidTr="0052128F">
        <w:tc>
          <w:tcPr>
            <w:tcW w:w="636" w:type="pct"/>
          </w:tcPr>
          <w:p w14:paraId="25F7AC4B" w14:textId="77777777" w:rsidR="0052128F" w:rsidRPr="0052128F" w:rsidRDefault="0052128F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4" w:type="pct"/>
            <w:gridSpan w:val="3"/>
            <w:vAlign w:val="bottom"/>
          </w:tcPr>
          <w:p w14:paraId="299972CB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5CEE" w:rsidRPr="0052128F" w14:paraId="185E2110" w14:textId="77777777" w:rsidTr="004F2900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B05CB89" w14:textId="6C65EDEA" w:rsidR="001E5CEE" w:rsidRPr="0052128F" w:rsidRDefault="001E5CEE" w:rsidP="00346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28F">
              <w:rPr>
                <w:rFonts w:ascii="Arial" w:hAnsi="Arial" w:cs="Arial"/>
                <w:b/>
                <w:bCs/>
                <w:sz w:val="24"/>
                <w:szCs w:val="24"/>
              </w:rPr>
              <w:t>I am a</w:t>
            </w:r>
            <w:r w:rsidR="004F29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2128F">
              <w:rPr>
                <w:rFonts w:ascii="Arial" w:hAnsi="Arial" w:cs="Arial"/>
                <w:b/>
                <w:bCs/>
                <w:sz w:val="24"/>
                <w:szCs w:val="24"/>
              </w:rPr>
              <w:t>business owner</w:t>
            </w:r>
            <w:r w:rsidR="004F2900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6E6AB3" w:rsidRPr="0052128F" w14:paraId="49C90AA2" w14:textId="77777777" w:rsidTr="004F2900"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1639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0C06A6" w14:textId="2720FBE4" w:rsidR="006E6AB3" w:rsidRPr="0052128F" w:rsidRDefault="006E6AB3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Name of Business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2BDA" w14:textId="6A290E07" w:rsidR="006E6AB3" w:rsidRPr="0052128F" w:rsidRDefault="006E6AB3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AB3" w:rsidRPr="0052128F" w14:paraId="2C9EC30A" w14:textId="77777777" w:rsidTr="004F2900"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CE1B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42683A" w14:textId="489D4B9E" w:rsidR="006E6AB3" w:rsidRPr="0052128F" w:rsidRDefault="006E6AB3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Address or Contact Details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4401" w14:textId="2AD77F7B" w:rsidR="006E6AB3" w:rsidRPr="0052128F" w:rsidRDefault="006E6AB3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28F" w:rsidRPr="0052128F" w14:paraId="23BE8C70" w14:textId="77777777" w:rsidTr="004F2900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3FB41EB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83CBC7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52128F">
              <w:rPr>
                <w:rFonts w:ascii="Arial" w:hAnsi="Arial" w:cs="Arial"/>
                <w:sz w:val="24"/>
                <w:szCs w:val="24"/>
              </w:rPr>
              <w:t>Tell us briefly about your business</w:t>
            </w:r>
          </w:p>
          <w:p w14:paraId="124D3E31" w14:textId="77777777" w:rsid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60C6FC" w14:textId="491C994E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28F" w:rsidRPr="0052128F" w14:paraId="35DE655D" w14:textId="77777777" w:rsidTr="0052128F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9720804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BD43C9" w14:textId="77777777" w:rsidR="0052128F" w:rsidRPr="0052128F" w:rsidRDefault="0052128F" w:rsidP="00346D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52128F" w14:paraId="45A82613" w14:textId="77777777" w:rsidTr="0052128F">
        <w:trPr>
          <w:trHeight w:val="54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115359C9" w14:textId="77777777" w:rsidR="00650259" w:rsidRPr="0052128F" w:rsidRDefault="00650259" w:rsidP="00977F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EC972C4" w14:textId="77777777" w:rsidR="00CE6104" w:rsidRPr="0052128F" w:rsidRDefault="00CE6104" w:rsidP="0052128F">
      <w:pPr>
        <w:pBdr>
          <w:bottom w:val="single" w:sz="4" w:space="1" w:color="auto"/>
        </w:pBdr>
        <w:spacing w:after="0"/>
        <w:rPr>
          <w:rFonts w:ascii="Arial" w:hAnsi="Arial" w:cs="Arial"/>
          <w:sz w:val="24"/>
          <w:szCs w:val="24"/>
        </w:rPr>
      </w:pPr>
    </w:p>
    <w:p w14:paraId="16C4982E" w14:textId="77777777" w:rsidR="001E5CEE" w:rsidRPr="0052128F" w:rsidRDefault="001E5CEE" w:rsidP="001E5CEE">
      <w:pPr>
        <w:rPr>
          <w:rFonts w:ascii="Arial" w:hAnsi="Arial" w:cs="Arial"/>
          <w:sz w:val="24"/>
          <w:szCs w:val="24"/>
        </w:rPr>
      </w:pPr>
    </w:p>
    <w:p w14:paraId="2FBE1E86" w14:textId="1B16086B" w:rsidR="001E5CEE" w:rsidRPr="0052128F" w:rsidRDefault="0052128F" w:rsidP="001E5CEE">
      <w:pPr>
        <w:rPr>
          <w:rFonts w:ascii="Arial" w:hAnsi="Arial" w:cs="Arial"/>
          <w:sz w:val="24"/>
          <w:szCs w:val="24"/>
        </w:rPr>
      </w:pPr>
      <w:r w:rsidRPr="0052128F">
        <w:rPr>
          <w:rFonts w:ascii="Arial" w:hAnsi="Arial" w:cs="Arial"/>
          <w:sz w:val="24"/>
          <w:szCs w:val="24"/>
        </w:rPr>
        <w:t>Please provide a copy of your logo for inclusion</w:t>
      </w:r>
      <w:r w:rsidR="004F2900">
        <w:rPr>
          <w:rFonts w:ascii="Arial" w:hAnsi="Arial" w:cs="Arial"/>
          <w:sz w:val="24"/>
          <w:szCs w:val="24"/>
        </w:rPr>
        <w:t xml:space="preserve"> in the School Newsletter</w:t>
      </w:r>
    </w:p>
    <w:p w14:paraId="15034D84" w14:textId="77777777" w:rsidR="001E5CEE" w:rsidRPr="001E5CEE" w:rsidRDefault="001E5CEE" w:rsidP="001E5CEE">
      <w:pPr>
        <w:rPr>
          <w:sz w:val="16"/>
          <w:szCs w:val="16"/>
        </w:rPr>
      </w:pPr>
    </w:p>
    <w:p w14:paraId="2B180C13" w14:textId="1FE0CB5F" w:rsidR="001E5CEE" w:rsidRPr="001E5CEE" w:rsidRDefault="001E5CEE" w:rsidP="001E5CEE">
      <w:pPr>
        <w:tabs>
          <w:tab w:val="left" w:pos="7716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4B65EA78" w14:textId="77777777" w:rsidR="001E5CEE" w:rsidRPr="001E5CEE" w:rsidRDefault="001E5CEE" w:rsidP="001E5CEE">
      <w:pPr>
        <w:rPr>
          <w:sz w:val="16"/>
          <w:szCs w:val="16"/>
        </w:rPr>
      </w:pPr>
    </w:p>
    <w:sectPr w:rsidR="001E5CEE" w:rsidRPr="001E5CEE" w:rsidSect="00246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8D98A" w14:textId="77777777" w:rsidR="001E5CEE" w:rsidRDefault="001E5CEE" w:rsidP="00650259">
      <w:pPr>
        <w:spacing w:after="0" w:line="240" w:lineRule="auto"/>
      </w:pPr>
      <w:r>
        <w:separator/>
      </w:r>
    </w:p>
  </w:endnote>
  <w:endnote w:type="continuationSeparator" w:id="0">
    <w:p w14:paraId="4854935C" w14:textId="77777777" w:rsidR="001E5CEE" w:rsidRDefault="001E5CE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9AE3AD-665C-421E-A586-31DD8CB725F7}"/>
    <w:embedBold r:id="rId2" w:fontKey="{86F6B401-CC79-468C-A28E-6EC96FB882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6946F9A-0B01-418D-BADE-771B1983E947}"/>
    <w:embedBold r:id="rId4" w:fontKey="{595BA2EC-834A-42D3-A7FF-67CFF68F5A99}"/>
    <w:embedItalic r:id="rId5" w:fontKey="{25053194-EB54-4ABA-B828-AF2287E182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DF35A0-2949-4939-8B80-3AFBD4B89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346E5CC-CBD7-4D4C-AE4C-96C3F1F01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29214" w14:textId="77777777" w:rsidR="00140F6B" w:rsidRDefault="00140F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6EB1A608" w14:textId="77777777" w:rsidTr="00C4167A">
      <w:tc>
        <w:tcPr>
          <w:tcW w:w="4675" w:type="dxa"/>
          <w:vAlign w:val="center"/>
        </w:tcPr>
        <w:p w14:paraId="1FF8E554" w14:textId="23BC223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A829598" w14:textId="40E7258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03B7B7D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95C7" w14:textId="77777777" w:rsidR="00140F6B" w:rsidRDefault="00140F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E3361" w14:textId="77777777" w:rsidR="001E5CEE" w:rsidRDefault="001E5CEE" w:rsidP="00650259">
      <w:pPr>
        <w:spacing w:after="0" w:line="240" w:lineRule="auto"/>
      </w:pPr>
      <w:r>
        <w:separator/>
      </w:r>
    </w:p>
  </w:footnote>
  <w:footnote w:type="continuationSeparator" w:id="0">
    <w:p w14:paraId="49DEFD8B" w14:textId="77777777" w:rsidR="001E5CEE" w:rsidRDefault="001E5CE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1E2A9" w14:textId="77777777" w:rsidR="00140F6B" w:rsidRDefault="00140F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36194D5C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E7A4E4E" w14:textId="77777777" w:rsidR="00140F6B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6ED2218" wp14:editId="5241A1A0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0B821479" w14:textId="77777777" w:rsidR="00140F6B" w:rsidRDefault="006E6AB3" w:rsidP="00731F26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Skilled Volunteers &amp;</w:t>
          </w:r>
          <w:r w:rsidR="0035368D">
            <w:rPr>
              <w:rFonts w:ascii="Corbel" w:eastAsia="Calibri" w:hAnsi="Corbel" w:cs="Times New Roman"/>
              <w:b/>
              <w:color w:val="FFFFFF"/>
              <w:sz w:val="44"/>
            </w:rPr>
            <w:t>/Or</w:t>
          </w: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</w:t>
          </w:r>
        </w:p>
        <w:p w14:paraId="451AF441" w14:textId="5EA4DF64" w:rsidR="00140F6B" w:rsidRPr="00731F26" w:rsidRDefault="006E6AB3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Business Owners</w:t>
          </w:r>
          <w:r w:rsidR="00140F6B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Listing</w:t>
          </w:r>
        </w:p>
      </w:tc>
    </w:tr>
  </w:tbl>
  <w:p w14:paraId="03B9A3E8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C896" w14:textId="77777777" w:rsidR="00140F6B" w:rsidRDefault="00140F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2309323">
    <w:abstractNumId w:val="11"/>
  </w:num>
  <w:num w:numId="2" w16cid:durableId="1949846688">
    <w:abstractNumId w:val="7"/>
  </w:num>
  <w:num w:numId="3" w16cid:durableId="1779836179">
    <w:abstractNumId w:val="15"/>
  </w:num>
  <w:num w:numId="4" w16cid:durableId="215089996">
    <w:abstractNumId w:val="12"/>
  </w:num>
  <w:num w:numId="5" w16cid:durableId="703360986">
    <w:abstractNumId w:val="13"/>
  </w:num>
  <w:num w:numId="6" w16cid:durableId="124080975">
    <w:abstractNumId w:val="19"/>
  </w:num>
  <w:num w:numId="7" w16cid:durableId="2134254099">
    <w:abstractNumId w:val="6"/>
  </w:num>
  <w:num w:numId="8" w16cid:durableId="122042851">
    <w:abstractNumId w:val="10"/>
  </w:num>
  <w:num w:numId="9" w16cid:durableId="1880556151">
    <w:abstractNumId w:val="17"/>
  </w:num>
  <w:num w:numId="10" w16cid:durableId="405886987">
    <w:abstractNumId w:val="1"/>
  </w:num>
  <w:num w:numId="11" w16cid:durableId="805514453">
    <w:abstractNumId w:val="5"/>
  </w:num>
  <w:num w:numId="12" w16cid:durableId="352414217">
    <w:abstractNumId w:val="0"/>
  </w:num>
  <w:num w:numId="13" w16cid:durableId="1935430240">
    <w:abstractNumId w:val="2"/>
  </w:num>
  <w:num w:numId="14" w16cid:durableId="400057151">
    <w:abstractNumId w:val="9"/>
  </w:num>
  <w:num w:numId="15" w16cid:durableId="1858302202">
    <w:abstractNumId w:val="8"/>
  </w:num>
  <w:num w:numId="16" w16cid:durableId="244459508">
    <w:abstractNumId w:val="16"/>
  </w:num>
  <w:num w:numId="17" w16cid:durableId="1635523251">
    <w:abstractNumId w:val="3"/>
  </w:num>
  <w:num w:numId="18" w16cid:durableId="927930590">
    <w:abstractNumId w:val="21"/>
  </w:num>
  <w:num w:numId="19" w16cid:durableId="1267466586">
    <w:abstractNumId w:val="18"/>
  </w:num>
  <w:num w:numId="20" w16cid:durableId="1768961089">
    <w:abstractNumId w:val="14"/>
  </w:num>
  <w:num w:numId="21" w16cid:durableId="403259370">
    <w:abstractNumId w:val="20"/>
  </w:num>
  <w:num w:numId="22" w16cid:durableId="30339054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EE"/>
    <w:rsid w:val="00052382"/>
    <w:rsid w:val="0006568A"/>
    <w:rsid w:val="00076F0F"/>
    <w:rsid w:val="00084253"/>
    <w:rsid w:val="000D1F49"/>
    <w:rsid w:val="00140F6B"/>
    <w:rsid w:val="001727CA"/>
    <w:rsid w:val="001C4A3D"/>
    <w:rsid w:val="001E5CEE"/>
    <w:rsid w:val="002462F3"/>
    <w:rsid w:val="002C56E6"/>
    <w:rsid w:val="00346DE2"/>
    <w:rsid w:val="0035368D"/>
    <w:rsid w:val="00361E11"/>
    <w:rsid w:val="003B4744"/>
    <w:rsid w:val="003F0847"/>
    <w:rsid w:val="0040090B"/>
    <w:rsid w:val="0046302A"/>
    <w:rsid w:val="00487D2D"/>
    <w:rsid w:val="004D5D62"/>
    <w:rsid w:val="004F2900"/>
    <w:rsid w:val="005112D0"/>
    <w:rsid w:val="0052128F"/>
    <w:rsid w:val="00577E06"/>
    <w:rsid w:val="005A3BF7"/>
    <w:rsid w:val="005F2035"/>
    <w:rsid w:val="005F7990"/>
    <w:rsid w:val="0063739C"/>
    <w:rsid w:val="00650259"/>
    <w:rsid w:val="006E629B"/>
    <w:rsid w:val="006E6AB3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7CA03"/>
  <w15:chartTrackingRefBased/>
  <w15:docId w15:val="{9FE98A47-B78E-4178-8A42-4A3F2B60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z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50525196BA4376B8BF4E99B271E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7D5E5-216A-4A41-B78D-DC2C4D1F4128}"/>
      </w:docPartPr>
      <w:docPartBody>
        <w:p w:rsidR="001349A7" w:rsidRDefault="001349A7">
          <w:pPr>
            <w:pStyle w:val="8D50525196BA4376B8BF4E99B271EA84"/>
          </w:pPr>
          <w:r w:rsidRPr="00346DE2">
            <w:t>First Name</w:t>
          </w:r>
        </w:p>
      </w:docPartBody>
    </w:docPart>
    <w:docPart>
      <w:docPartPr>
        <w:name w:val="7F61B0C3D4044AF4BFBA1270A8980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8DECB-D19B-452C-A9DF-8974EABBB567}"/>
      </w:docPartPr>
      <w:docPartBody>
        <w:p w:rsidR="001349A7" w:rsidRDefault="001349A7">
          <w:pPr>
            <w:pStyle w:val="7F61B0C3D4044AF4BFBA1270A89809BD"/>
          </w:pPr>
          <w:r w:rsidRPr="00346DE2">
            <w:t>Last Name</w:t>
          </w:r>
        </w:p>
      </w:docPartBody>
    </w:docPart>
    <w:docPart>
      <w:docPartPr>
        <w:name w:val="FDC0CC589CEC46CA880BF71A5616A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5BFE6-70E8-42E8-8D0C-9DCCE99404AB}"/>
      </w:docPartPr>
      <w:docPartBody>
        <w:p w:rsidR="001349A7" w:rsidRDefault="001349A7">
          <w:pPr>
            <w:pStyle w:val="FDC0CC589CEC46CA880BF71A5616A4BE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9A7"/>
    <w:rsid w:val="0013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50525196BA4376B8BF4E99B271EA84">
    <w:name w:val="8D50525196BA4376B8BF4E99B271EA84"/>
  </w:style>
  <w:style w:type="paragraph" w:customStyle="1" w:styleId="7F61B0C3D4044AF4BFBA1270A89809BD">
    <w:name w:val="7F61B0C3D4044AF4BFBA1270A89809BD"/>
  </w:style>
  <w:style w:type="paragraph" w:customStyle="1" w:styleId="90A97336096E4EA6909DB3F5E7F1CC57">
    <w:name w:val="90A97336096E4EA6909DB3F5E7F1CC57"/>
  </w:style>
  <w:style w:type="paragraph" w:customStyle="1" w:styleId="2B4CA7EDA39D4F25951A2A8EE039EFD6">
    <w:name w:val="2B4CA7EDA39D4F25951A2A8EE039EFD6"/>
  </w:style>
  <w:style w:type="paragraph" w:customStyle="1" w:styleId="9F784724C47C4A9E94AD45011588DE92">
    <w:name w:val="9F784724C47C4A9E94AD45011588DE92"/>
  </w:style>
  <w:style w:type="paragraph" w:customStyle="1" w:styleId="2FBAB0821D6C434CBB6A3C96A08685CC">
    <w:name w:val="2FBAB0821D6C434CBB6A3C96A08685CC"/>
  </w:style>
  <w:style w:type="paragraph" w:customStyle="1" w:styleId="FDC0CC589CEC46CA880BF71A5616A4BE">
    <w:name w:val="FDC0CC589CEC46CA880BF71A5616A4BE"/>
  </w:style>
  <w:style w:type="paragraph" w:customStyle="1" w:styleId="5DEFC2B0041C40B2A292B359E493DD2D">
    <w:name w:val="5DEFC2B0041C40B2A292B359E493DD2D"/>
  </w:style>
  <w:style w:type="paragraph" w:customStyle="1" w:styleId="5645A80EB82346A0A5B626F985E4FF59">
    <w:name w:val="5645A80EB82346A0A5B626F985E4FF59"/>
  </w:style>
  <w:style w:type="paragraph" w:customStyle="1" w:styleId="53D6E14380B74FA8BC3AE3EBAA4BA446">
    <w:name w:val="53D6E14380B74FA8BC3AE3EBAA4BA446"/>
  </w:style>
  <w:style w:type="paragraph" w:customStyle="1" w:styleId="885CFAD4D5F546E399D9FA0A69EF162A">
    <w:name w:val="885CFAD4D5F546E399D9FA0A69EF162A"/>
  </w:style>
  <w:style w:type="paragraph" w:customStyle="1" w:styleId="EA26672C80BD4B708F6980DF621D212F">
    <w:name w:val="EA26672C80BD4B708F6980DF621D212F"/>
  </w:style>
  <w:style w:type="paragraph" w:customStyle="1" w:styleId="8A53BF0E0EA74F0AA7CEC3C69119039E">
    <w:name w:val="8A53BF0E0EA74F0AA7CEC3C69119039E"/>
  </w:style>
  <w:style w:type="paragraph" w:customStyle="1" w:styleId="18068AEC978F4435B31599B563530951">
    <w:name w:val="18068AEC978F4435B31599B563530951"/>
  </w:style>
  <w:style w:type="paragraph" w:customStyle="1" w:styleId="DDB2B4243E6D4E2EA2CA0C16FCCCD36B">
    <w:name w:val="DDB2B4243E6D4E2EA2CA0C16FCCCD36B"/>
  </w:style>
  <w:style w:type="paragraph" w:customStyle="1" w:styleId="CBCE809FA6B84501948ADC67EE79FE40">
    <w:name w:val="CBCE809FA6B84501948ADC67EE79FE40"/>
  </w:style>
  <w:style w:type="paragraph" w:customStyle="1" w:styleId="D72CFC0EC1F3425080938BF99D9760CB">
    <w:name w:val="D72CFC0EC1F3425080938BF99D9760CB"/>
  </w:style>
  <w:style w:type="paragraph" w:customStyle="1" w:styleId="2B5D37CDF1F84655B87F0E2A823CB48E">
    <w:name w:val="2B5D37CDF1F84655B87F0E2A823CB48E"/>
  </w:style>
  <w:style w:type="paragraph" w:customStyle="1" w:styleId="A79501D5F4DC4BD1B25BE72A27BCEAF4">
    <w:name w:val="A79501D5F4DC4BD1B25BE72A27BCEAF4"/>
  </w:style>
  <w:style w:type="paragraph" w:customStyle="1" w:styleId="10D81B4D1292476C8B04F547CB71F172">
    <w:name w:val="10D81B4D1292476C8B04F547CB71F172"/>
  </w:style>
  <w:style w:type="paragraph" w:customStyle="1" w:styleId="992280D55E054CC2BEAACED423107657">
    <w:name w:val="992280D55E054CC2BEAACED423107657"/>
  </w:style>
  <w:style w:type="paragraph" w:customStyle="1" w:styleId="1AC2B9D92CD94353BC4DC6A356528AE7">
    <w:name w:val="1AC2B9D92CD94353BC4DC6A356528AE7"/>
  </w:style>
  <w:style w:type="paragraph" w:customStyle="1" w:styleId="6D7E68D203954E5CBF4CF9826EC6AE52">
    <w:name w:val="6D7E68D203954E5CBF4CF9826EC6AE52"/>
  </w:style>
  <w:style w:type="paragraph" w:customStyle="1" w:styleId="3A7A281CD76341D1BF2A1377078B0AE6">
    <w:name w:val="3A7A281CD76341D1BF2A1377078B0AE6"/>
    <w:rsid w:val="00134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38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</dc:creator>
  <cp:keywords/>
  <dc:description/>
  <cp:lastModifiedBy>Neroli Scott</cp:lastModifiedBy>
  <cp:revision>3</cp:revision>
  <dcterms:created xsi:type="dcterms:W3CDTF">2024-02-22T11:30:00Z</dcterms:created>
  <dcterms:modified xsi:type="dcterms:W3CDTF">2024-02-22T12:15:00Z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