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602C" w14:textId="01333FE0" w:rsidR="00BC2041" w:rsidRDefault="00D348F4" w:rsidP="00BC204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Yr </w:t>
      </w:r>
      <w:r w:rsidR="00AA508D">
        <w:rPr>
          <w:sz w:val="28"/>
          <w:szCs w:val="28"/>
        </w:rPr>
        <w:t>6</w:t>
      </w:r>
      <w:r>
        <w:rPr>
          <w:sz w:val="28"/>
          <w:szCs w:val="28"/>
        </w:rPr>
        <w:t xml:space="preserve"> TASTER DAY</w:t>
      </w:r>
      <w:r w:rsidR="000632C5">
        <w:rPr>
          <w:sz w:val="28"/>
          <w:szCs w:val="28"/>
        </w:rPr>
        <w:t xml:space="preserve"> </w:t>
      </w:r>
      <w:r w:rsidR="00AC4E02">
        <w:rPr>
          <w:sz w:val="28"/>
          <w:szCs w:val="28"/>
        </w:rPr>
        <w:t xml:space="preserve">– </w:t>
      </w:r>
      <w:r w:rsidR="00025ACA">
        <w:rPr>
          <w:sz w:val="28"/>
          <w:szCs w:val="28"/>
        </w:rPr>
        <w:t xml:space="preserve">Tuesday </w:t>
      </w:r>
      <w:r w:rsidR="006D57AE">
        <w:rPr>
          <w:sz w:val="28"/>
          <w:szCs w:val="28"/>
        </w:rPr>
        <w:t>18</w:t>
      </w:r>
      <w:r w:rsidR="00025ACA" w:rsidRPr="00025ACA">
        <w:rPr>
          <w:sz w:val="28"/>
          <w:szCs w:val="28"/>
          <w:vertAlign w:val="superscript"/>
        </w:rPr>
        <w:t>th</w:t>
      </w:r>
      <w:r w:rsidR="00025ACA">
        <w:rPr>
          <w:sz w:val="28"/>
          <w:szCs w:val="28"/>
        </w:rPr>
        <w:t xml:space="preserve"> June 2024</w:t>
      </w:r>
    </w:p>
    <w:p w14:paraId="1851332E" w14:textId="77777777" w:rsidR="00BC2041" w:rsidRPr="004C185E" w:rsidRDefault="00BC2041" w:rsidP="00BC2041">
      <w:pPr>
        <w:spacing w:after="0"/>
        <w:jc w:val="center"/>
        <w:rPr>
          <w:b/>
          <w:sz w:val="10"/>
          <w:szCs w:val="10"/>
        </w:rPr>
      </w:pPr>
    </w:p>
    <w:tbl>
      <w:tblPr>
        <w:tblStyle w:val="MediumGrid3"/>
        <w:tblW w:w="0" w:type="auto"/>
        <w:tblInd w:w="511" w:type="dxa"/>
        <w:tblLook w:val="04A0" w:firstRow="1" w:lastRow="0" w:firstColumn="1" w:lastColumn="0" w:noHBand="0" w:noVBand="1"/>
      </w:tblPr>
      <w:tblGrid>
        <w:gridCol w:w="2418"/>
        <w:gridCol w:w="1992"/>
        <w:gridCol w:w="1992"/>
        <w:gridCol w:w="1993"/>
        <w:gridCol w:w="1993"/>
        <w:gridCol w:w="1993"/>
        <w:gridCol w:w="1993"/>
      </w:tblGrid>
      <w:tr w:rsidR="00BC2041" w:rsidRPr="00885738" w14:paraId="6FA441F0" w14:textId="77777777" w:rsidTr="00BC2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53237" w14:textId="3731FED3" w:rsidR="00BC2041" w:rsidRPr="005B3D8B" w:rsidRDefault="00BC2041" w:rsidP="00A60C18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Week </w:t>
            </w:r>
            <w:r w:rsidR="00025ACA">
              <w:rPr>
                <w:color w:val="auto"/>
              </w:rPr>
              <w:t>B</w:t>
            </w:r>
          </w:p>
          <w:p w14:paraId="67AD89CA" w14:textId="0C501804" w:rsidR="00BC2041" w:rsidRDefault="00025ACA" w:rsidP="00A60C18">
            <w:pPr>
              <w:spacing w:after="0" w:line="240" w:lineRule="auto"/>
              <w:jc w:val="center"/>
            </w:pPr>
            <w:r>
              <w:rPr>
                <w:color w:val="auto"/>
              </w:rPr>
              <w:t xml:space="preserve">Tuesday </w:t>
            </w:r>
            <w:r w:rsidR="006D57AE">
              <w:rPr>
                <w:color w:val="auto"/>
              </w:rPr>
              <w:t>18</w:t>
            </w:r>
            <w:r w:rsidRPr="00025ACA">
              <w:rPr>
                <w:color w:val="auto"/>
                <w:vertAlign w:val="superscript"/>
              </w:rPr>
              <w:t>h</w:t>
            </w:r>
            <w:r>
              <w:rPr>
                <w:color w:val="auto"/>
              </w:rPr>
              <w:t xml:space="preserve"> </w:t>
            </w:r>
            <w:r w:rsidR="00131368">
              <w:rPr>
                <w:color w:val="auto"/>
              </w:rPr>
              <w:t xml:space="preserve"> June 202</w:t>
            </w:r>
            <w:r w:rsidR="002A1A02">
              <w:rPr>
                <w:color w:val="auto"/>
              </w:rPr>
              <w:t>4</w:t>
            </w:r>
          </w:p>
        </w:tc>
        <w:tc>
          <w:tcPr>
            <w:tcW w:w="1992" w:type="dxa"/>
            <w:tcBorders>
              <w:left w:val="nil"/>
            </w:tcBorders>
            <w:shd w:val="clear" w:color="auto" w:fill="323E4F" w:themeFill="text2" w:themeFillShade="BF"/>
            <w:vAlign w:val="center"/>
          </w:tcPr>
          <w:p w14:paraId="078BEB1E" w14:textId="77777777" w:rsidR="00BC2041" w:rsidRPr="005B3D8B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B3D8B">
              <w:rPr>
                <w:b w:val="0"/>
              </w:rPr>
              <w:t xml:space="preserve">Period </w:t>
            </w:r>
            <w:r>
              <w:rPr>
                <w:b w:val="0"/>
              </w:rPr>
              <w:t>1</w:t>
            </w:r>
          </w:p>
          <w:p w14:paraId="1DC7A47C" w14:textId="730A34A3" w:rsidR="00BC2041" w:rsidRPr="005B3D8B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9.4</w:t>
            </w:r>
            <w:r w:rsidR="00A60C18">
              <w:rPr>
                <w:b w:val="0"/>
              </w:rPr>
              <w:t>5</w:t>
            </w:r>
            <w:r>
              <w:rPr>
                <w:b w:val="0"/>
              </w:rPr>
              <w:t>am</w:t>
            </w:r>
            <w:r w:rsidRPr="005B3D8B">
              <w:rPr>
                <w:b w:val="0"/>
              </w:rPr>
              <w:t xml:space="preserve"> – </w:t>
            </w:r>
            <w:r w:rsidR="003166BF">
              <w:rPr>
                <w:b w:val="0"/>
              </w:rPr>
              <w:t>10.</w:t>
            </w:r>
            <w:r w:rsidR="00A60C18">
              <w:rPr>
                <w:b w:val="0"/>
              </w:rPr>
              <w:t>40</w:t>
            </w:r>
            <w:r>
              <w:rPr>
                <w:b w:val="0"/>
              </w:rPr>
              <w:t>am</w:t>
            </w:r>
          </w:p>
        </w:tc>
        <w:tc>
          <w:tcPr>
            <w:tcW w:w="1992" w:type="dxa"/>
            <w:shd w:val="clear" w:color="auto" w:fill="323E4F" w:themeFill="text2" w:themeFillShade="BF"/>
            <w:vAlign w:val="center"/>
          </w:tcPr>
          <w:p w14:paraId="0EFDE092" w14:textId="77777777" w:rsidR="00BC2041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Recess</w:t>
            </w:r>
          </w:p>
          <w:p w14:paraId="3C9D0B5E" w14:textId="54B6E6B9" w:rsidR="003166BF" w:rsidRPr="005B3D8B" w:rsidRDefault="003166BF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10.</w:t>
            </w:r>
            <w:r w:rsidR="00A60C18">
              <w:rPr>
                <w:b w:val="0"/>
              </w:rPr>
              <w:t>40</w:t>
            </w:r>
            <w:r>
              <w:rPr>
                <w:b w:val="0"/>
              </w:rPr>
              <w:t>am – 11am</w:t>
            </w:r>
          </w:p>
        </w:tc>
        <w:tc>
          <w:tcPr>
            <w:tcW w:w="1993" w:type="dxa"/>
            <w:shd w:val="clear" w:color="auto" w:fill="323E4F" w:themeFill="text2" w:themeFillShade="BF"/>
            <w:vAlign w:val="center"/>
          </w:tcPr>
          <w:p w14:paraId="6FC9F62E" w14:textId="77777777" w:rsidR="00BC2041" w:rsidRPr="005B3D8B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B3D8B">
              <w:rPr>
                <w:b w:val="0"/>
              </w:rPr>
              <w:t>Period</w:t>
            </w:r>
            <w:r>
              <w:rPr>
                <w:b w:val="0"/>
              </w:rPr>
              <w:t xml:space="preserve"> 2 </w:t>
            </w:r>
          </w:p>
          <w:p w14:paraId="31F6252B" w14:textId="77777777" w:rsidR="00BC2041" w:rsidRPr="005B3D8B" w:rsidRDefault="003166BF" w:rsidP="003166B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11am – 11.5</w:t>
            </w:r>
            <w:r w:rsidR="00BC2041">
              <w:rPr>
                <w:b w:val="0"/>
              </w:rPr>
              <w:t>5</w:t>
            </w:r>
            <w:r>
              <w:rPr>
                <w:b w:val="0"/>
              </w:rPr>
              <w:t>a</w:t>
            </w:r>
            <w:r w:rsidR="00BC2041" w:rsidRPr="005B3D8B">
              <w:rPr>
                <w:b w:val="0"/>
              </w:rPr>
              <w:t>m</w:t>
            </w:r>
          </w:p>
        </w:tc>
        <w:tc>
          <w:tcPr>
            <w:tcW w:w="1993" w:type="dxa"/>
            <w:shd w:val="clear" w:color="auto" w:fill="323E4F" w:themeFill="text2" w:themeFillShade="BF"/>
            <w:vAlign w:val="center"/>
          </w:tcPr>
          <w:p w14:paraId="4AFCB02C" w14:textId="77777777" w:rsidR="00BC2041" w:rsidRPr="005B3D8B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Period 3</w:t>
            </w:r>
          </w:p>
          <w:p w14:paraId="5AFF61BF" w14:textId="77777777" w:rsidR="00BC2041" w:rsidRPr="005B3D8B" w:rsidRDefault="003166BF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12.00pm – 12.5</w:t>
            </w:r>
            <w:r w:rsidR="00BC2041">
              <w:rPr>
                <w:b w:val="0"/>
              </w:rPr>
              <w:t>5</w:t>
            </w:r>
            <w:r w:rsidR="00BC2041" w:rsidRPr="005B3D8B">
              <w:rPr>
                <w:b w:val="0"/>
              </w:rPr>
              <w:t>pm</w:t>
            </w:r>
          </w:p>
        </w:tc>
        <w:tc>
          <w:tcPr>
            <w:tcW w:w="1993" w:type="dxa"/>
            <w:shd w:val="clear" w:color="auto" w:fill="323E4F" w:themeFill="text2" w:themeFillShade="BF"/>
            <w:vAlign w:val="center"/>
          </w:tcPr>
          <w:p w14:paraId="1255CD75" w14:textId="77777777" w:rsidR="00BC2041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Lunch</w:t>
            </w:r>
          </w:p>
          <w:p w14:paraId="00B7B8A8" w14:textId="77777777" w:rsidR="003166BF" w:rsidRPr="005B3D8B" w:rsidRDefault="003166BF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12.55pm – 1.35pm</w:t>
            </w:r>
          </w:p>
        </w:tc>
        <w:tc>
          <w:tcPr>
            <w:tcW w:w="1993" w:type="dxa"/>
            <w:shd w:val="clear" w:color="auto" w:fill="323E4F" w:themeFill="text2" w:themeFillShade="BF"/>
            <w:vAlign w:val="center"/>
          </w:tcPr>
          <w:p w14:paraId="2333AC85" w14:textId="77777777" w:rsidR="00BC2041" w:rsidRPr="005B3D8B" w:rsidRDefault="00BC2041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B3D8B">
              <w:rPr>
                <w:b w:val="0"/>
              </w:rPr>
              <w:t>Period</w:t>
            </w:r>
            <w:r>
              <w:rPr>
                <w:b w:val="0"/>
              </w:rPr>
              <w:t xml:space="preserve"> 4</w:t>
            </w:r>
          </w:p>
          <w:p w14:paraId="106E3998" w14:textId="77777777" w:rsidR="00BC2041" w:rsidRPr="005B3D8B" w:rsidRDefault="003166BF" w:rsidP="00BC20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1.35pm – 2.30</w:t>
            </w:r>
            <w:r w:rsidR="00BC2041" w:rsidRPr="005B3D8B">
              <w:rPr>
                <w:b w:val="0"/>
              </w:rPr>
              <w:t>pm</w:t>
            </w:r>
          </w:p>
        </w:tc>
      </w:tr>
      <w:tr w:rsidR="00131368" w:rsidRPr="00885738" w14:paraId="7AD6A4CB" w14:textId="77777777" w:rsidTr="0002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bottom w:val="single" w:sz="4" w:space="0" w:color="FFFFFF" w:themeColor="background1"/>
            </w:tcBorders>
            <w:shd w:val="clear" w:color="auto" w:fill="002060"/>
            <w:vAlign w:val="center"/>
          </w:tcPr>
          <w:p w14:paraId="0B8281D9" w14:textId="77777777" w:rsidR="00131368" w:rsidRPr="005B3D8B" w:rsidRDefault="00131368" w:rsidP="00131368">
            <w:pPr>
              <w:spacing w:after="0"/>
              <w:jc w:val="center"/>
              <w:rPr>
                <w:b w:val="0"/>
              </w:rPr>
            </w:pPr>
            <w:r w:rsidRPr="005B3D8B">
              <w:rPr>
                <w:b w:val="0"/>
              </w:rPr>
              <w:t>Group 1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1992" w:type="dxa"/>
            <w:shd w:val="clear" w:color="auto" w:fill="ACB9CA" w:themeFill="text2" w:themeFillTint="66"/>
          </w:tcPr>
          <w:p w14:paraId="05833329" w14:textId="17B7D548" w:rsidR="00131368" w:rsidRDefault="00025ACA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MUSIC</w:t>
            </w:r>
          </w:p>
          <w:p w14:paraId="154E51BC" w14:textId="3B409707" w:rsidR="00131368" w:rsidRDefault="00025ACA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Mr Turner</w:t>
            </w:r>
          </w:p>
          <w:p w14:paraId="58EFEC50" w14:textId="17B3D1E8" w:rsidR="00131368" w:rsidRPr="00D72E90" w:rsidRDefault="00025ACA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Music Room</w:t>
            </w:r>
          </w:p>
        </w:tc>
        <w:tc>
          <w:tcPr>
            <w:tcW w:w="1992" w:type="dxa"/>
            <w:shd w:val="clear" w:color="auto" w:fill="ACB9CA" w:themeFill="text2" w:themeFillTint="66"/>
            <w:vAlign w:val="center"/>
          </w:tcPr>
          <w:p w14:paraId="0749A09E" w14:textId="77777777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  <w:vAlign w:val="center"/>
          </w:tcPr>
          <w:p w14:paraId="3D75D532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</w:t>
            </w:r>
          </w:p>
          <w:p w14:paraId="6C80B747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Lees</w:t>
            </w:r>
          </w:p>
          <w:p w14:paraId="3953E738" w14:textId="21041003" w:rsidR="00131368" w:rsidRPr="00A46F8E" w:rsidRDefault="009B0552" w:rsidP="009B0552">
            <w:pPr>
              <w:tabs>
                <w:tab w:val="left" w:pos="240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MPC</w:t>
            </w:r>
          </w:p>
        </w:tc>
        <w:tc>
          <w:tcPr>
            <w:tcW w:w="1993" w:type="dxa"/>
            <w:shd w:val="clear" w:color="auto" w:fill="ACB9CA" w:themeFill="text2" w:themeFillTint="66"/>
            <w:vAlign w:val="center"/>
          </w:tcPr>
          <w:p w14:paraId="7D870CA8" w14:textId="77777777" w:rsidR="00553046" w:rsidRDefault="00553046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AGRICULTURE</w:t>
            </w:r>
          </w:p>
          <w:p w14:paraId="40FD972C" w14:textId="77777777" w:rsidR="00553046" w:rsidRDefault="00553046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Mr Harries</w:t>
            </w:r>
          </w:p>
          <w:p w14:paraId="0B366D13" w14:textId="5B9D536A" w:rsidR="00131368" w:rsidRPr="00885738" w:rsidRDefault="00553046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Ag Farm</w:t>
            </w:r>
          </w:p>
        </w:tc>
        <w:tc>
          <w:tcPr>
            <w:tcW w:w="1993" w:type="dxa"/>
            <w:shd w:val="clear" w:color="auto" w:fill="ACB9CA" w:themeFill="text2" w:themeFillTint="66"/>
            <w:vAlign w:val="center"/>
          </w:tcPr>
          <w:p w14:paraId="42032048" w14:textId="77777777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  <w:vAlign w:val="center"/>
          </w:tcPr>
          <w:p w14:paraId="3CD60468" w14:textId="2084EF90" w:rsidR="00805941" w:rsidRDefault="009B0552" w:rsidP="0080594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ENGLSIH</w:t>
            </w:r>
          </w:p>
          <w:p w14:paraId="7973CFE9" w14:textId="45705255" w:rsidR="00805941" w:rsidRDefault="00805941" w:rsidP="0080594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Mrs </w:t>
            </w:r>
            <w:r w:rsidR="009B0552">
              <w:t>Stenner</w:t>
            </w:r>
          </w:p>
          <w:p w14:paraId="101E70B6" w14:textId="5DD17744" w:rsidR="00131368" w:rsidRPr="000632C5" w:rsidRDefault="00805941" w:rsidP="0080594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</w:rPr>
              <w:t xml:space="preserve">Rm </w:t>
            </w:r>
            <w:r w:rsidR="009B0552">
              <w:rPr>
                <w:b/>
              </w:rPr>
              <w:t>8</w:t>
            </w:r>
          </w:p>
        </w:tc>
      </w:tr>
      <w:tr w:rsidR="00131368" w:rsidRPr="00885738" w14:paraId="7E08E7F6" w14:textId="77777777" w:rsidTr="0002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77D062C" w14:textId="77777777" w:rsidR="00131368" w:rsidRPr="00025ACA" w:rsidRDefault="00131368" w:rsidP="00131368">
            <w:pPr>
              <w:spacing w:after="0"/>
              <w:jc w:val="center"/>
              <w:rPr>
                <w:b w:val="0"/>
              </w:rPr>
            </w:pPr>
            <w:r w:rsidRPr="00025ACA">
              <w:rPr>
                <w:b w:val="0"/>
              </w:rPr>
              <w:t xml:space="preserve">Group 2 </w:t>
            </w:r>
          </w:p>
        </w:tc>
        <w:tc>
          <w:tcPr>
            <w:tcW w:w="1992" w:type="dxa"/>
            <w:tcBorders>
              <w:left w:val="single" w:sz="4" w:space="0" w:color="FFFFFF" w:themeColor="background1"/>
            </w:tcBorders>
            <w:shd w:val="clear" w:color="auto" w:fill="BDD6EE" w:themeFill="accent5" w:themeFillTint="66"/>
          </w:tcPr>
          <w:p w14:paraId="3C7D0962" w14:textId="104E95A0" w:rsidR="00131368" w:rsidRDefault="00025ACA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</w:t>
            </w:r>
          </w:p>
          <w:p w14:paraId="23DDCCDE" w14:textId="3A1E1848" w:rsidR="00131368" w:rsidRDefault="00025ACA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Miss Lees</w:t>
            </w:r>
          </w:p>
          <w:p w14:paraId="3B27E7F5" w14:textId="62875EC7" w:rsidR="00131368" w:rsidRPr="00A46F8E" w:rsidRDefault="00025ACA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MPC</w:t>
            </w:r>
          </w:p>
        </w:tc>
        <w:tc>
          <w:tcPr>
            <w:tcW w:w="1992" w:type="dxa"/>
            <w:shd w:val="clear" w:color="auto" w:fill="BDD6EE" w:themeFill="accent5" w:themeFillTint="66"/>
          </w:tcPr>
          <w:p w14:paraId="04FA7D1F" w14:textId="77777777" w:rsidR="00131368" w:rsidRPr="00885738" w:rsidRDefault="00131368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BDD6EE" w:themeFill="accent5" w:themeFillTint="66"/>
          </w:tcPr>
          <w:p w14:paraId="3BFE7D29" w14:textId="77777777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MATHS</w:t>
            </w:r>
          </w:p>
          <w:p w14:paraId="665FCA0E" w14:textId="77777777" w:rsidR="00131368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Miss Byfield</w:t>
            </w:r>
          </w:p>
          <w:p w14:paraId="0AEBBA45" w14:textId="2C95D4B5" w:rsidR="00F67DE7" w:rsidRPr="00885738" w:rsidRDefault="00F67DE7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Rm 2</w:t>
            </w:r>
          </w:p>
        </w:tc>
        <w:tc>
          <w:tcPr>
            <w:tcW w:w="1993" w:type="dxa"/>
            <w:shd w:val="clear" w:color="auto" w:fill="BDD6EE" w:themeFill="accent5" w:themeFillTint="66"/>
          </w:tcPr>
          <w:p w14:paraId="0E70E2A3" w14:textId="360A932D" w:rsidR="00805941" w:rsidRDefault="009B0552" w:rsidP="0080594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SCIENCE</w:t>
            </w:r>
          </w:p>
          <w:p w14:paraId="4396A61C" w14:textId="37F5CB1A" w:rsidR="009B0552" w:rsidRDefault="009B0552" w:rsidP="0080594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Mr Brouwer</w:t>
            </w:r>
          </w:p>
          <w:p w14:paraId="508162F7" w14:textId="3278E562" w:rsidR="00131368" w:rsidRPr="00885738" w:rsidRDefault="009B0552" w:rsidP="0080594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Lab </w:t>
            </w:r>
            <w:r w:rsidR="00F67DE7">
              <w:rPr>
                <w:b/>
              </w:rPr>
              <w:t>2</w:t>
            </w:r>
          </w:p>
        </w:tc>
        <w:tc>
          <w:tcPr>
            <w:tcW w:w="1993" w:type="dxa"/>
            <w:shd w:val="clear" w:color="auto" w:fill="BDD6EE" w:themeFill="accent5" w:themeFillTint="66"/>
          </w:tcPr>
          <w:p w14:paraId="0EBE79D2" w14:textId="77777777" w:rsidR="00131368" w:rsidRPr="00885738" w:rsidRDefault="00131368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BDD6EE" w:themeFill="accent5" w:themeFillTint="66"/>
          </w:tcPr>
          <w:p w14:paraId="39AEEFC5" w14:textId="77777777" w:rsidR="00553046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AGRICULTURE</w:t>
            </w:r>
          </w:p>
          <w:p w14:paraId="07312080" w14:textId="77777777" w:rsidR="00553046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Mr Harries</w:t>
            </w:r>
          </w:p>
          <w:p w14:paraId="35970789" w14:textId="02B8905E" w:rsidR="00131368" w:rsidRPr="000632C5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</w:rPr>
              <w:t>Ag Farm</w:t>
            </w:r>
          </w:p>
        </w:tc>
      </w:tr>
      <w:tr w:rsidR="00131368" w:rsidRPr="00885738" w14:paraId="3BA91D65" w14:textId="77777777" w:rsidTr="0002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6B7B65D" w14:textId="77777777" w:rsidR="00131368" w:rsidRPr="00025ACA" w:rsidRDefault="00131368" w:rsidP="00131368">
            <w:pPr>
              <w:spacing w:after="0"/>
              <w:jc w:val="center"/>
              <w:rPr>
                <w:b w:val="0"/>
              </w:rPr>
            </w:pPr>
            <w:r w:rsidRPr="00025ACA">
              <w:rPr>
                <w:b w:val="0"/>
              </w:rPr>
              <w:t xml:space="preserve">Group 3 </w:t>
            </w:r>
          </w:p>
        </w:tc>
        <w:tc>
          <w:tcPr>
            <w:tcW w:w="1992" w:type="dxa"/>
            <w:tcBorders>
              <w:left w:val="single" w:sz="4" w:space="0" w:color="FFFFFF" w:themeColor="background1"/>
            </w:tcBorders>
            <w:shd w:val="clear" w:color="auto" w:fill="ACB9CA" w:themeFill="text2" w:themeFillTint="66"/>
          </w:tcPr>
          <w:p w14:paraId="2172730D" w14:textId="60747395" w:rsidR="00553046" w:rsidRDefault="009B0552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ENGLISH</w:t>
            </w:r>
          </w:p>
          <w:p w14:paraId="3EB46AF3" w14:textId="2BDE2C03" w:rsidR="00553046" w:rsidRDefault="009B0552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Statham</w:t>
            </w:r>
          </w:p>
          <w:p w14:paraId="035C152F" w14:textId="4AD22A41" w:rsidR="00131368" w:rsidRPr="00A46F8E" w:rsidRDefault="00805941" w:rsidP="0055304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Rm </w:t>
            </w:r>
            <w:r w:rsidR="009B0552">
              <w:rPr>
                <w:b/>
              </w:rPr>
              <w:t>7</w:t>
            </w:r>
          </w:p>
        </w:tc>
        <w:tc>
          <w:tcPr>
            <w:tcW w:w="1992" w:type="dxa"/>
            <w:shd w:val="clear" w:color="auto" w:fill="ACB9CA" w:themeFill="text2" w:themeFillTint="66"/>
          </w:tcPr>
          <w:p w14:paraId="7EA55D39" w14:textId="1745D23F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</w:tcPr>
          <w:p w14:paraId="57CAEA4A" w14:textId="77777777" w:rsidR="00025ACA" w:rsidRDefault="00025ACA" w:rsidP="00025AC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MUSIC</w:t>
            </w:r>
          </w:p>
          <w:p w14:paraId="1E8AF2E0" w14:textId="77777777" w:rsidR="00025ACA" w:rsidRDefault="00025ACA" w:rsidP="00025AC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Mr Turner</w:t>
            </w:r>
          </w:p>
          <w:p w14:paraId="790A6AF0" w14:textId="5394349F" w:rsidR="00131368" w:rsidRPr="00885738" w:rsidRDefault="00025ACA" w:rsidP="00025AC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Music Room</w:t>
            </w:r>
          </w:p>
        </w:tc>
        <w:tc>
          <w:tcPr>
            <w:tcW w:w="1993" w:type="dxa"/>
            <w:shd w:val="clear" w:color="auto" w:fill="ACB9CA" w:themeFill="text2" w:themeFillTint="66"/>
          </w:tcPr>
          <w:p w14:paraId="0C4D8D66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</w:t>
            </w:r>
          </w:p>
          <w:p w14:paraId="1636298B" w14:textId="01A5C5AF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Gerakiteys</w:t>
            </w:r>
          </w:p>
          <w:p w14:paraId="06FD5F78" w14:textId="36E488C5" w:rsidR="00131368" w:rsidRPr="00885738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MPC</w:t>
            </w:r>
          </w:p>
        </w:tc>
        <w:tc>
          <w:tcPr>
            <w:tcW w:w="1993" w:type="dxa"/>
            <w:shd w:val="clear" w:color="auto" w:fill="ACB9CA" w:themeFill="text2" w:themeFillTint="66"/>
          </w:tcPr>
          <w:p w14:paraId="41444327" w14:textId="77777777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</w:tcPr>
          <w:p w14:paraId="454FAC4F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KINSHIP</w:t>
            </w:r>
          </w:p>
          <w:p w14:paraId="1C923ADA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Loughrey/Meg C</w:t>
            </w:r>
          </w:p>
          <w:p w14:paraId="706DB441" w14:textId="30E8831B" w:rsidR="00131368" w:rsidRPr="000632C5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</w:rPr>
              <w:t>Hughie’s Place</w:t>
            </w:r>
          </w:p>
        </w:tc>
      </w:tr>
      <w:tr w:rsidR="00131368" w:rsidRPr="00885738" w14:paraId="758CB7C2" w14:textId="77777777" w:rsidTr="0002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774EDDF" w14:textId="77777777" w:rsidR="00131368" w:rsidRPr="00025ACA" w:rsidRDefault="00131368" w:rsidP="00131368">
            <w:pPr>
              <w:spacing w:after="0"/>
              <w:jc w:val="center"/>
              <w:rPr>
                <w:bCs w:val="0"/>
              </w:rPr>
            </w:pPr>
            <w:r w:rsidRPr="00025ACA">
              <w:rPr>
                <w:b w:val="0"/>
              </w:rPr>
              <w:t>Group 4</w:t>
            </w:r>
          </w:p>
          <w:p w14:paraId="1768A210" w14:textId="77777777" w:rsidR="00131368" w:rsidRPr="00025ACA" w:rsidRDefault="00131368" w:rsidP="00131368">
            <w:pPr>
              <w:spacing w:after="0"/>
              <w:jc w:val="center"/>
              <w:rPr>
                <w:b w:val="0"/>
                <w:bCs w:val="0"/>
              </w:rPr>
            </w:pPr>
          </w:p>
          <w:p w14:paraId="5C2808C8" w14:textId="6BD64D84" w:rsidR="00131368" w:rsidRPr="00025ACA" w:rsidRDefault="00131368" w:rsidP="00131368">
            <w:pPr>
              <w:spacing w:after="0"/>
              <w:jc w:val="center"/>
            </w:pPr>
          </w:p>
        </w:tc>
        <w:tc>
          <w:tcPr>
            <w:tcW w:w="1992" w:type="dxa"/>
            <w:tcBorders>
              <w:left w:val="single" w:sz="4" w:space="0" w:color="FFFFFF" w:themeColor="background1"/>
            </w:tcBorders>
            <w:shd w:val="clear" w:color="auto" w:fill="BDD6EE" w:themeFill="accent5" w:themeFillTint="66"/>
          </w:tcPr>
          <w:p w14:paraId="42B28D41" w14:textId="69BFBF6A" w:rsidR="00553046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AGRICULTURE</w:t>
            </w:r>
          </w:p>
          <w:p w14:paraId="56E1DEEA" w14:textId="064B6168" w:rsidR="00553046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Mr Harries</w:t>
            </w:r>
          </w:p>
          <w:p w14:paraId="06E5BEEB" w14:textId="14E48C2E" w:rsidR="00131368" w:rsidRDefault="00553046" w:rsidP="0055304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Ag Farm</w:t>
            </w:r>
          </w:p>
        </w:tc>
        <w:tc>
          <w:tcPr>
            <w:tcW w:w="1992" w:type="dxa"/>
            <w:shd w:val="clear" w:color="auto" w:fill="BDD6EE" w:themeFill="accent5" w:themeFillTint="66"/>
          </w:tcPr>
          <w:p w14:paraId="36DA042E" w14:textId="77777777" w:rsidR="00131368" w:rsidRPr="00885738" w:rsidRDefault="00131368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BDD6EE" w:themeFill="accent5" w:themeFillTint="66"/>
          </w:tcPr>
          <w:p w14:paraId="65F22D72" w14:textId="659AE9EF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ENGLISH</w:t>
            </w:r>
          </w:p>
          <w:p w14:paraId="16C66E52" w14:textId="748AF5EB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Mr Hall</w:t>
            </w:r>
          </w:p>
          <w:p w14:paraId="64DF2523" w14:textId="07DA64FF" w:rsidR="00131368" w:rsidRDefault="009B0552" w:rsidP="009B0552">
            <w:pPr>
              <w:tabs>
                <w:tab w:val="left" w:pos="240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Rm 6</w:t>
            </w:r>
          </w:p>
        </w:tc>
        <w:tc>
          <w:tcPr>
            <w:tcW w:w="1993" w:type="dxa"/>
            <w:shd w:val="clear" w:color="auto" w:fill="BDD6EE" w:themeFill="accent5" w:themeFillTint="66"/>
          </w:tcPr>
          <w:p w14:paraId="254F7F80" w14:textId="77777777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MATHS</w:t>
            </w:r>
          </w:p>
          <w:p w14:paraId="32124C40" w14:textId="77777777" w:rsidR="00131368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Miss Byfield</w:t>
            </w:r>
            <w:r>
              <w:rPr>
                <w:b/>
              </w:rPr>
              <w:t xml:space="preserve"> </w:t>
            </w:r>
          </w:p>
          <w:p w14:paraId="5FA0940B" w14:textId="030407EC" w:rsidR="00F67DE7" w:rsidRDefault="00F67DE7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Rm 2</w:t>
            </w:r>
          </w:p>
        </w:tc>
        <w:tc>
          <w:tcPr>
            <w:tcW w:w="1993" w:type="dxa"/>
            <w:shd w:val="clear" w:color="auto" w:fill="BDD6EE" w:themeFill="accent5" w:themeFillTint="66"/>
          </w:tcPr>
          <w:p w14:paraId="2E5C4C27" w14:textId="77777777" w:rsidR="00131368" w:rsidRPr="00885738" w:rsidRDefault="00131368" w:rsidP="0013136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BDD6EE" w:themeFill="accent5" w:themeFillTint="66"/>
          </w:tcPr>
          <w:p w14:paraId="2A76DF4D" w14:textId="77777777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</w:t>
            </w:r>
          </w:p>
          <w:p w14:paraId="2D614EFC" w14:textId="77777777" w:rsidR="009B0552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Miss Gerakiteys</w:t>
            </w:r>
          </w:p>
          <w:p w14:paraId="25E24C10" w14:textId="091FF45D" w:rsidR="00131368" w:rsidRDefault="009B0552" w:rsidP="009B055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MPC</w:t>
            </w:r>
          </w:p>
        </w:tc>
      </w:tr>
      <w:tr w:rsidR="00131368" w:rsidRPr="00885738" w14:paraId="6BF28C23" w14:textId="77777777" w:rsidTr="0002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E6114A8" w14:textId="77777777" w:rsidR="00131368" w:rsidRPr="00025ACA" w:rsidRDefault="00131368" w:rsidP="00131368">
            <w:pPr>
              <w:spacing w:after="0"/>
              <w:jc w:val="center"/>
              <w:rPr>
                <w:bCs w:val="0"/>
              </w:rPr>
            </w:pPr>
            <w:r w:rsidRPr="00025ACA">
              <w:rPr>
                <w:b w:val="0"/>
              </w:rPr>
              <w:t>Group 5</w:t>
            </w:r>
          </w:p>
          <w:p w14:paraId="1CD3F639" w14:textId="77777777" w:rsidR="00131368" w:rsidRPr="00025ACA" w:rsidRDefault="00131368" w:rsidP="00131368">
            <w:pPr>
              <w:spacing w:after="0"/>
              <w:jc w:val="center"/>
              <w:rPr>
                <w:b w:val="0"/>
                <w:bCs w:val="0"/>
              </w:rPr>
            </w:pPr>
          </w:p>
          <w:p w14:paraId="3D89462F" w14:textId="5D623D3B" w:rsidR="00131368" w:rsidRPr="00025ACA" w:rsidRDefault="00131368" w:rsidP="00131368">
            <w:pPr>
              <w:spacing w:after="0"/>
              <w:jc w:val="center"/>
            </w:pPr>
          </w:p>
        </w:tc>
        <w:tc>
          <w:tcPr>
            <w:tcW w:w="1992" w:type="dxa"/>
            <w:tcBorders>
              <w:left w:val="single" w:sz="4" w:space="0" w:color="FFFFFF" w:themeColor="background1"/>
            </w:tcBorders>
            <w:shd w:val="clear" w:color="auto" w:fill="ACB9CA" w:themeFill="text2" w:themeFillTint="66"/>
          </w:tcPr>
          <w:p w14:paraId="51A27200" w14:textId="7252639B" w:rsidR="00AA508D" w:rsidRDefault="009B0552" w:rsidP="00AA50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MATHS</w:t>
            </w:r>
          </w:p>
          <w:p w14:paraId="75ED0DD8" w14:textId="77777777" w:rsidR="00131368" w:rsidRDefault="009B0552" w:rsidP="00AA50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Reichel</w:t>
            </w:r>
          </w:p>
          <w:p w14:paraId="5656583B" w14:textId="0C206CEF" w:rsidR="00F67DE7" w:rsidRDefault="00F67DE7" w:rsidP="00AA50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Rm 6</w:t>
            </w:r>
          </w:p>
        </w:tc>
        <w:tc>
          <w:tcPr>
            <w:tcW w:w="1992" w:type="dxa"/>
            <w:shd w:val="clear" w:color="auto" w:fill="ACB9CA" w:themeFill="text2" w:themeFillTint="66"/>
          </w:tcPr>
          <w:p w14:paraId="4983C37F" w14:textId="77777777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</w:tcPr>
          <w:p w14:paraId="0C7D6D65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AGRICULTURE</w:t>
            </w:r>
          </w:p>
          <w:p w14:paraId="42DA6EDE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Mr Harries</w:t>
            </w:r>
          </w:p>
          <w:p w14:paraId="5EEFC6D6" w14:textId="50DC16CF" w:rsidR="00131368" w:rsidRDefault="009B0552" w:rsidP="009B0552">
            <w:pPr>
              <w:tabs>
                <w:tab w:val="left" w:pos="240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Ag Farm</w:t>
            </w:r>
          </w:p>
        </w:tc>
        <w:tc>
          <w:tcPr>
            <w:tcW w:w="1993" w:type="dxa"/>
            <w:shd w:val="clear" w:color="auto" w:fill="ACB9CA" w:themeFill="text2" w:themeFillTint="66"/>
          </w:tcPr>
          <w:p w14:paraId="426C5F89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KINSHIP</w:t>
            </w:r>
          </w:p>
          <w:p w14:paraId="5299DEEA" w14:textId="77777777" w:rsidR="009B0552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Miss Loughrey/Meg C</w:t>
            </w:r>
          </w:p>
          <w:p w14:paraId="2FABE891" w14:textId="7409902B" w:rsidR="00131368" w:rsidRDefault="009B0552" w:rsidP="009B05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Hughie’s Place</w:t>
            </w:r>
          </w:p>
        </w:tc>
        <w:tc>
          <w:tcPr>
            <w:tcW w:w="1993" w:type="dxa"/>
            <w:shd w:val="clear" w:color="auto" w:fill="ACB9CA" w:themeFill="text2" w:themeFillTint="66"/>
          </w:tcPr>
          <w:p w14:paraId="7105E0EF" w14:textId="77777777" w:rsidR="00131368" w:rsidRPr="00885738" w:rsidRDefault="00131368" w:rsidP="0013136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3" w:type="dxa"/>
            <w:shd w:val="clear" w:color="auto" w:fill="ACB9CA" w:themeFill="text2" w:themeFillTint="66"/>
          </w:tcPr>
          <w:p w14:paraId="6453ED28" w14:textId="77777777" w:rsidR="008D0FB7" w:rsidRDefault="008D0FB7" w:rsidP="008D0F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MUSIC</w:t>
            </w:r>
          </w:p>
          <w:p w14:paraId="02BDF7F8" w14:textId="77777777" w:rsidR="008D0FB7" w:rsidRDefault="008D0FB7" w:rsidP="008D0F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Mr Turner</w:t>
            </w:r>
          </w:p>
          <w:p w14:paraId="09931E00" w14:textId="4CDE8FCD" w:rsidR="00131368" w:rsidRDefault="008D0FB7" w:rsidP="008D0F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Music Room</w:t>
            </w:r>
          </w:p>
        </w:tc>
      </w:tr>
    </w:tbl>
    <w:p w14:paraId="546626BA" w14:textId="77777777" w:rsidR="003127E2" w:rsidRPr="00D968A9" w:rsidRDefault="003127E2" w:rsidP="00D968A9">
      <w:pPr>
        <w:tabs>
          <w:tab w:val="left" w:pos="2085"/>
        </w:tabs>
      </w:pPr>
    </w:p>
    <w:sectPr w:rsidR="003127E2" w:rsidRPr="00D968A9" w:rsidSect="00DF5CA4">
      <w:headerReference w:type="default" r:id="rId6"/>
      <w:footerReference w:type="default" r:id="rId7"/>
      <w:pgSz w:w="16840" w:h="11900" w:orient="landscape"/>
      <w:pgMar w:top="0" w:right="0" w:bottom="0" w:left="1439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BD26" w14:textId="77777777" w:rsidR="00DF5CA4" w:rsidRDefault="00DF5CA4" w:rsidP="00DC5973">
      <w:pPr>
        <w:spacing w:after="0" w:line="240" w:lineRule="auto"/>
      </w:pPr>
      <w:r>
        <w:separator/>
      </w:r>
    </w:p>
  </w:endnote>
  <w:endnote w:type="continuationSeparator" w:id="0">
    <w:p w14:paraId="33DF36A8" w14:textId="77777777" w:rsidR="00DF5CA4" w:rsidRDefault="00DF5CA4" w:rsidP="00DC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DB56" w14:textId="77777777" w:rsidR="00B91D2B" w:rsidRDefault="00B91D2B">
    <w:pPr>
      <w:pStyle w:val="Footer"/>
    </w:pPr>
  </w:p>
  <w:p w14:paraId="7B3574D7" w14:textId="77777777" w:rsidR="00B91D2B" w:rsidRDefault="00B91D2B">
    <w:pPr>
      <w:pStyle w:val="Footer"/>
    </w:pPr>
    <w:r>
      <w:rPr>
        <w:noProof/>
        <w:lang w:val="en-AU" w:eastAsia="en-AU"/>
      </w:rPr>
      <w:drawing>
        <wp:inline distT="0" distB="0" distL="0" distR="0" wp14:anchorId="0019E4DE" wp14:editId="7C6DC860">
          <wp:extent cx="7556500" cy="434340"/>
          <wp:effectExtent l="0" t="0" r="1270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201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77"/>
                  <a:stretch/>
                </pic:blipFill>
                <pic:spPr bwMode="auto">
                  <a:xfrm>
                    <a:off x="0" y="0"/>
                    <a:ext cx="7556500" cy="434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F9F4" w14:textId="77777777" w:rsidR="00DF5CA4" w:rsidRDefault="00DF5CA4" w:rsidP="00DC5973">
      <w:pPr>
        <w:spacing w:after="0" w:line="240" w:lineRule="auto"/>
      </w:pPr>
      <w:r>
        <w:separator/>
      </w:r>
    </w:p>
  </w:footnote>
  <w:footnote w:type="continuationSeparator" w:id="0">
    <w:p w14:paraId="4B76A5D0" w14:textId="77777777" w:rsidR="00DF5CA4" w:rsidRDefault="00DF5CA4" w:rsidP="00DC5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9227" w14:textId="77777777" w:rsidR="00BC2041" w:rsidRDefault="00AC0536" w:rsidP="00BC2041">
    <w:pPr>
      <w:pStyle w:val="Header"/>
      <w:ind w:left="-1418"/>
    </w:pPr>
    <w:r w:rsidRPr="00AC0536">
      <w:rPr>
        <w:noProof/>
        <w:lang w:val="en-AU" w:eastAsia="en-AU"/>
      </w:rPr>
      <w:drawing>
        <wp:inline distT="0" distB="0" distL="0" distR="0" wp14:anchorId="036AD815" wp14:editId="34F041D2">
          <wp:extent cx="10677525" cy="166370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8581" cy="167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108"/>
    <w:rsid w:val="00025ACA"/>
    <w:rsid w:val="000632C5"/>
    <w:rsid w:val="000807CE"/>
    <w:rsid w:val="00090108"/>
    <w:rsid w:val="00097336"/>
    <w:rsid w:val="000A0A80"/>
    <w:rsid w:val="000A77FA"/>
    <w:rsid w:val="000E74D3"/>
    <w:rsid w:val="00122B22"/>
    <w:rsid w:val="00131368"/>
    <w:rsid w:val="001A7371"/>
    <w:rsid w:val="001B433B"/>
    <w:rsid w:val="001D0776"/>
    <w:rsid w:val="002067CD"/>
    <w:rsid w:val="00215EFE"/>
    <w:rsid w:val="00240E65"/>
    <w:rsid w:val="002A1A02"/>
    <w:rsid w:val="002A346F"/>
    <w:rsid w:val="002C6121"/>
    <w:rsid w:val="00307FC6"/>
    <w:rsid w:val="003127E2"/>
    <w:rsid w:val="003166BF"/>
    <w:rsid w:val="00325419"/>
    <w:rsid w:val="00327E44"/>
    <w:rsid w:val="0033429D"/>
    <w:rsid w:val="00374EA7"/>
    <w:rsid w:val="00374F13"/>
    <w:rsid w:val="003B1F20"/>
    <w:rsid w:val="003B2ABA"/>
    <w:rsid w:val="003E0027"/>
    <w:rsid w:val="00477423"/>
    <w:rsid w:val="0049348D"/>
    <w:rsid w:val="00497D45"/>
    <w:rsid w:val="004A66D8"/>
    <w:rsid w:val="004B09A0"/>
    <w:rsid w:val="004B78B1"/>
    <w:rsid w:val="004F0C4D"/>
    <w:rsid w:val="005168A8"/>
    <w:rsid w:val="00525CFC"/>
    <w:rsid w:val="00553046"/>
    <w:rsid w:val="0059138C"/>
    <w:rsid w:val="005939DA"/>
    <w:rsid w:val="005A5017"/>
    <w:rsid w:val="005B30BB"/>
    <w:rsid w:val="005B7351"/>
    <w:rsid w:val="005B7BE9"/>
    <w:rsid w:val="005F2D0A"/>
    <w:rsid w:val="006455F6"/>
    <w:rsid w:val="00666620"/>
    <w:rsid w:val="006C24CB"/>
    <w:rsid w:val="006D57AE"/>
    <w:rsid w:val="00713DCB"/>
    <w:rsid w:val="007427E6"/>
    <w:rsid w:val="00765617"/>
    <w:rsid w:val="00774A1C"/>
    <w:rsid w:val="007A414D"/>
    <w:rsid w:val="007A462F"/>
    <w:rsid w:val="007D191F"/>
    <w:rsid w:val="007F48A6"/>
    <w:rsid w:val="00805941"/>
    <w:rsid w:val="0083110C"/>
    <w:rsid w:val="00854A24"/>
    <w:rsid w:val="00887F5B"/>
    <w:rsid w:val="008B3045"/>
    <w:rsid w:val="008D0FB7"/>
    <w:rsid w:val="009029A8"/>
    <w:rsid w:val="009152BB"/>
    <w:rsid w:val="009320B0"/>
    <w:rsid w:val="009B0552"/>
    <w:rsid w:val="00A26F22"/>
    <w:rsid w:val="00A43216"/>
    <w:rsid w:val="00A46F8E"/>
    <w:rsid w:val="00A563A8"/>
    <w:rsid w:val="00A60C18"/>
    <w:rsid w:val="00A87DD8"/>
    <w:rsid w:val="00AA508D"/>
    <w:rsid w:val="00AC0536"/>
    <w:rsid w:val="00AC4E02"/>
    <w:rsid w:val="00AE5F17"/>
    <w:rsid w:val="00AE7A59"/>
    <w:rsid w:val="00B42A07"/>
    <w:rsid w:val="00B663A1"/>
    <w:rsid w:val="00B91D2B"/>
    <w:rsid w:val="00BC2041"/>
    <w:rsid w:val="00BC2D45"/>
    <w:rsid w:val="00C0664A"/>
    <w:rsid w:val="00C25C71"/>
    <w:rsid w:val="00C72FC3"/>
    <w:rsid w:val="00D21D83"/>
    <w:rsid w:val="00D302BF"/>
    <w:rsid w:val="00D348F4"/>
    <w:rsid w:val="00D72E90"/>
    <w:rsid w:val="00D8375B"/>
    <w:rsid w:val="00D968A9"/>
    <w:rsid w:val="00DA30BA"/>
    <w:rsid w:val="00DC0B0D"/>
    <w:rsid w:val="00DC5973"/>
    <w:rsid w:val="00DF5CA4"/>
    <w:rsid w:val="00E03A87"/>
    <w:rsid w:val="00E52BB1"/>
    <w:rsid w:val="00E536BD"/>
    <w:rsid w:val="00E76A71"/>
    <w:rsid w:val="00EA02A4"/>
    <w:rsid w:val="00EA5DC5"/>
    <w:rsid w:val="00EC7E3F"/>
    <w:rsid w:val="00F67DE7"/>
    <w:rsid w:val="00FC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CD140"/>
  <w14:defaultImageDpi w14:val="32767"/>
  <w15:chartTrackingRefBased/>
  <w15:docId w15:val="{4CE5F48D-B964-4141-B7FC-96DC038B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E3F"/>
    <w:pPr>
      <w:spacing w:after="200" w:line="276" w:lineRule="auto"/>
      <w:jc w:val="both"/>
    </w:pPr>
    <w:rPr>
      <w:rFonts w:eastAsiaTheme="minorEastAsia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73"/>
    <w:pPr>
      <w:tabs>
        <w:tab w:val="center" w:pos="4513"/>
        <w:tab w:val="right" w:pos="9026"/>
      </w:tabs>
      <w:spacing w:after="0" w:line="240" w:lineRule="auto"/>
      <w:jc w:val="left"/>
    </w:pPr>
    <w:rPr>
      <w:rFonts w:eastAsiaTheme="minorHAnsi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C5973"/>
  </w:style>
  <w:style w:type="paragraph" w:styleId="Footer">
    <w:name w:val="footer"/>
    <w:basedOn w:val="Normal"/>
    <w:link w:val="FooterChar"/>
    <w:uiPriority w:val="99"/>
    <w:unhideWhenUsed/>
    <w:rsid w:val="00DC5973"/>
    <w:pPr>
      <w:tabs>
        <w:tab w:val="center" w:pos="4513"/>
        <w:tab w:val="right" w:pos="9026"/>
      </w:tabs>
      <w:spacing w:after="0" w:line="240" w:lineRule="auto"/>
      <w:jc w:val="left"/>
    </w:pPr>
    <w:rPr>
      <w:rFonts w:eastAsiaTheme="minorHAnsi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C5973"/>
  </w:style>
  <w:style w:type="table" w:styleId="TableGrid">
    <w:name w:val="Table Grid"/>
    <w:basedOn w:val="TableNormal"/>
    <w:uiPriority w:val="39"/>
    <w:rsid w:val="007A46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rsid w:val="00BC2041"/>
    <w:rPr>
      <w:sz w:val="22"/>
      <w:szCs w:val="22"/>
      <w:lang w:val="en-A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45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8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oughrey1\AppData\Local\Microsoft\Windows\INetCache\IE\WO5GFWOD\2018%20New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New Letterhead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Loughrey, Catherine</dc:creator>
  <cp:keywords/>
  <dc:description/>
  <cp:lastModifiedBy>Catherine Loughrey</cp:lastModifiedBy>
  <cp:revision>2</cp:revision>
  <cp:lastPrinted>2023-05-02T03:31:00Z</cp:lastPrinted>
  <dcterms:created xsi:type="dcterms:W3CDTF">2024-05-15T00:12:00Z</dcterms:created>
  <dcterms:modified xsi:type="dcterms:W3CDTF">2024-05-15T00:12:00Z</dcterms:modified>
</cp:coreProperties>
</file>