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801" w:tblpY="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7283"/>
      </w:tblGrid>
      <w:tr w:rsidR="00FC4F85" w14:paraId="726EF6E6" w14:textId="77777777" w:rsidTr="00B73F7E">
        <w:trPr>
          <w:cantSplit/>
          <w:trHeight w:val="326"/>
        </w:trPr>
        <w:tc>
          <w:tcPr>
            <w:tcW w:w="7283" w:type="dxa"/>
          </w:tcPr>
          <w:p w14:paraId="7B9DDE88" w14:textId="64F6F02D" w:rsidR="00FC4F85" w:rsidRDefault="00191070" w:rsidP="00624476">
            <w:pPr>
              <w:pStyle w:val="Heading2"/>
              <w:ind w:right="-3364"/>
              <w:rPr>
                <w:lang w:val="en-US"/>
              </w:rPr>
            </w:pPr>
            <w:r>
              <w:rPr>
                <w:rFonts w:asciiTheme="majorHAnsi" w:eastAsiaTheme="minorHAnsi" w:hAnsiTheme="majorHAnsi" w:cstheme="minorBidi"/>
                <w:b w:val="0"/>
                <w:noProof/>
                <w:color w:val="7ACA6E" w:themeColor="accent2"/>
                <w:sz w:val="42"/>
                <w:szCs w:val="4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85E2AA3" wp14:editId="0EE94DD3">
                      <wp:simplePos x="0" y="0"/>
                      <wp:positionH relativeFrom="column">
                        <wp:posOffset>4269740</wp:posOffset>
                      </wp:positionH>
                      <wp:positionV relativeFrom="paragraph">
                        <wp:posOffset>255758</wp:posOffset>
                      </wp:positionV>
                      <wp:extent cx="2468880" cy="1913207"/>
                      <wp:effectExtent l="0" t="0" r="26670" b="1143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68880" cy="1913207"/>
                              </a:xfrm>
                              <a:prstGeom prst="roundRect">
                                <a:avLst>
                                  <a:gd name="adj" fmla="val 9620"/>
                                </a:avLst>
                              </a:prstGeom>
                              <a:solidFill>
                                <a:srgbClr val="F8F4CC"/>
                              </a:solidFill>
                              <a:ln w="9525">
                                <a:solidFill>
                                  <a:srgbClr val="F8F4CC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912F58" w14:textId="7911BF9D" w:rsidR="00F22F58" w:rsidRPr="00CF6714" w:rsidRDefault="00CF6714" w:rsidP="00F22F58">
                                  <w:pPr>
                                    <w:pStyle w:val="Heading2"/>
                                    <w:rPr>
                                      <w:u w:val="single"/>
                                    </w:rPr>
                                  </w:pPr>
                                  <w:r>
                                    <w:rPr>
                                      <w:u w:val="single"/>
                                    </w:rPr>
                                    <w:t>Upcoming Activities</w:t>
                                  </w:r>
                                </w:p>
                                <w:p w14:paraId="07CC78C4" w14:textId="7198FED8" w:rsidR="00B210C1" w:rsidRPr="00BC2C27" w:rsidRDefault="00BC2C27" w:rsidP="00BC2C27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spacing w:line="360" w:lineRule="auto"/>
                                    <w:rPr>
                                      <w:sz w:val="24"/>
                                      <w:szCs w:val="28"/>
                                    </w:rPr>
                                  </w:pPr>
                                  <w:r w:rsidRPr="00BC2C27">
                                    <w:rPr>
                                      <w:sz w:val="24"/>
                                      <w:szCs w:val="28"/>
                                    </w:rPr>
                                    <w:t>Back to School</w:t>
                                  </w:r>
                                </w:p>
                                <w:p w14:paraId="5BB71D9D" w14:textId="6EC9874A" w:rsidR="00BC2C27" w:rsidRPr="00BC2C27" w:rsidRDefault="00BC2C27" w:rsidP="00BC2C27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spacing w:line="360" w:lineRule="auto"/>
                                    <w:rPr>
                                      <w:sz w:val="24"/>
                                      <w:szCs w:val="28"/>
                                    </w:rPr>
                                  </w:pPr>
                                  <w:r w:rsidRPr="00BC2C27">
                                    <w:rPr>
                                      <w:sz w:val="24"/>
                                      <w:szCs w:val="28"/>
                                    </w:rPr>
                                    <w:t>Welcome and setting in activity.</w:t>
                                  </w:r>
                                </w:p>
                                <w:p w14:paraId="00D07DD2" w14:textId="1C96AC01" w:rsidR="00BC2C27" w:rsidRPr="00BC2C27" w:rsidRDefault="00BC2C27" w:rsidP="00BC2C27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spacing w:line="360" w:lineRule="auto"/>
                                    <w:rPr>
                                      <w:sz w:val="24"/>
                                      <w:szCs w:val="28"/>
                                    </w:rPr>
                                  </w:pPr>
                                  <w:r w:rsidRPr="00BC2C27">
                                    <w:rPr>
                                      <w:sz w:val="24"/>
                                      <w:szCs w:val="28"/>
                                    </w:rPr>
                                    <w:t>All about me craft</w:t>
                                  </w:r>
                                </w:p>
                                <w:p w14:paraId="5CEEECE7" w14:textId="13219B6D" w:rsidR="00BC2C27" w:rsidRPr="00BC2C27" w:rsidRDefault="00BC2C27" w:rsidP="00BC2C27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spacing w:line="360" w:lineRule="auto"/>
                                    <w:rPr>
                                      <w:sz w:val="24"/>
                                      <w:szCs w:val="28"/>
                                    </w:rPr>
                                  </w:pPr>
                                  <w:r w:rsidRPr="00BC2C27">
                                    <w:rPr>
                                      <w:sz w:val="24"/>
                                      <w:szCs w:val="28"/>
                                    </w:rPr>
                                    <w:t>Belonging display</w:t>
                                  </w:r>
                                </w:p>
                                <w:p w14:paraId="5532457B" w14:textId="77777777" w:rsidR="00B210C1" w:rsidRDefault="00B210C1" w:rsidP="00B210C1">
                                  <w:pPr>
                                    <w:pStyle w:val="ListParagraph"/>
                                    <w:spacing w:line="48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9C6A31F" w14:textId="77777777" w:rsidR="00C228FE" w:rsidRPr="00C228FE" w:rsidRDefault="00C228FE" w:rsidP="00C228FE">
                                  <w:pPr>
                                    <w:spacing w:line="48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8D4E8B" w14:textId="77777777" w:rsidR="0045624B" w:rsidRPr="0045624B" w:rsidRDefault="0045624B" w:rsidP="0045624B">
                                  <w:pPr>
                                    <w:spacing w:line="48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4865071" w14:textId="77777777" w:rsidR="0045624B" w:rsidRPr="0045624B" w:rsidRDefault="0045624B" w:rsidP="0045624B">
                                  <w:pPr>
                                    <w:pStyle w:val="ListParagraph"/>
                                    <w:numPr>
                                      <w:ilvl w:val="0"/>
                                      <w:numId w:val="8"/>
                                    </w:numPr>
                                    <w:spacing w:line="48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7595386A" w14:textId="77777777" w:rsidR="0045624B" w:rsidRDefault="0045624B" w:rsidP="009D770B">
                                  <w:pPr>
                                    <w:pStyle w:val="ListParagraph"/>
                                    <w:numPr>
                                      <w:ilvl w:val="0"/>
                                      <w:numId w:val="6"/>
                                    </w:numPr>
                                    <w:spacing w:line="48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99A04CB" w14:textId="5D5E8839" w:rsidR="0020215F" w:rsidRPr="0020215F" w:rsidRDefault="0020215F" w:rsidP="0020215F">
                                  <w:pPr>
                                    <w:spacing w:line="480" w:lineRule="auto"/>
                                    <w:ind w:left="36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902895A" w14:textId="77777777" w:rsidR="009D770B" w:rsidRPr="009D770B" w:rsidRDefault="009D770B" w:rsidP="009D770B">
                                  <w:pPr>
                                    <w:pStyle w:val="ListParagraph"/>
                                    <w:spacing w:line="48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342235E" w14:textId="343F6C28" w:rsidR="008B423B" w:rsidRPr="008B423B" w:rsidRDefault="00C228FE" w:rsidP="009D770B">
                                  <w:pPr>
                                    <w:spacing w:line="480" w:lineRule="auto"/>
                                    <w:ind w:left="360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0D6104B" wp14:editId="05F8C8E3">
                                        <wp:extent cx="2199005" cy="1649095"/>
                                        <wp:effectExtent l="0" t="0" r="0" b="8255"/>
                                        <wp:docPr id="74689104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199005" cy="16490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0716D9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9823CA8" wp14:editId="65EAB744">
                                        <wp:extent cx="1723390" cy="1294130"/>
                                        <wp:effectExtent l="0" t="0" r="0" b="1270"/>
                                        <wp:docPr id="2128791512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23390" cy="129413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0716D9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6F5E55D" wp14:editId="50DA84D7">
                                        <wp:extent cx="1723390" cy="1294130"/>
                                        <wp:effectExtent l="0" t="0" r="0" b="1270"/>
                                        <wp:docPr id="465716324" name="Pictur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23390" cy="129413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7CA537E" wp14:editId="40B61714">
                                        <wp:extent cx="1823085" cy="2430780"/>
                                        <wp:effectExtent l="0" t="0" r="5715" b="7620"/>
                                        <wp:docPr id="1954941911" name="Pictur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823085" cy="243078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0716D9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16F1C8B" wp14:editId="5C8C5A57">
                                        <wp:extent cx="1716405" cy="2292985"/>
                                        <wp:effectExtent l="0" t="0" r="0" b="0"/>
                                        <wp:docPr id="1800274619" name="Pictur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6405" cy="22929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2B53B24E" w14:textId="30D84A1F" w:rsidR="008B423B" w:rsidRPr="008B423B" w:rsidRDefault="000716D9" w:rsidP="008B423B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spacing w:line="480" w:lineRule="auto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59F9FB7" wp14:editId="1B33BB55">
                                        <wp:extent cx="1716405" cy="2292985"/>
                                        <wp:effectExtent l="0" t="0" r="0" b="0"/>
                                        <wp:docPr id="1257578753" name="Picture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6405" cy="22929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8B423B" w:rsidRPr="008B423B">
                                    <w:t>Pizza making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629B326" wp14:editId="70D4DABC">
                                        <wp:extent cx="1716405" cy="2292985"/>
                                        <wp:effectExtent l="0" t="0" r="0" b="0"/>
                                        <wp:docPr id="148690401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6405" cy="22929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44EC160E" w14:textId="77777777" w:rsidR="008B423B" w:rsidRPr="008B423B" w:rsidRDefault="008B423B" w:rsidP="008B423B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spacing w:line="480" w:lineRule="auto"/>
                                  </w:pPr>
                                  <w:r w:rsidRPr="008B423B">
                                    <w:t>Outdoor play</w:t>
                                  </w:r>
                                </w:p>
                                <w:p w14:paraId="3016E803" w14:textId="77777777" w:rsidR="008B423B" w:rsidRPr="008B423B" w:rsidRDefault="008B423B" w:rsidP="008B423B">
                                  <w:pPr>
                                    <w:numPr>
                                      <w:ilvl w:val="0"/>
                                      <w:numId w:val="6"/>
                                    </w:numPr>
                                    <w:spacing w:line="480" w:lineRule="auto"/>
                                  </w:pPr>
                                  <w:r w:rsidRPr="008B423B">
                                    <w:t>Aluminium foil art</w:t>
                                  </w:r>
                                </w:p>
                                <w:p w14:paraId="77797173" w14:textId="77777777" w:rsidR="00F22F58" w:rsidRDefault="00F22F58" w:rsidP="00F22F58">
                                  <w:pPr>
                                    <w:spacing w:line="480" w:lineRule="auto"/>
                                  </w:pPr>
                                </w:p>
                                <w:p w14:paraId="09023966" w14:textId="5878F011" w:rsidR="00F22F58" w:rsidRPr="00E57B11" w:rsidRDefault="00F9030F" w:rsidP="00F22F58">
                                  <w:r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329E921F" wp14:editId="3C8FE0CD">
                                        <wp:extent cx="1831340" cy="1374486"/>
                                        <wp:effectExtent l="0" t="0" r="0" b="0"/>
                                        <wp:docPr id="1748975050" name="Picture 8" descr="A group of kids in a classroom&#10;&#10;AI-generated content may be incorrect.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748975050" name="Picture 8" descr="A group of kids in a classroom&#10;&#10;AI-generated content may be incorrect.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831340" cy="137448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F9030F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A4F8025" wp14:editId="7F1D90BB">
                                        <wp:extent cx="1831340" cy="1371600"/>
                                        <wp:effectExtent l="0" t="0" r="0" b="0"/>
                                        <wp:docPr id="437660562" name="Picture 2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831340" cy="1371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85E2AA3" id="Text Box 2" o:spid="_x0000_s1026" style="position:absolute;margin-left:336.2pt;margin-top:20.15pt;width:194.4pt;height:150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3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" fillcolor="#f8f4cc" strokecolor="#f8f4cc">
                      <v:stroke joinstyle="miter"/>
                      <v:textbox>
                        <w:txbxContent>
                          <w:p w14:paraId="37912F58" w14:textId="7911BF9D" w:rsidR="00F22F58" w:rsidRPr="00CF6714" w:rsidRDefault="00CF6714" w:rsidP="00F22F58">
                            <w:pPr>
                              <w:pStyle w:val="Heading2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Upcoming Activities</w:t>
                            </w:r>
                          </w:p>
                          <w:p w14:paraId="07CC78C4" w14:textId="7198FED8" w:rsidR="00B210C1" w:rsidRPr="00BC2C27" w:rsidRDefault="00BC2C27" w:rsidP="00BC2C2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sz w:val="24"/>
                                <w:szCs w:val="28"/>
                              </w:rPr>
                            </w:pPr>
                            <w:r w:rsidRPr="00BC2C27">
                              <w:rPr>
                                <w:sz w:val="24"/>
                                <w:szCs w:val="28"/>
                              </w:rPr>
                              <w:t>Back to School</w:t>
                            </w:r>
                          </w:p>
                          <w:p w14:paraId="5BB71D9D" w14:textId="6EC9874A" w:rsidR="00BC2C27" w:rsidRPr="00BC2C27" w:rsidRDefault="00BC2C27" w:rsidP="00BC2C2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sz w:val="24"/>
                                <w:szCs w:val="28"/>
                              </w:rPr>
                            </w:pPr>
                            <w:r w:rsidRPr="00BC2C27">
                              <w:rPr>
                                <w:sz w:val="24"/>
                                <w:szCs w:val="28"/>
                              </w:rPr>
                              <w:t>Welcome and setting in activity.</w:t>
                            </w:r>
                          </w:p>
                          <w:p w14:paraId="00D07DD2" w14:textId="1C96AC01" w:rsidR="00BC2C27" w:rsidRPr="00BC2C27" w:rsidRDefault="00BC2C27" w:rsidP="00BC2C2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sz w:val="24"/>
                                <w:szCs w:val="28"/>
                              </w:rPr>
                            </w:pPr>
                            <w:r w:rsidRPr="00BC2C27">
                              <w:rPr>
                                <w:sz w:val="24"/>
                                <w:szCs w:val="28"/>
                              </w:rPr>
                              <w:t>All about me craft</w:t>
                            </w:r>
                          </w:p>
                          <w:p w14:paraId="5CEEECE7" w14:textId="13219B6D" w:rsidR="00BC2C27" w:rsidRPr="00BC2C27" w:rsidRDefault="00BC2C27" w:rsidP="00BC2C2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sz w:val="24"/>
                                <w:szCs w:val="28"/>
                              </w:rPr>
                            </w:pPr>
                            <w:r w:rsidRPr="00BC2C27">
                              <w:rPr>
                                <w:sz w:val="24"/>
                                <w:szCs w:val="28"/>
                              </w:rPr>
                              <w:t>Belonging display</w:t>
                            </w:r>
                          </w:p>
                          <w:p w14:paraId="5532457B" w14:textId="77777777" w:rsidR="00B210C1" w:rsidRDefault="00B210C1" w:rsidP="00B210C1">
                            <w:pPr>
                              <w:pStyle w:val="ListParagraph"/>
                              <w:spacing w:line="48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9C6A31F" w14:textId="77777777" w:rsidR="00C228FE" w:rsidRPr="00C228FE" w:rsidRDefault="00C228FE" w:rsidP="00C228FE">
                            <w:pPr>
                              <w:spacing w:line="48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D8D4E8B" w14:textId="77777777" w:rsidR="0045624B" w:rsidRPr="0045624B" w:rsidRDefault="0045624B" w:rsidP="0045624B">
                            <w:pPr>
                              <w:spacing w:line="48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4865071" w14:textId="77777777" w:rsidR="0045624B" w:rsidRPr="0045624B" w:rsidRDefault="0045624B" w:rsidP="0045624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48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595386A" w14:textId="77777777" w:rsidR="0045624B" w:rsidRDefault="0045624B" w:rsidP="009D770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48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99A04CB" w14:textId="5D5E8839" w:rsidR="0020215F" w:rsidRPr="0020215F" w:rsidRDefault="0020215F" w:rsidP="0020215F">
                            <w:pPr>
                              <w:spacing w:line="480" w:lineRule="auto"/>
                              <w:ind w:left="36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902895A" w14:textId="77777777" w:rsidR="009D770B" w:rsidRPr="009D770B" w:rsidRDefault="009D770B" w:rsidP="009D770B">
                            <w:pPr>
                              <w:pStyle w:val="ListParagraph"/>
                              <w:spacing w:line="48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342235E" w14:textId="343F6C28" w:rsidR="008B423B" w:rsidRPr="008B423B" w:rsidRDefault="00C228FE" w:rsidP="009D770B">
                            <w:pPr>
                              <w:spacing w:line="480" w:lineRule="auto"/>
                              <w:ind w:left="36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D6104B" wp14:editId="05F8C8E3">
                                  <wp:extent cx="2199005" cy="1649095"/>
                                  <wp:effectExtent l="0" t="0" r="0" b="8255"/>
                                  <wp:docPr id="74689104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9005" cy="1649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716D9">
                              <w:rPr>
                                <w:noProof/>
                              </w:rPr>
                              <w:drawing>
                                <wp:inline distT="0" distB="0" distL="0" distR="0" wp14:anchorId="09823CA8" wp14:editId="65EAB744">
                                  <wp:extent cx="1723390" cy="1294130"/>
                                  <wp:effectExtent l="0" t="0" r="0" b="1270"/>
                                  <wp:docPr id="2128791512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3390" cy="1294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716D9">
                              <w:rPr>
                                <w:noProof/>
                              </w:rPr>
                              <w:drawing>
                                <wp:inline distT="0" distB="0" distL="0" distR="0" wp14:anchorId="06F5E55D" wp14:editId="50DA84D7">
                                  <wp:extent cx="1723390" cy="1294130"/>
                                  <wp:effectExtent l="0" t="0" r="0" b="1270"/>
                                  <wp:docPr id="465716324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3390" cy="1294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CA537E" wp14:editId="40B61714">
                                  <wp:extent cx="1823085" cy="2430780"/>
                                  <wp:effectExtent l="0" t="0" r="5715" b="7620"/>
                                  <wp:docPr id="195494191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23085" cy="2430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716D9">
                              <w:rPr>
                                <w:noProof/>
                              </w:rPr>
                              <w:drawing>
                                <wp:inline distT="0" distB="0" distL="0" distR="0" wp14:anchorId="516F1C8B" wp14:editId="5C8C5A57">
                                  <wp:extent cx="1716405" cy="2292985"/>
                                  <wp:effectExtent l="0" t="0" r="0" b="0"/>
                                  <wp:docPr id="1800274619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6405" cy="2292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B53B24E" w14:textId="30D84A1F" w:rsidR="008B423B" w:rsidRPr="008B423B" w:rsidRDefault="000716D9" w:rsidP="008B423B">
                            <w:pPr>
                              <w:numPr>
                                <w:ilvl w:val="0"/>
                                <w:numId w:val="6"/>
                              </w:numPr>
                              <w:spacing w:line="480" w:lineRule="auto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9F9FB7" wp14:editId="1B33BB55">
                                  <wp:extent cx="1716405" cy="2292985"/>
                                  <wp:effectExtent l="0" t="0" r="0" b="0"/>
                                  <wp:docPr id="125757875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6405" cy="2292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B423B" w:rsidRPr="008B423B">
                              <w:t>Pizza making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29B326" wp14:editId="70D4DABC">
                                  <wp:extent cx="1716405" cy="2292985"/>
                                  <wp:effectExtent l="0" t="0" r="0" b="0"/>
                                  <wp:docPr id="148690401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6405" cy="2292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EC160E" w14:textId="77777777" w:rsidR="008B423B" w:rsidRPr="008B423B" w:rsidRDefault="008B423B" w:rsidP="008B423B">
                            <w:pPr>
                              <w:numPr>
                                <w:ilvl w:val="0"/>
                                <w:numId w:val="6"/>
                              </w:numPr>
                              <w:spacing w:line="480" w:lineRule="auto"/>
                            </w:pPr>
                            <w:r w:rsidRPr="008B423B">
                              <w:t>Outdoor play</w:t>
                            </w:r>
                          </w:p>
                          <w:p w14:paraId="3016E803" w14:textId="77777777" w:rsidR="008B423B" w:rsidRPr="008B423B" w:rsidRDefault="008B423B" w:rsidP="008B423B">
                            <w:pPr>
                              <w:numPr>
                                <w:ilvl w:val="0"/>
                                <w:numId w:val="6"/>
                              </w:numPr>
                              <w:spacing w:line="480" w:lineRule="auto"/>
                            </w:pPr>
                            <w:r w:rsidRPr="008B423B">
                              <w:t>Aluminium foil art</w:t>
                            </w:r>
                          </w:p>
                          <w:p w14:paraId="77797173" w14:textId="77777777" w:rsidR="00F22F58" w:rsidRDefault="00F22F58" w:rsidP="00F22F58">
                            <w:pPr>
                              <w:spacing w:line="480" w:lineRule="auto"/>
                            </w:pPr>
                          </w:p>
                          <w:p w14:paraId="09023966" w14:textId="5878F011" w:rsidR="00F22F58" w:rsidRPr="00E57B11" w:rsidRDefault="00F9030F" w:rsidP="00F22F58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329E921F" wp14:editId="3C8FE0CD">
                                  <wp:extent cx="1831340" cy="1374486"/>
                                  <wp:effectExtent l="0" t="0" r="0" b="0"/>
                                  <wp:docPr id="1748975050" name="Picture 8" descr="A group of kids in a classroom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48975050" name="Picture 8" descr="A group of kids in a classroom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1340" cy="13744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030F">
                              <w:rPr>
                                <w:noProof/>
                              </w:rPr>
                              <w:drawing>
                                <wp:inline distT="0" distB="0" distL="0" distR="0" wp14:anchorId="5A4F8025" wp14:editId="7F1D90BB">
                                  <wp:extent cx="1831340" cy="1371600"/>
                                  <wp:effectExtent l="0" t="0" r="0" b="0"/>
                                  <wp:docPr id="437660562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1340" cy="1371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9E55C2">
              <w:rPr>
                <w:rFonts w:asciiTheme="majorHAnsi" w:eastAsiaTheme="minorHAnsi" w:hAnsiTheme="majorHAnsi" w:cstheme="minorBidi"/>
                <w:b w:val="0"/>
                <w:color w:val="7ACA6E" w:themeColor="accent2"/>
                <w:sz w:val="42"/>
                <w:szCs w:val="42"/>
                <w:lang w:val="en-US"/>
              </w:rPr>
              <w:t xml:space="preserve">St </w:t>
            </w:r>
            <w:r w:rsidR="00AC3F67">
              <w:rPr>
                <w:rFonts w:asciiTheme="majorHAnsi" w:eastAsiaTheme="minorHAnsi" w:hAnsiTheme="majorHAnsi" w:cstheme="minorBidi"/>
                <w:b w:val="0"/>
                <w:color w:val="7ACA6E" w:themeColor="accent2"/>
                <w:sz w:val="42"/>
                <w:szCs w:val="42"/>
                <w:lang w:val="en-US"/>
              </w:rPr>
              <w:t>Roch’s Glen Iris</w:t>
            </w:r>
          </w:p>
        </w:tc>
      </w:tr>
      <w:tr w:rsidR="00C57EBD" w14:paraId="51AD74D1" w14:textId="77777777" w:rsidTr="00B73F7E">
        <w:trPr>
          <w:cantSplit/>
          <w:trHeight w:val="326"/>
        </w:trPr>
        <w:tc>
          <w:tcPr>
            <w:tcW w:w="7283" w:type="dxa"/>
          </w:tcPr>
          <w:p w14:paraId="2602BA2F" w14:textId="5DB1DEE2" w:rsidR="00C57EBD" w:rsidRPr="00851DB4" w:rsidRDefault="00C57EBD" w:rsidP="00C57EBD">
            <w:pPr>
              <w:pStyle w:val="Heading2"/>
              <w:tabs>
                <w:tab w:val="left" w:pos="5635"/>
              </w:tabs>
              <w:rPr>
                <w:rFonts w:asciiTheme="majorHAnsi" w:hAnsiTheme="majorHAnsi"/>
                <w:b w:val="0"/>
                <w:bCs/>
                <w:sz w:val="20"/>
                <w:szCs w:val="20"/>
                <w:lang w:val="en-US"/>
              </w:rPr>
            </w:pPr>
            <w:r w:rsidRPr="00921DF3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 xml:space="preserve">Term </w:t>
            </w:r>
            <w:r w:rsidR="0071326C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>4</w:t>
            </w:r>
            <w:r w:rsidR="005E2AFA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>,</w:t>
            </w:r>
            <w:r w:rsidR="00475C1C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 xml:space="preserve"> </w:t>
            </w:r>
            <w:r w:rsidR="00663141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 xml:space="preserve">December </w:t>
            </w:r>
            <w:r w:rsidR="00475C1C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>2025</w:t>
            </w:r>
            <w:r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ab/>
            </w:r>
          </w:p>
        </w:tc>
      </w:tr>
      <w:tr w:rsidR="00C57EBD" w14:paraId="42B417A9" w14:textId="77777777" w:rsidTr="00B73F7E">
        <w:trPr>
          <w:cantSplit/>
          <w:trHeight w:val="326"/>
        </w:trPr>
        <w:tc>
          <w:tcPr>
            <w:tcW w:w="7283" w:type="dxa"/>
          </w:tcPr>
          <w:p w14:paraId="0667444E" w14:textId="66B3B043" w:rsidR="00C57EBD" w:rsidRPr="00A72FA3" w:rsidRDefault="00C57EBD" w:rsidP="00C57EBD">
            <w:pPr>
              <w:pStyle w:val="Heading2"/>
              <w:rPr>
                <w:lang w:val="en-US"/>
              </w:rPr>
            </w:pPr>
            <w:r w:rsidRPr="00A72FA3">
              <w:rPr>
                <w:lang w:val="en-US"/>
              </w:rPr>
              <w:t>A message from the team</w:t>
            </w:r>
          </w:p>
        </w:tc>
      </w:tr>
      <w:tr w:rsidR="00C57EBD" w14:paraId="7E1FE91C" w14:textId="77777777" w:rsidTr="00B73F7E">
        <w:trPr>
          <w:cantSplit/>
          <w:trHeight w:val="1921"/>
        </w:trPr>
        <w:tc>
          <w:tcPr>
            <w:tcW w:w="7283" w:type="dxa"/>
          </w:tcPr>
          <w:p w14:paraId="78FD2F98" w14:textId="3FE83D20" w:rsidR="00663141" w:rsidRDefault="00663141" w:rsidP="0094069F">
            <w:pPr>
              <w:tabs>
                <w:tab w:val="left" w:pos="1279"/>
              </w:tabs>
              <w:ind w:right="4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Dear Families,</w:t>
            </w:r>
          </w:p>
          <w:p w14:paraId="362F8857" w14:textId="780438A0" w:rsidR="00663141" w:rsidRDefault="00663141" w:rsidP="0094069F">
            <w:pPr>
              <w:tabs>
                <w:tab w:val="left" w:pos="1279"/>
              </w:tabs>
              <w:ind w:right="4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As we come to the end of the year, we celebrate the wonderful learning and fun the children have enjoyed. This week they took part in range of activities including Christmas crafts, </w:t>
            </w:r>
            <w:r w:rsidR="00BC2C27" w:rsidRPr="00BC2C27">
              <w:rPr>
                <w:b/>
                <w:bCs/>
                <w:sz w:val="28"/>
                <w:szCs w:val="28"/>
              </w:rPr>
              <w:t>blue</w:t>
            </w:r>
            <w:r w:rsidRPr="00BC2C27">
              <w:rPr>
                <w:b/>
                <w:bCs/>
                <w:sz w:val="28"/>
                <w:szCs w:val="28"/>
              </w:rPr>
              <w:t xml:space="preserve"> snowflakes salt painting, Karaoke songs and dance, Noodles balance play, Board games, Group games and Outdoor play</w:t>
            </w:r>
            <w:r>
              <w:rPr>
                <w:sz w:val="28"/>
                <w:szCs w:val="28"/>
              </w:rPr>
              <w:t>. These experiences supported their social skills, confidence and physical development.</w:t>
            </w:r>
          </w:p>
          <w:p w14:paraId="6876A5AA" w14:textId="77777777" w:rsidR="00663141" w:rsidRDefault="00663141" w:rsidP="0094069F">
            <w:pPr>
              <w:tabs>
                <w:tab w:val="left" w:pos="1279"/>
              </w:tabs>
              <w:ind w:right="403"/>
              <w:rPr>
                <w:sz w:val="28"/>
                <w:szCs w:val="28"/>
              </w:rPr>
            </w:pPr>
          </w:p>
          <w:p w14:paraId="60DBCD6F" w14:textId="735DD2DC" w:rsidR="00663141" w:rsidRDefault="00663141" w:rsidP="0094069F">
            <w:pPr>
              <w:tabs>
                <w:tab w:val="left" w:pos="1279"/>
              </w:tabs>
              <w:ind w:right="4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 are proud of children’s growth and joy they bring to our learning environment. Thanks to all for the ongoing support and partnership.</w:t>
            </w:r>
          </w:p>
          <w:p w14:paraId="5640E683" w14:textId="77777777" w:rsidR="005C58FF" w:rsidRDefault="005C58FF" w:rsidP="0094069F">
            <w:pPr>
              <w:tabs>
                <w:tab w:val="left" w:pos="1279"/>
              </w:tabs>
              <w:ind w:right="403"/>
              <w:rPr>
                <w:sz w:val="28"/>
                <w:szCs w:val="28"/>
              </w:rPr>
            </w:pPr>
          </w:p>
          <w:p w14:paraId="681B65DE" w14:textId="2A2C9A8D" w:rsidR="00663141" w:rsidRPr="00B210C1" w:rsidRDefault="00663141" w:rsidP="0094069F">
            <w:pPr>
              <w:tabs>
                <w:tab w:val="left" w:pos="1279"/>
              </w:tabs>
              <w:ind w:right="40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Wishing all our families a </w:t>
            </w:r>
            <w:r w:rsidRPr="00BC2C27">
              <w:rPr>
                <w:b/>
                <w:bCs/>
                <w:sz w:val="28"/>
                <w:szCs w:val="28"/>
              </w:rPr>
              <w:t>Joyful Christmas and a safe, relaxing holiday break and Happy New Year</w:t>
            </w:r>
            <w:r>
              <w:rPr>
                <w:sz w:val="28"/>
                <w:szCs w:val="28"/>
              </w:rPr>
              <w:t xml:space="preserve">. We look forward to more learning and laughter </w:t>
            </w:r>
            <w:r w:rsidR="00BC2C27">
              <w:rPr>
                <w:sz w:val="28"/>
                <w:szCs w:val="28"/>
              </w:rPr>
              <w:t>in the new year!</w:t>
            </w:r>
          </w:p>
        </w:tc>
      </w:tr>
      <w:tr w:rsidR="00B210C1" w14:paraId="324A5428" w14:textId="77777777" w:rsidTr="00B73F7E">
        <w:trPr>
          <w:cantSplit/>
          <w:trHeight w:val="1921"/>
        </w:trPr>
        <w:tc>
          <w:tcPr>
            <w:tcW w:w="7283" w:type="dxa"/>
          </w:tcPr>
          <w:p w14:paraId="21180A28" w14:textId="77777777" w:rsidR="00B210C1" w:rsidRDefault="00B210C1" w:rsidP="0094069F">
            <w:pPr>
              <w:tabs>
                <w:tab w:val="left" w:pos="1279"/>
              </w:tabs>
              <w:ind w:right="403"/>
              <w:rPr>
                <w:sz w:val="28"/>
                <w:szCs w:val="28"/>
              </w:rPr>
            </w:pPr>
          </w:p>
        </w:tc>
      </w:tr>
      <w:tr w:rsidR="00C57EBD" w14:paraId="6A52359F" w14:textId="77777777" w:rsidTr="00B73F7E">
        <w:trPr>
          <w:cantSplit/>
          <w:trHeight w:val="199"/>
        </w:trPr>
        <w:tc>
          <w:tcPr>
            <w:tcW w:w="7283" w:type="dxa"/>
          </w:tcPr>
          <w:p w14:paraId="71FE1C4E" w14:textId="77777777" w:rsidR="00C57EBD" w:rsidRDefault="00C57EBD" w:rsidP="00215C77">
            <w:pPr>
              <w:tabs>
                <w:tab w:val="left" w:pos="5954"/>
              </w:tabs>
              <w:ind w:right="403"/>
              <w:rPr>
                <w:b/>
                <w:bCs/>
                <w:lang w:val="en-US"/>
              </w:rPr>
            </w:pPr>
          </w:p>
          <w:p w14:paraId="17F9FEE4" w14:textId="77777777" w:rsidR="0045624B" w:rsidRDefault="0045624B" w:rsidP="00215C77">
            <w:pPr>
              <w:tabs>
                <w:tab w:val="left" w:pos="5954"/>
              </w:tabs>
              <w:ind w:right="403"/>
              <w:rPr>
                <w:b/>
                <w:bCs/>
                <w:lang w:val="en-US"/>
              </w:rPr>
            </w:pPr>
          </w:p>
          <w:p w14:paraId="584B9A34" w14:textId="77777777" w:rsidR="0045624B" w:rsidRDefault="0045624B" w:rsidP="00215C77">
            <w:pPr>
              <w:tabs>
                <w:tab w:val="left" w:pos="5954"/>
              </w:tabs>
              <w:ind w:right="403"/>
              <w:rPr>
                <w:b/>
                <w:bCs/>
                <w:lang w:val="en-US"/>
              </w:rPr>
            </w:pPr>
          </w:p>
          <w:p w14:paraId="06868CCE" w14:textId="44EE6483" w:rsidR="00BC2C27" w:rsidRPr="006B4625" w:rsidRDefault="00130BFA" w:rsidP="00215C77">
            <w:pPr>
              <w:tabs>
                <w:tab w:val="left" w:pos="5954"/>
              </w:tabs>
              <w:ind w:right="403"/>
              <w:rPr>
                <w:b/>
                <w:bCs/>
                <w:sz w:val="32"/>
                <w:szCs w:val="32"/>
                <w:lang w:val="en-US"/>
              </w:rPr>
            </w:pPr>
            <w:r>
              <w:rPr>
                <w:b/>
                <w:bCs/>
                <w:sz w:val="32"/>
                <w:szCs w:val="32"/>
                <w:lang w:val="en-US"/>
              </w:rPr>
              <w:t>Noted:</w:t>
            </w:r>
            <w:r w:rsidR="0045624B">
              <w:rPr>
                <w:b/>
                <w:bCs/>
                <w:sz w:val="32"/>
                <w:szCs w:val="32"/>
                <w:lang w:val="en-US"/>
              </w:rPr>
              <w:t xml:space="preserve">   </w:t>
            </w:r>
            <w:r w:rsidR="0045624B" w:rsidRPr="0045624B">
              <w:rPr>
                <w:sz w:val="32"/>
                <w:szCs w:val="32"/>
                <w:lang w:val="en-US"/>
              </w:rPr>
              <w:t>Families are reminded that</w:t>
            </w:r>
            <w:r w:rsidR="006B4625">
              <w:rPr>
                <w:sz w:val="32"/>
                <w:szCs w:val="32"/>
                <w:lang w:val="en-US"/>
              </w:rPr>
              <w:t xml:space="preserve"> </w:t>
            </w:r>
            <w:r w:rsidR="006B4625" w:rsidRPr="006B4625">
              <w:rPr>
                <w:b/>
                <w:bCs/>
                <w:sz w:val="32"/>
                <w:szCs w:val="32"/>
                <w:lang w:val="en-US"/>
              </w:rPr>
              <w:t>16</w:t>
            </w:r>
            <w:r w:rsidR="006B4625" w:rsidRPr="006B4625">
              <w:rPr>
                <w:b/>
                <w:bCs/>
                <w:sz w:val="32"/>
                <w:szCs w:val="32"/>
                <w:vertAlign w:val="superscript"/>
                <w:lang w:val="en-US"/>
              </w:rPr>
              <w:t>th</w:t>
            </w:r>
            <w:r w:rsidR="006B4625" w:rsidRPr="006B4625">
              <w:rPr>
                <w:b/>
                <w:bCs/>
                <w:sz w:val="32"/>
                <w:szCs w:val="32"/>
                <w:lang w:val="en-US"/>
              </w:rPr>
              <w:t xml:space="preserve"> December will be the last day of OSHC</w:t>
            </w:r>
            <w:r w:rsidR="006B4625">
              <w:rPr>
                <w:sz w:val="32"/>
                <w:szCs w:val="32"/>
                <w:lang w:val="en-US"/>
              </w:rPr>
              <w:t xml:space="preserve">, and the </w:t>
            </w:r>
            <w:r w:rsidR="006B4625" w:rsidRPr="006B4625">
              <w:rPr>
                <w:b/>
                <w:bCs/>
                <w:sz w:val="32"/>
                <w:szCs w:val="32"/>
                <w:lang w:val="en-US"/>
              </w:rPr>
              <w:t>session on that day will begin at 1pm.</w:t>
            </w:r>
          </w:p>
          <w:p w14:paraId="0503EB6D" w14:textId="4C3BA279" w:rsidR="006B4625" w:rsidRDefault="006B4625" w:rsidP="00215C77">
            <w:pPr>
              <w:tabs>
                <w:tab w:val="left" w:pos="5954"/>
              </w:tabs>
              <w:ind w:right="403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Our </w:t>
            </w:r>
            <w:r w:rsidRPr="006B4625">
              <w:rPr>
                <w:b/>
                <w:bCs/>
                <w:sz w:val="32"/>
                <w:szCs w:val="32"/>
                <w:lang w:val="en-US"/>
              </w:rPr>
              <w:t>aftercare program will resume on 30</w:t>
            </w:r>
            <w:r w:rsidRPr="006B4625">
              <w:rPr>
                <w:b/>
                <w:bCs/>
                <w:sz w:val="32"/>
                <w:szCs w:val="32"/>
                <w:vertAlign w:val="superscript"/>
                <w:lang w:val="en-US"/>
              </w:rPr>
              <w:t>th</w:t>
            </w:r>
            <w:r w:rsidRPr="006B4625">
              <w:rPr>
                <w:b/>
                <w:bCs/>
                <w:sz w:val="32"/>
                <w:szCs w:val="32"/>
                <w:lang w:val="en-US"/>
              </w:rPr>
              <w:t xml:space="preserve"> January next year</w:t>
            </w:r>
            <w:r>
              <w:rPr>
                <w:sz w:val="32"/>
                <w:szCs w:val="32"/>
                <w:lang w:val="en-US"/>
              </w:rPr>
              <w:t>.</w:t>
            </w:r>
          </w:p>
          <w:p w14:paraId="6E762174" w14:textId="77777777" w:rsidR="006B4625" w:rsidRPr="006B4625" w:rsidRDefault="006B4625" w:rsidP="00215C77">
            <w:pPr>
              <w:tabs>
                <w:tab w:val="left" w:pos="5954"/>
              </w:tabs>
              <w:ind w:right="403"/>
              <w:rPr>
                <w:sz w:val="32"/>
                <w:szCs w:val="32"/>
                <w:lang w:val="en-US"/>
              </w:rPr>
            </w:pPr>
          </w:p>
          <w:p w14:paraId="293ED3DB" w14:textId="7C8B8E79" w:rsidR="0045624B" w:rsidRPr="0045624B" w:rsidRDefault="0045624B" w:rsidP="00215C77">
            <w:pPr>
              <w:tabs>
                <w:tab w:val="left" w:pos="5954"/>
              </w:tabs>
              <w:ind w:right="403"/>
              <w:rPr>
                <w:b/>
                <w:bCs/>
                <w:sz w:val="32"/>
                <w:szCs w:val="32"/>
                <w:lang w:val="en-US"/>
              </w:rPr>
            </w:pPr>
          </w:p>
        </w:tc>
      </w:tr>
      <w:tr w:rsidR="00C57EBD" w14:paraId="25C7B6F2" w14:textId="77777777" w:rsidTr="00B73F7E">
        <w:trPr>
          <w:cantSplit/>
          <w:trHeight w:val="326"/>
        </w:trPr>
        <w:tc>
          <w:tcPr>
            <w:tcW w:w="7283" w:type="dxa"/>
          </w:tcPr>
          <w:p w14:paraId="3AC736BB" w14:textId="6D438FD9" w:rsidR="000716D9" w:rsidRDefault="005E2BEE" w:rsidP="00C57EBD">
            <w:pPr>
              <w:pStyle w:val="Heading2"/>
              <w:rPr>
                <w:sz w:val="36"/>
                <w:szCs w:val="36"/>
                <w:lang w:val="en-US"/>
              </w:rPr>
            </w:pPr>
            <w:r w:rsidRPr="00F75F57">
              <w:rPr>
                <w:sz w:val="36"/>
                <w:szCs w:val="36"/>
                <w:lang w:val="en-US"/>
              </w:rPr>
              <w:lastRenderedPageBreak/>
              <w:t xml:space="preserve">Jyoti </w:t>
            </w:r>
            <w:r w:rsidR="00E6105E" w:rsidRPr="00F75F57">
              <w:rPr>
                <w:sz w:val="36"/>
                <w:szCs w:val="36"/>
                <w:lang w:val="en-US"/>
              </w:rPr>
              <w:t>Gupta</w:t>
            </w:r>
            <w:r w:rsidR="00F75F57">
              <w:rPr>
                <w:sz w:val="36"/>
                <w:szCs w:val="36"/>
                <w:lang w:val="en-US"/>
              </w:rPr>
              <w:t xml:space="preserve"> </w:t>
            </w:r>
            <w:r w:rsidRPr="00F75F57">
              <w:rPr>
                <w:sz w:val="36"/>
                <w:szCs w:val="36"/>
                <w:lang w:val="en-US"/>
              </w:rPr>
              <w:t>(Coordinator</w:t>
            </w:r>
            <w:r w:rsidR="00F75F57">
              <w:rPr>
                <w:sz w:val="36"/>
                <w:szCs w:val="36"/>
                <w:lang w:val="en-US"/>
              </w:rPr>
              <w:t xml:space="preserve"> Service Leader</w:t>
            </w:r>
            <w:r w:rsidR="00E6105E" w:rsidRPr="00F75F57">
              <w:rPr>
                <w:sz w:val="36"/>
                <w:szCs w:val="36"/>
                <w:lang w:val="en-US"/>
              </w:rPr>
              <w:t>)</w:t>
            </w:r>
            <w:r w:rsidRPr="00F75F57">
              <w:rPr>
                <w:sz w:val="36"/>
                <w:szCs w:val="36"/>
                <w:lang w:val="en-US"/>
              </w:rPr>
              <w:t xml:space="preserve"> </w:t>
            </w:r>
          </w:p>
          <w:p w14:paraId="771DBDC0" w14:textId="2491D531" w:rsidR="00C57EBD" w:rsidRDefault="00C57EBD" w:rsidP="00C57EBD">
            <w:pPr>
              <w:pStyle w:val="Heading2"/>
              <w:rPr>
                <w:noProof/>
                <w:sz w:val="36"/>
                <w:szCs w:val="36"/>
                <w:lang w:val="en-US"/>
              </w:rPr>
            </w:pPr>
          </w:p>
          <w:p w14:paraId="3A9F84FA" w14:textId="77777777" w:rsidR="00C228FE" w:rsidRDefault="00C228FE" w:rsidP="00C228FE">
            <w:pPr>
              <w:rPr>
                <w:lang w:val="en-US"/>
              </w:rPr>
            </w:pPr>
          </w:p>
          <w:p w14:paraId="3C3396BD" w14:textId="77777777" w:rsidR="00C228FE" w:rsidRPr="00C228FE" w:rsidRDefault="00C228FE" w:rsidP="00C228FE">
            <w:pPr>
              <w:rPr>
                <w:lang w:val="en-US"/>
              </w:rPr>
            </w:pPr>
          </w:p>
          <w:p w14:paraId="7FF022B2" w14:textId="77777777" w:rsidR="00765EB1" w:rsidRDefault="00765EB1" w:rsidP="00765EB1">
            <w:pPr>
              <w:rPr>
                <w:lang w:val="en-US"/>
              </w:rPr>
            </w:pPr>
          </w:p>
          <w:p w14:paraId="6EE01663" w14:textId="1FE65CB8" w:rsidR="000B6F94" w:rsidRPr="00922F71" w:rsidRDefault="00765EB1" w:rsidP="00F44D83">
            <w:pPr>
              <w:rPr>
                <w:b/>
                <w:bCs/>
                <w:color w:val="C9E9C4" w:themeColor="accent2" w:themeTint="66"/>
                <w:sz w:val="32"/>
                <w:szCs w:val="32"/>
                <w:lang w:val="en-US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  <w:r>
              <w:rPr>
                <w:b/>
                <w:bCs/>
                <w:color w:val="C9E9C4" w:themeColor="accent2" w:themeTint="66"/>
                <w:sz w:val="32"/>
                <w:szCs w:val="32"/>
                <w:lang w:val="en-US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Check out the fun!</w:t>
            </w:r>
          </w:p>
        </w:tc>
      </w:tr>
      <w:tr w:rsidR="00C57EBD" w14:paraId="018AFAE6" w14:textId="77777777" w:rsidTr="00B73F7E">
        <w:trPr>
          <w:cantSplit/>
          <w:trHeight w:val="3287"/>
        </w:trPr>
        <w:tc>
          <w:tcPr>
            <w:tcW w:w="7283" w:type="dxa"/>
          </w:tcPr>
          <w:p w14:paraId="09F080D1" w14:textId="3B13687D" w:rsidR="00C57EBD" w:rsidRPr="002D09ED" w:rsidRDefault="00C57EBD" w:rsidP="00C57EBD">
            <w:pPr>
              <w:tabs>
                <w:tab w:val="left" w:pos="5954"/>
              </w:tabs>
              <w:ind w:right="403"/>
              <w:rPr>
                <w:b/>
                <w:bCs/>
                <w:sz w:val="32"/>
                <w:szCs w:val="32"/>
              </w:rPr>
            </w:pPr>
          </w:p>
          <w:p w14:paraId="1573DAC2" w14:textId="77777777" w:rsidR="00130BFA" w:rsidRPr="002D09ED" w:rsidRDefault="00130BFA" w:rsidP="00130BFA">
            <w:pPr>
              <w:tabs>
                <w:tab w:val="left" w:pos="5954"/>
              </w:tabs>
              <w:ind w:right="403"/>
              <w:rPr>
                <w:b/>
                <w:bCs/>
                <w:sz w:val="32"/>
                <w:szCs w:val="32"/>
              </w:rPr>
            </w:pPr>
            <w:r w:rsidRPr="002D09ED">
              <w:rPr>
                <w:b/>
                <w:bCs/>
                <w:sz w:val="32"/>
                <w:szCs w:val="32"/>
              </w:rPr>
              <w:t>Make a booking!</w:t>
            </w:r>
          </w:p>
          <w:p w14:paraId="189C03A5" w14:textId="77777777" w:rsidR="00130BFA" w:rsidRDefault="00130BFA" w:rsidP="00130BFA">
            <w:pPr>
              <w:tabs>
                <w:tab w:val="left" w:pos="5954"/>
              </w:tabs>
              <w:ind w:right="403"/>
              <w:rPr>
                <w:b/>
                <w:bCs/>
                <w:sz w:val="28"/>
                <w:szCs w:val="28"/>
                <w:lang w:val="en-US"/>
              </w:rPr>
            </w:pPr>
            <w:r w:rsidRPr="002F4366">
              <w:rPr>
                <w:b/>
                <w:bCs/>
                <w:sz w:val="28"/>
                <w:szCs w:val="28"/>
                <w:lang w:val="en-US"/>
              </w:rPr>
              <w:t>Experience the fun of MACSEYE’S OSHC program at St Roch’s Glen Iris School today!</w:t>
            </w:r>
          </w:p>
          <w:p w14:paraId="34448923" w14:textId="77777777" w:rsidR="00130BFA" w:rsidRDefault="00130BFA" w:rsidP="00130BFA">
            <w:pPr>
              <w:tabs>
                <w:tab w:val="left" w:pos="5954"/>
              </w:tabs>
              <w:ind w:right="403"/>
              <w:rPr>
                <w:b/>
                <w:bCs/>
                <w:sz w:val="28"/>
                <w:szCs w:val="28"/>
                <w:lang w:val="en-US"/>
              </w:rPr>
            </w:pPr>
            <w:r w:rsidRPr="002F4366">
              <w:rPr>
                <w:b/>
                <w:bCs/>
                <w:sz w:val="28"/>
                <w:szCs w:val="28"/>
                <w:lang w:val="en-US"/>
              </w:rPr>
              <w:t>Call our friendly team: 0493180483 or 1300 501 029</w:t>
            </w:r>
          </w:p>
          <w:p w14:paraId="444DE665" w14:textId="3891F66F" w:rsidR="00130BFA" w:rsidRDefault="00130BFA" w:rsidP="00130BFA">
            <w:pPr>
              <w:tabs>
                <w:tab w:val="left" w:pos="5954"/>
              </w:tabs>
              <w:ind w:right="403"/>
              <w:rPr>
                <w:b/>
                <w:bCs/>
                <w:sz w:val="28"/>
                <w:szCs w:val="28"/>
                <w:lang w:val="en-US"/>
              </w:rPr>
            </w:pPr>
            <w:r w:rsidRPr="002F4366">
              <w:rPr>
                <w:b/>
                <w:bCs/>
                <w:sz w:val="28"/>
                <w:szCs w:val="28"/>
                <w:lang w:val="en-US"/>
              </w:rPr>
              <w:t>Visit us: St Roch’s OSHC room, 7am – 9am, 3:30pm – 6:30pm</w:t>
            </w:r>
          </w:p>
          <w:p w14:paraId="7B8C92FE" w14:textId="2D589E4E" w:rsidR="00130BFA" w:rsidRPr="00BB72F8" w:rsidRDefault="00130BFA" w:rsidP="00130BFA">
            <w:pPr>
              <w:tabs>
                <w:tab w:val="left" w:pos="5954"/>
              </w:tabs>
              <w:ind w:right="403"/>
              <w:rPr>
                <w:b/>
                <w:bCs/>
                <w:sz w:val="28"/>
                <w:szCs w:val="28"/>
                <w:lang w:val="en-US"/>
              </w:rPr>
            </w:pPr>
            <w:r w:rsidRPr="00BB72F8">
              <w:rPr>
                <w:b/>
                <w:bCs/>
                <w:sz w:val="28"/>
                <w:szCs w:val="28"/>
                <w:lang w:val="en-US"/>
              </w:rPr>
              <w:t>Email: enrolments macseye.vic.edu.au</w:t>
            </w:r>
          </w:p>
          <w:p w14:paraId="4CEED5C0" w14:textId="3479BFB5" w:rsidR="00B2777A" w:rsidRPr="008F607A" w:rsidRDefault="00130BFA" w:rsidP="00130BFA">
            <w:pPr>
              <w:tabs>
                <w:tab w:val="left" w:pos="5954"/>
              </w:tabs>
              <w:ind w:right="403"/>
              <w:rPr>
                <w:sz w:val="28"/>
                <w:szCs w:val="28"/>
                <w:lang w:val="en-US"/>
              </w:rPr>
            </w:pPr>
            <w:r w:rsidRPr="00BB72F8">
              <w:rPr>
                <w:b/>
                <w:bCs/>
                <w:sz w:val="28"/>
                <w:szCs w:val="28"/>
                <w:lang w:val="en-US"/>
              </w:rPr>
              <w:t>Website: www.macseye.vic.edu.au</w:t>
            </w:r>
          </w:p>
        </w:tc>
      </w:tr>
    </w:tbl>
    <w:p w14:paraId="09BBE0F5" w14:textId="285AC8EE" w:rsidR="003B7A29" w:rsidRDefault="003B7A29" w:rsidP="005A449F"/>
    <w:p w14:paraId="3ADBD031" w14:textId="4BCB12C0" w:rsidR="00130BFA" w:rsidRDefault="00851FB4" w:rsidP="005A449F">
      <w:pPr>
        <w:rPr>
          <w:noProof/>
          <w:sz w:val="36"/>
          <w:szCs w:val="36"/>
          <w:lang w:val="en-US"/>
        </w:rPr>
      </w:pPr>
      <w:r>
        <w:rPr>
          <w:b/>
          <w:bCs/>
          <w:noProof/>
          <w:sz w:val="28"/>
          <w:szCs w:val="28"/>
          <w:lang w:val="en-US"/>
        </w:rPr>
        <w:lastRenderedPageBreak/>
        <w:drawing>
          <wp:inline distT="0" distB="0" distL="0" distR="0" wp14:anchorId="08E9C989" wp14:editId="146F9B9D">
            <wp:extent cx="1517650" cy="2021887"/>
            <wp:effectExtent l="0" t="0" r="6350" b="0"/>
            <wp:docPr id="1785135397" name="Picture 7" descr="Two children playing with a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135397" name="Picture 7" descr="Two children playing with a gam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765" cy="203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2A98785F" wp14:editId="00428EDE">
            <wp:extent cx="2287753" cy="1717675"/>
            <wp:effectExtent l="0" t="0" r="0" b="0"/>
            <wp:docPr id="1284012487" name="Picture 9" descr="A couple of children sitting at a table with a bowl of f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012487" name="Picture 9" descr="A couple of children sitting at a table with a bowl of foo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930" cy="172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1A46DFE7" wp14:editId="7408F7D2">
            <wp:extent cx="1617785" cy="2155291"/>
            <wp:effectExtent l="0" t="0" r="1905" b="0"/>
            <wp:docPr id="1923554162" name="Picture 10" descr="A child with red nose and nose sticker on her no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554162" name="Picture 10" descr="A child with red nose and nose sticker on her nos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441" cy="2158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5835">
        <w:rPr>
          <w:noProof/>
          <w:sz w:val="36"/>
          <w:szCs w:val="36"/>
          <w:lang w:val="en-US"/>
        </w:rPr>
        <w:drawing>
          <wp:inline distT="0" distB="0" distL="0" distR="0" wp14:anchorId="3CD91A5E" wp14:editId="784B6A86">
            <wp:extent cx="1357532" cy="1809047"/>
            <wp:effectExtent l="0" t="0" r="0" b="1270"/>
            <wp:docPr id="16258372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464" cy="1819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A505F0" wp14:editId="555FBE97">
            <wp:extent cx="1575582" cy="2099621"/>
            <wp:effectExtent l="0" t="0" r="5715" b="0"/>
            <wp:docPr id="261305370" name="Picture 6" descr="A craft with yarn and bea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305370" name="Picture 6" descr="A craft with yarn and bead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535" cy="2103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6"/>
          <w:szCs w:val="36"/>
          <w:lang w:val="en-US"/>
        </w:rPr>
        <w:drawing>
          <wp:inline distT="0" distB="0" distL="0" distR="0" wp14:anchorId="41C7E5A9" wp14:editId="40CC4A4E">
            <wp:extent cx="2261664" cy="1696085"/>
            <wp:effectExtent l="0" t="0" r="5715" b="0"/>
            <wp:docPr id="677068771" name="Picture 11" descr="A group of girls singing into microph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068771" name="Picture 11" descr="A group of girls singing into micropho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568" cy="1700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8ACAC" w14:textId="6D96D837" w:rsidR="00130BFA" w:rsidRDefault="00851FB4" w:rsidP="005A449F">
      <w:pPr>
        <w:rPr>
          <w:noProof/>
          <w:sz w:val="36"/>
          <w:szCs w:val="36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680B0262" wp14:editId="45253E1A">
            <wp:extent cx="1744394" cy="2323965"/>
            <wp:effectExtent l="0" t="0" r="8255" b="635"/>
            <wp:docPr id="563568065" name="Picture 12" descr="A child in a green shirt singing into a micro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568065" name="Picture 12" descr="A child in a green shirt singing into a microph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6" cy="233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6"/>
          <w:szCs w:val="36"/>
          <w:lang w:val="en-US"/>
        </w:rPr>
        <w:drawing>
          <wp:inline distT="0" distB="0" distL="0" distR="0" wp14:anchorId="5F4CFD79" wp14:editId="5C9E6F6B">
            <wp:extent cx="2962769" cy="2221865"/>
            <wp:effectExtent l="0" t="0" r="9525" b="6985"/>
            <wp:docPr id="1314780937" name="Picture 4" descr="A group of kids running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780937" name="Picture 4" descr="A group of kids running in a roo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491" cy="2227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5835">
        <w:rPr>
          <w:noProof/>
          <w:sz w:val="36"/>
          <w:szCs w:val="36"/>
          <w:lang w:val="en-US"/>
        </w:rPr>
        <w:drawing>
          <wp:inline distT="0" distB="0" distL="0" distR="0" wp14:anchorId="1945AC7D" wp14:editId="7B641CFD">
            <wp:extent cx="1526345" cy="2034008"/>
            <wp:effectExtent l="0" t="0" r="0" b="4445"/>
            <wp:docPr id="7496290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115" cy="2039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9C907" w14:textId="13B943EB" w:rsidR="00D14D4F" w:rsidRPr="005A449F" w:rsidRDefault="00D14D4F" w:rsidP="005A449F"/>
    <w:sectPr w:rsidR="00D14D4F" w:rsidRPr="005A449F" w:rsidSect="005A449F">
      <w:headerReference w:type="default" r:id="rId29"/>
      <w:footerReference w:type="default" r:id="rId3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F7682" w14:textId="77777777" w:rsidR="00D82940" w:rsidRDefault="00D82940" w:rsidP="00317CD2">
      <w:pPr>
        <w:spacing w:after="0" w:line="240" w:lineRule="auto"/>
      </w:pPr>
      <w:r>
        <w:separator/>
      </w:r>
    </w:p>
  </w:endnote>
  <w:endnote w:type="continuationSeparator" w:id="0">
    <w:p w14:paraId="2D87A593" w14:textId="77777777" w:rsidR="00D82940" w:rsidRDefault="00D82940" w:rsidP="00317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 Sans 5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Inter">
    <w:altName w:val="Calibri"/>
    <w:panose1 w:val="00000000000000000000"/>
    <w:charset w:val="00"/>
    <w:family w:val="modern"/>
    <w:notTrueType/>
    <w:pitch w:val="variable"/>
    <w:sig w:usb0="E0000AFF" w:usb1="5200A1FF" w:usb2="00000021" w:usb3="00000000" w:csb0="0000019F" w:csb1="00000000"/>
  </w:font>
  <w:font w:name="Inter SemiBold">
    <w:altName w:val="Calibri"/>
    <w:charset w:val="00"/>
    <w:family w:val="auto"/>
    <w:pitch w:val="variable"/>
    <w:sig w:usb0="E00002FF" w:usb1="1200A1FF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ter Light">
    <w:altName w:val="Calibri"/>
    <w:panose1 w:val="00000000000000000000"/>
    <w:charset w:val="00"/>
    <w:family w:val="modern"/>
    <w:notTrueType/>
    <w:pitch w:val="variable"/>
    <w:sig w:usb0="E0000AFF" w:usb1="5200A1FF" w:usb2="0000002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DE78B" w14:textId="5FE14748" w:rsidR="00851386" w:rsidRDefault="00851386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0788CBD" wp14:editId="40024F71">
          <wp:simplePos x="0" y="0"/>
          <wp:positionH relativeFrom="page">
            <wp:posOffset>-49619</wp:posOffset>
          </wp:positionH>
          <wp:positionV relativeFrom="page">
            <wp:posOffset>10306493</wp:posOffset>
          </wp:positionV>
          <wp:extent cx="7622201" cy="391160"/>
          <wp:effectExtent l="0" t="0" r="0" b="8890"/>
          <wp:wrapNone/>
          <wp:docPr id="268350895" name="Picture 1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8040792" name="Picture 1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339"/>
                  <a:stretch/>
                </pic:blipFill>
                <pic:spPr bwMode="auto">
                  <a:xfrm>
                    <a:off x="0" y="0"/>
                    <a:ext cx="7623982" cy="3912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80B75" w14:textId="77777777" w:rsidR="00D82940" w:rsidRDefault="00D82940" w:rsidP="00317CD2">
      <w:pPr>
        <w:spacing w:after="0" w:line="240" w:lineRule="auto"/>
      </w:pPr>
      <w:r>
        <w:separator/>
      </w:r>
    </w:p>
  </w:footnote>
  <w:footnote w:type="continuationSeparator" w:id="0">
    <w:p w14:paraId="07EF44CC" w14:textId="77777777" w:rsidR="00D82940" w:rsidRDefault="00D82940" w:rsidP="00317C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28671" w14:textId="7A6C35A8" w:rsidR="00285B8E" w:rsidRDefault="00285B8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4535549" wp14:editId="169188E6">
          <wp:simplePos x="0" y="0"/>
          <wp:positionH relativeFrom="column">
            <wp:posOffset>-509993</wp:posOffset>
          </wp:positionH>
          <wp:positionV relativeFrom="page">
            <wp:posOffset>9525</wp:posOffset>
          </wp:positionV>
          <wp:extent cx="7622540" cy="1895475"/>
          <wp:effectExtent l="0" t="0" r="0" b="9525"/>
          <wp:wrapSquare wrapText="bothSides"/>
          <wp:docPr id="307645259" name="Picture 14" descr="A person and children in a circ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45259" name="Picture 14" descr="A person and children in a circle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561"/>
                  <a:stretch/>
                </pic:blipFill>
                <pic:spPr bwMode="auto">
                  <a:xfrm>
                    <a:off x="0" y="0"/>
                    <a:ext cx="762254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30F99"/>
    <w:multiLevelType w:val="hybridMultilevel"/>
    <w:tmpl w:val="0EEA9E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17A64"/>
    <w:multiLevelType w:val="hybridMultilevel"/>
    <w:tmpl w:val="48D2EDAC"/>
    <w:lvl w:ilvl="0" w:tplc="0E508B62">
      <w:numFmt w:val="bullet"/>
      <w:lvlText w:val="•"/>
      <w:lvlJc w:val="left"/>
      <w:pPr>
        <w:ind w:left="851" w:hanging="360"/>
      </w:pPr>
      <w:rPr>
        <w:rFonts w:ascii="Museo Sans 500" w:hAnsi="Museo Sans 500" w:cstheme="minorBidi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2" w15:restartNumberingAfterBreak="0">
    <w:nsid w:val="3CFE1FFB"/>
    <w:multiLevelType w:val="hybridMultilevel"/>
    <w:tmpl w:val="1114AD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C02663"/>
    <w:multiLevelType w:val="hybridMultilevel"/>
    <w:tmpl w:val="B260B536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F9673B2"/>
    <w:multiLevelType w:val="hybridMultilevel"/>
    <w:tmpl w:val="9A1EF2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1369E4"/>
    <w:multiLevelType w:val="hybridMultilevel"/>
    <w:tmpl w:val="4B72DE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BE7115"/>
    <w:multiLevelType w:val="hybridMultilevel"/>
    <w:tmpl w:val="B372CE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2925F9"/>
    <w:multiLevelType w:val="hybridMultilevel"/>
    <w:tmpl w:val="5302EB1C"/>
    <w:lvl w:ilvl="0" w:tplc="0C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 w15:restartNumberingAfterBreak="0">
    <w:nsid w:val="7C4543CC"/>
    <w:multiLevelType w:val="hybridMultilevel"/>
    <w:tmpl w:val="FE3C1088"/>
    <w:lvl w:ilvl="0" w:tplc="9DDA523A">
      <w:numFmt w:val="bullet"/>
      <w:lvlText w:val="•"/>
      <w:lvlJc w:val="left"/>
      <w:pPr>
        <w:ind w:left="720" w:hanging="360"/>
      </w:pPr>
      <w:rPr>
        <w:rFonts w:ascii="Inter" w:eastAsiaTheme="minorHAnsi" w:hAnsi="Inter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470131">
    <w:abstractNumId w:val="1"/>
  </w:num>
  <w:num w:numId="2" w16cid:durableId="7491417">
    <w:abstractNumId w:val="8"/>
  </w:num>
  <w:num w:numId="3" w16cid:durableId="1802532104">
    <w:abstractNumId w:val="7"/>
  </w:num>
  <w:num w:numId="4" w16cid:durableId="1836409540">
    <w:abstractNumId w:val="5"/>
  </w:num>
  <w:num w:numId="5" w16cid:durableId="410198616">
    <w:abstractNumId w:val="4"/>
  </w:num>
  <w:num w:numId="6" w16cid:durableId="354306084">
    <w:abstractNumId w:val="6"/>
  </w:num>
  <w:num w:numId="7" w16cid:durableId="346912724">
    <w:abstractNumId w:val="3"/>
  </w:num>
  <w:num w:numId="8" w16cid:durableId="2086608325">
    <w:abstractNumId w:val="2"/>
  </w:num>
  <w:num w:numId="9" w16cid:durableId="346446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mailMerge>
    <w:mainDocumentType w:val="email"/>
    <w:dataType w:val="textFile"/>
    <w:activeRecord w:val="-1"/>
  </w:mailMerge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A0"/>
    <w:rsid w:val="0000509B"/>
    <w:rsid w:val="000063C9"/>
    <w:rsid w:val="00016590"/>
    <w:rsid w:val="000323A6"/>
    <w:rsid w:val="00041825"/>
    <w:rsid w:val="0006088D"/>
    <w:rsid w:val="0006100E"/>
    <w:rsid w:val="0006441E"/>
    <w:rsid w:val="00067203"/>
    <w:rsid w:val="000677AB"/>
    <w:rsid w:val="000716D9"/>
    <w:rsid w:val="00090BB7"/>
    <w:rsid w:val="0009694C"/>
    <w:rsid w:val="000B2C8B"/>
    <w:rsid w:val="000B4742"/>
    <w:rsid w:val="000B64C0"/>
    <w:rsid w:val="000B6F94"/>
    <w:rsid w:val="000D0A96"/>
    <w:rsid w:val="000D2F44"/>
    <w:rsid w:val="000D353A"/>
    <w:rsid w:val="000D4F4F"/>
    <w:rsid w:val="000E1054"/>
    <w:rsid w:val="000E3BA3"/>
    <w:rsid w:val="000E5D76"/>
    <w:rsid w:val="000E7197"/>
    <w:rsid w:val="00100001"/>
    <w:rsid w:val="00110C0D"/>
    <w:rsid w:val="00127020"/>
    <w:rsid w:val="00130BFA"/>
    <w:rsid w:val="001351EC"/>
    <w:rsid w:val="001438B3"/>
    <w:rsid w:val="001555ED"/>
    <w:rsid w:val="00167682"/>
    <w:rsid w:val="00171C68"/>
    <w:rsid w:val="00191070"/>
    <w:rsid w:val="001C71DE"/>
    <w:rsid w:val="001D11FB"/>
    <w:rsid w:val="001E4D33"/>
    <w:rsid w:val="001E6484"/>
    <w:rsid w:val="001E6A17"/>
    <w:rsid w:val="0020215F"/>
    <w:rsid w:val="00207669"/>
    <w:rsid w:val="00213217"/>
    <w:rsid w:val="002138D2"/>
    <w:rsid w:val="00215C77"/>
    <w:rsid w:val="00225CD4"/>
    <w:rsid w:val="00235906"/>
    <w:rsid w:val="002574F9"/>
    <w:rsid w:val="00263D8A"/>
    <w:rsid w:val="00264255"/>
    <w:rsid w:val="0027069C"/>
    <w:rsid w:val="002708A0"/>
    <w:rsid w:val="00285B8E"/>
    <w:rsid w:val="00290480"/>
    <w:rsid w:val="00295E43"/>
    <w:rsid w:val="002A44A1"/>
    <w:rsid w:val="002A6E1E"/>
    <w:rsid w:val="002D09ED"/>
    <w:rsid w:val="002F054F"/>
    <w:rsid w:val="002F4366"/>
    <w:rsid w:val="00317CD2"/>
    <w:rsid w:val="00340DDE"/>
    <w:rsid w:val="00345AF9"/>
    <w:rsid w:val="00347942"/>
    <w:rsid w:val="003558F6"/>
    <w:rsid w:val="0036570F"/>
    <w:rsid w:val="00367B84"/>
    <w:rsid w:val="00373038"/>
    <w:rsid w:val="00376D13"/>
    <w:rsid w:val="003802D6"/>
    <w:rsid w:val="00385043"/>
    <w:rsid w:val="003B7A29"/>
    <w:rsid w:val="003C608B"/>
    <w:rsid w:val="003D2B38"/>
    <w:rsid w:val="003F1CF9"/>
    <w:rsid w:val="00403404"/>
    <w:rsid w:val="004068EB"/>
    <w:rsid w:val="00414849"/>
    <w:rsid w:val="00443917"/>
    <w:rsid w:val="004470C9"/>
    <w:rsid w:val="00453C1A"/>
    <w:rsid w:val="00455F83"/>
    <w:rsid w:val="0045624B"/>
    <w:rsid w:val="004619D6"/>
    <w:rsid w:val="00462C77"/>
    <w:rsid w:val="00475C1C"/>
    <w:rsid w:val="00482CF9"/>
    <w:rsid w:val="00485094"/>
    <w:rsid w:val="00491704"/>
    <w:rsid w:val="00492E8D"/>
    <w:rsid w:val="004B0C5A"/>
    <w:rsid w:val="004B7928"/>
    <w:rsid w:val="004C184D"/>
    <w:rsid w:val="004C24FA"/>
    <w:rsid w:val="004C6283"/>
    <w:rsid w:val="004D25D7"/>
    <w:rsid w:val="004E3708"/>
    <w:rsid w:val="004F3E0C"/>
    <w:rsid w:val="004F422A"/>
    <w:rsid w:val="005009A0"/>
    <w:rsid w:val="00503E07"/>
    <w:rsid w:val="00517916"/>
    <w:rsid w:val="00520267"/>
    <w:rsid w:val="00537C0D"/>
    <w:rsid w:val="005422C2"/>
    <w:rsid w:val="0055242D"/>
    <w:rsid w:val="00552CD9"/>
    <w:rsid w:val="005569CD"/>
    <w:rsid w:val="00556D4E"/>
    <w:rsid w:val="00560D23"/>
    <w:rsid w:val="00563352"/>
    <w:rsid w:val="0058050F"/>
    <w:rsid w:val="005815D9"/>
    <w:rsid w:val="005A449F"/>
    <w:rsid w:val="005B03D3"/>
    <w:rsid w:val="005C06D0"/>
    <w:rsid w:val="005C58FF"/>
    <w:rsid w:val="005D27A2"/>
    <w:rsid w:val="005E2AFA"/>
    <w:rsid w:val="005E2BEE"/>
    <w:rsid w:val="005F685F"/>
    <w:rsid w:val="00602946"/>
    <w:rsid w:val="00606B13"/>
    <w:rsid w:val="006100DC"/>
    <w:rsid w:val="00612D50"/>
    <w:rsid w:val="00620C63"/>
    <w:rsid w:val="00621608"/>
    <w:rsid w:val="00621CDD"/>
    <w:rsid w:val="0064124B"/>
    <w:rsid w:val="006432AE"/>
    <w:rsid w:val="006518B2"/>
    <w:rsid w:val="00663141"/>
    <w:rsid w:val="00665075"/>
    <w:rsid w:val="00671AC8"/>
    <w:rsid w:val="006728EF"/>
    <w:rsid w:val="00682181"/>
    <w:rsid w:val="00686266"/>
    <w:rsid w:val="006A1E8D"/>
    <w:rsid w:val="006A7274"/>
    <w:rsid w:val="006B1D08"/>
    <w:rsid w:val="006B4625"/>
    <w:rsid w:val="006B720E"/>
    <w:rsid w:val="006D2148"/>
    <w:rsid w:val="006D4148"/>
    <w:rsid w:val="006E3B3D"/>
    <w:rsid w:val="006E5930"/>
    <w:rsid w:val="0070169B"/>
    <w:rsid w:val="00704C03"/>
    <w:rsid w:val="0071326C"/>
    <w:rsid w:val="00731579"/>
    <w:rsid w:val="00736CEC"/>
    <w:rsid w:val="00750622"/>
    <w:rsid w:val="00756EB4"/>
    <w:rsid w:val="00765EB1"/>
    <w:rsid w:val="00771076"/>
    <w:rsid w:val="00774D40"/>
    <w:rsid w:val="00780A76"/>
    <w:rsid w:val="007838E3"/>
    <w:rsid w:val="007900D7"/>
    <w:rsid w:val="00794969"/>
    <w:rsid w:val="007B1BA7"/>
    <w:rsid w:val="007B2083"/>
    <w:rsid w:val="007C5255"/>
    <w:rsid w:val="007E58EF"/>
    <w:rsid w:val="00803DF9"/>
    <w:rsid w:val="0080598F"/>
    <w:rsid w:val="00805EB1"/>
    <w:rsid w:val="00816C57"/>
    <w:rsid w:val="008200EF"/>
    <w:rsid w:val="008244AA"/>
    <w:rsid w:val="00844008"/>
    <w:rsid w:val="008509C4"/>
    <w:rsid w:val="00850CC5"/>
    <w:rsid w:val="00851386"/>
    <w:rsid w:val="00851FB4"/>
    <w:rsid w:val="00852932"/>
    <w:rsid w:val="008558F7"/>
    <w:rsid w:val="008623CB"/>
    <w:rsid w:val="0088261B"/>
    <w:rsid w:val="008A2BA5"/>
    <w:rsid w:val="008A608C"/>
    <w:rsid w:val="008B423B"/>
    <w:rsid w:val="008B59A8"/>
    <w:rsid w:val="008B7EF0"/>
    <w:rsid w:val="008C7E97"/>
    <w:rsid w:val="008F0B9C"/>
    <w:rsid w:val="008F5C45"/>
    <w:rsid w:val="008F607A"/>
    <w:rsid w:val="0091333C"/>
    <w:rsid w:val="00921DF3"/>
    <w:rsid w:val="00922F71"/>
    <w:rsid w:val="0094069F"/>
    <w:rsid w:val="00945369"/>
    <w:rsid w:val="009466B3"/>
    <w:rsid w:val="00947036"/>
    <w:rsid w:val="009528B5"/>
    <w:rsid w:val="00974560"/>
    <w:rsid w:val="009A41BA"/>
    <w:rsid w:val="009C6182"/>
    <w:rsid w:val="009D00F6"/>
    <w:rsid w:val="009D0F42"/>
    <w:rsid w:val="009D770B"/>
    <w:rsid w:val="009E141C"/>
    <w:rsid w:val="009E514B"/>
    <w:rsid w:val="009E55C2"/>
    <w:rsid w:val="00A027D5"/>
    <w:rsid w:val="00A04A8B"/>
    <w:rsid w:val="00A142A4"/>
    <w:rsid w:val="00A2199D"/>
    <w:rsid w:val="00A230FE"/>
    <w:rsid w:val="00A31E2F"/>
    <w:rsid w:val="00A37B87"/>
    <w:rsid w:val="00A5683C"/>
    <w:rsid w:val="00A57ABD"/>
    <w:rsid w:val="00A63B1D"/>
    <w:rsid w:val="00A669B3"/>
    <w:rsid w:val="00A705CE"/>
    <w:rsid w:val="00A7563F"/>
    <w:rsid w:val="00A80FB4"/>
    <w:rsid w:val="00A837F0"/>
    <w:rsid w:val="00A87675"/>
    <w:rsid w:val="00AA6D33"/>
    <w:rsid w:val="00AB4D91"/>
    <w:rsid w:val="00AC3F67"/>
    <w:rsid w:val="00AD690A"/>
    <w:rsid w:val="00AE28F9"/>
    <w:rsid w:val="00AE4D2E"/>
    <w:rsid w:val="00AE7069"/>
    <w:rsid w:val="00AF2E9A"/>
    <w:rsid w:val="00B05EC4"/>
    <w:rsid w:val="00B0650C"/>
    <w:rsid w:val="00B13BE7"/>
    <w:rsid w:val="00B210C1"/>
    <w:rsid w:val="00B2777A"/>
    <w:rsid w:val="00B35BDD"/>
    <w:rsid w:val="00B4536D"/>
    <w:rsid w:val="00B5419D"/>
    <w:rsid w:val="00B54EC2"/>
    <w:rsid w:val="00B56223"/>
    <w:rsid w:val="00B6716B"/>
    <w:rsid w:val="00B73F7E"/>
    <w:rsid w:val="00B870FF"/>
    <w:rsid w:val="00B932D5"/>
    <w:rsid w:val="00B96511"/>
    <w:rsid w:val="00BA3B7A"/>
    <w:rsid w:val="00BB668C"/>
    <w:rsid w:val="00BB72F8"/>
    <w:rsid w:val="00BC2C27"/>
    <w:rsid w:val="00BD0E4F"/>
    <w:rsid w:val="00BD51CA"/>
    <w:rsid w:val="00BD7A61"/>
    <w:rsid w:val="00BF5429"/>
    <w:rsid w:val="00C12AA7"/>
    <w:rsid w:val="00C14E71"/>
    <w:rsid w:val="00C228FE"/>
    <w:rsid w:val="00C469BF"/>
    <w:rsid w:val="00C56EE3"/>
    <w:rsid w:val="00C57EBD"/>
    <w:rsid w:val="00C81858"/>
    <w:rsid w:val="00C83A8D"/>
    <w:rsid w:val="00CA435D"/>
    <w:rsid w:val="00CA6B8C"/>
    <w:rsid w:val="00CB7187"/>
    <w:rsid w:val="00CB7C6F"/>
    <w:rsid w:val="00CC0245"/>
    <w:rsid w:val="00CD26DA"/>
    <w:rsid w:val="00CE2211"/>
    <w:rsid w:val="00CF6714"/>
    <w:rsid w:val="00D03B35"/>
    <w:rsid w:val="00D1226B"/>
    <w:rsid w:val="00D14D4F"/>
    <w:rsid w:val="00D250A2"/>
    <w:rsid w:val="00D27A64"/>
    <w:rsid w:val="00D406EE"/>
    <w:rsid w:val="00D42AA8"/>
    <w:rsid w:val="00D43F97"/>
    <w:rsid w:val="00D47A13"/>
    <w:rsid w:val="00D6645D"/>
    <w:rsid w:val="00D679DD"/>
    <w:rsid w:val="00D71FC8"/>
    <w:rsid w:val="00D73A20"/>
    <w:rsid w:val="00D80A1B"/>
    <w:rsid w:val="00D82940"/>
    <w:rsid w:val="00DB49C7"/>
    <w:rsid w:val="00DC7CBB"/>
    <w:rsid w:val="00E027FB"/>
    <w:rsid w:val="00E07877"/>
    <w:rsid w:val="00E155B2"/>
    <w:rsid w:val="00E24CF8"/>
    <w:rsid w:val="00E3431A"/>
    <w:rsid w:val="00E34D70"/>
    <w:rsid w:val="00E3726A"/>
    <w:rsid w:val="00E530B4"/>
    <w:rsid w:val="00E542DF"/>
    <w:rsid w:val="00E6105E"/>
    <w:rsid w:val="00E742DB"/>
    <w:rsid w:val="00E80D7C"/>
    <w:rsid w:val="00EB7429"/>
    <w:rsid w:val="00EC15BB"/>
    <w:rsid w:val="00EC59FA"/>
    <w:rsid w:val="00ED08AD"/>
    <w:rsid w:val="00EF24B5"/>
    <w:rsid w:val="00EF785B"/>
    <w:rsid w:val="00F208C3"/>
    <w:rsid w:val="00F22F58"/>
    <w:rsid w:val="00F26F5D"/>
    <w:rsid w:val="00F35835"/>
    <w:rsid w:val="00F44D83"/>
    <w:rsid w:val="00F50B86"/>
    <w:rsid w:val="00F57174"/>
    <w:rsid w:val="00F73AFB"/>
    <w:rsid w:val="00F75F57"/>
    <w:rsid w:val="00F9030F"/>
    <w:rsid w:val="00FA0354"/>
    <w:rsid w:val="00FA32B1"/>
    <w:rsid w:val="00FC4F85"/>
    <w:rsid w:val="00FE7694"/>
    <w:rsid w:val="00FF033D"/>
    <w:rsid w:val="00FF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B0A08"/>
  <w15:chartTrackingRefBased/>
  <w15:docId w15:val="{F206C7D3-0387-4EDC-B1D7-33041F430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F85"/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7C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7ACA6E" w:themeColor="accent2"/>
      <w:sz w:val="4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7CD2"/>
    <w:pPr>
      <w:keepNext/>
      <w:keepLines/>
      <w:spacing w:before="160" w:after="80"/>
      <w:outlineLvl w:val="1"/>
    </w:pPr>
    <w:rPr>
      <w:rFonts w:eastAsiaTheme="majorEastAsia" w:cstheme="majorBidi"/>
      <w:b/>
      <w:color w:val="0B223E" w:themeColor="tex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3A6"/>
    <w:pPr>
      <w:keepNext/>
      <w:keepLines/>
      <w:spacing w:before="160" w:after="80"/>
      <w:outlineLvl w:val="2"/>
    </w:pPr>
    <w:rPr>
      <w:rFonts w:eastAsiaTheme="majorEastAsia" w:cstheme="majorBidi"/>
      <w:color w:val="65AAD3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3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65AAD3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3A6"/>
    <w:pPr>
      <w:keepNext/>
      <w:keepLines/>
      <w:spacing w:before="80" w:after="40"/>
      <w:outlineLvl w:val="4"/>
    </w:pPr>
    <w:rPr>
      <w:rFonts w:eastAsiaTheme="majorEastAsia" w:cstheme="majorBidi"/>
      <w:color w:val="65AAD3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3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2268BF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3A6"/>
    <w:pPr>
      <w:keepNext/>
      <w:keepLines/>
      <w:spacing w:before="40" w:after="0"/>
      <w:outlineLvl w:val="6"/>
    </w:pPr>
    <w:rPr>
      <w:rFonts w:eastAsiaTheme="majorEastAsia" w:cstheme="majorBidi"/>
      <w:color w:val="2268BF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3A6"/>
    <w:pPr>
      <w:keepNext/>
      <w:keepLines/>
      <w:spacing w:after="0"/>
      <w:outlineLvl w:val="7"/>
    </w:pPr>
    <w:rPr>
      <w:rFonts w:eastAsiaTheme="majorEastAsia" w:cstheme="majorBidi"/>
      <w:i/>
      <w:iCs/>
      <w:color w:val="154176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3A6"/>
    <w:pPr>
      <w:keepNext/>
      <w:keepLines/>
      <w:spacing w:after="0"/>
      <w:outlineLvl w:val="8"/>
    </w:pPr>
    <w:rPr>
      <w:rFonts w:eastAsiaTheme="majorEastAsia" w:cstheme="majorBidi"/>
      <w:color w:val="154176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7CD2"/>
    <w:rPr>
      <w:rFonts w:asciiTheme="majorHAnsi" w:eastAsiaTheme="majorEastAsia" w:hAnsiTheme="majorHAnsi" w:cstheme="majorBidi"/>
      <w:color w:val="7ACA6E" w:themeColor="accent2"/>
      <w:sz w:val="4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17CD2"/>
    <w:rPr>
      <w:rFonts w:eastAsiaTheme="majorEastAsia" w:cstheme="majorBidi"/>
      <w:b/>
      <w:color w:val="0B223E" w:themeColor="tex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3A6"/>
    <w:rPr>
      <w:rFonts w:eastAsiaTheme="majorEastAsia" w:cstheme="majorBidi"/>
      <w:color w:val="65AAD3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3A6"/>
    <w:rPr>
      <w:rFonts w:eastAsiaTheme="majorEastAsia" w:cstheme="majorBidi"/>
      <w:i/>
      <w:iCs/>
      <w:color w:val="65AAD3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3A6"/>
    <w:rPr>
      <w:rFonts w:eastAsiaTheme="majorEastAsia" w:cstheme="majorBidi"/>
      <w:color w:val="65AAD3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3A6"/>
    <w:rPr>
      <w:rFonts w:eastAsiaTheme="majorEastAsia" w:cstheme="majorBidi"/>
      <w:i/>
      <w:iCs/>
      <w:color w:val="2268BF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3A6"/>
    <w:rPr>
      <w:rFonts w:eastAsiaTheme="majorEastAsia" w:cstheme="majorBidi"/>
      <w:color w:val="2268BF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3A6"/>
    <w:rPr>
      <w:rFonts w:eastAsiaTheme="majorEastAsia" w:cstheme="majorBidi"/>
      <w:i/>
      <w:iCs/>
      <w:color w:val="154176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3A6"/>
    <w:rPr>
      <w:rFonts w:eastAsiaTheme="majorEastAsia" w:cstheme="majorBidi"/>
      <w:color w:val="154176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7CD2"/>
    <w:pPr>
      <w:spacing w:after="80" w:line="240" w:lineRule="auto"/>
      <w:contextualSpacing/>
    </w:pPr>
    <w:rPr>
      <w:rFonts w:ascii="Inter Light" w:eastAsiaTheme="majorEastAsia" w:hAnsi="Inter Light" w:cstheme="majorBidi"/>
      <w:spacing w:val="-10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7CD2"/>
    <w:rPr>
      <w:rFonts w:ascii="Inter Light" w:eastAsiaTheme="majorEastAsia" w:hAnsi="Inter Light" w:cstheme="majorBidi"/>
      <w:spacing w:val="-10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8F7"/>
    <w:pPr>
      <w:numPr>
        <w:ilvl w:val="1"/>
      </w:numPr>
      <w:spacing w:after="240" w:line="240" w:lineRule="auto"/>
    </w:pPr>
    <w:rPr>
      <w:rFonts w:ascii="Inter SemiBold" w:eastAsiaTheme="majorEastAsia" w:hAnsi="Inter SemiBold" w:cstheme="majorBidi"/>
      <w:color w:val="0B223E" w:themeColor="text1"/>
      <w:sz w:val="26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8F7"/>
    <w:rPr>
      <w:rFonts w:ascii="Inter SemiBold" w:eastAsiaTheme="majorEastAsia" w:hAnsi="Inter SemiBold" w:cstheme="majorBidi"/>
      <w:color w:val="0B223E" w:themeColor="text1"/>
      <w:sz w:val="26"/>
      <w:szCs w:val="28"/>
    </w:rPr>
  </w:style>
  <w:style w:type="paragraph" w:styleId="Quote">
    <w:name w:val="Quote"/>
    <w:basedOn w:val="Normal"/>
    <w:next w:val="Normal"/>
    <w:link w:val="QuoteChar"/>
    <w:uiPriority w:val="29"/>
    <w:rsid w:val="000323A6"/>
    <w:pPr>
      <w:spacing w:before="160"/>
      <w:jc w:val="center"/>
    </w:pPr>
    <w:rPr>
      <w:i/>
      <w:iCs/>
      <w:color w:val="1B559B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23A6"/>
    <w:rPr>
      <w:i/>
      <w:iCs/>
      <w:color w:val="1B559B" w:themeColor="text1" w:themeTint="BF"/>
    </w:rPr>
  </w:style>
  <w:style w:type="paragraph" w:styleId="ListParagraph">
    <w:name w:val="List Paragraph"/>
    <w:basedOn w:val="Normal"/>
    <w:uiPriority w:val="34"/>
    <w:rsid w:val="000323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0323A6"/>
    <w:rPr>
      <w:i/>
      <w:iCs/>
      <w:color w:val="65AAD3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0323A6"/>
    <w:pPr>
      <w:pBdr>
        <w:top w:val="single" w:sz="4" w:space="10" w:color="65AAD3" w:themeColor="accent1" w:themeShade="BF"/>
        <w:bottom w:val="single" w:sz="4" w:space="10" w:color="65AAD3" w:themeColor="accent1" w:themeShade="BF"/>
      </w:pBdr>
      <w:spacing w:before="360" w:after="360"/>
      <w:ind w:left="864" w:right="864"/>
      <w:jc w:val="center"/>
    </w:pPr>
    <w:rPr>
      <w:i/>
      <w:iCs/>
      <w:color w:val="65AAD3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3A6"/>
    <w:rPr>
      <w:i/>
      <w:iCs/>
      <w:color w:val="65AAD3" w:themeColor="accent1" w:themeShade="BF"/>
    </w:rPr>
  </w:style>
  <w:style w:type="character" w:styleId="IntenseReference">
    <w:name w:val="Intense Reference"/>
    <w:basedOn w:val="DefaultParagraphFont"/>
    <w:uiPriority w:val="32"/>
    <w:rsid w:val="000323A6"/>
    <w:rPr>
      <w:b/>
      <w:bCs/>
      <w:smallCaps/>
      <w:color w:val="65AAD3" w:themeColor="accent1" w:themeShade="BF"/>
      <w:spacing w:val="5"/>
    </w:rPr>
  </w:style>
  <w:style w:type="paragraph" w:customStyle="1" w:styleId="Footnote">
    <w:name w:val="Footnote"/>
    <w:basedOn w:val="Normal"/>
    <w:next w:val="Normal"/>
    <w:qFormat/>
    <w:rsid w:val="00317CD2"/>
    <w:rPr>
      <w:sz w:val="14"/>
    </w:rPr>
  </w:style>
  <w:style w:type="paragraph" w:styleId="Header">
    <w:name w:val="header"/>
    <w:basedOn w:val="Normal"/>
    <w:link w:val="HeaderChar"/>
    <w:uiPriority w:val="99"/>
    <w:unhideWhenUsed/>
    <w:rsid w:val="00317C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7CD2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317C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7CD2"/>
    <w:rPr>
      <w:sz w:val="20"/>
    </w:rPr>
  </w:style>
  <w:style w:type="paragraph" w:styleId="NoSpacing">
    <w:name w:val="No Spacing"/>
    <w:uiPriority w:val="1"/>
    <w:rsid w:val="001438B3"/>
    <w:pPr>
      <w:spacing w:after="0" w:line="240" w:lineRule="auto"/>
    </w:pPr>
    <w:rPr>
      <w:sz w:val="20"/>
    </w:rPr>
  </w:style>
  <w:style w:type="table" w:styleId="TableGrid">
    <w:name w:val="Table Grid"/>
    <w:basedOn w:val="TableNormal"/>
    <w:uiPriority w:val="39"/>
    <w:rsid w:val="00143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-Accent2">
    <w:name w:val="Grid Table 6 Colorful Accent 2"/>
    <w:basedOn w:val="TableNormal"/>
    <w:uiPriority w:val="51"/>
    <w:rsid w:val="001438B3"/>
    <w:pPr>
      <w:spacing w:after="0" w:line="240" w:lineRule="auto"/>
    </w:pPr>
    <w:rPr>
      <w:color w:val="4CAB3E" w:themeColor="accent2" w:themeShade="BF"/>
    </w:rPr>
    <w:tblPr>
      <w:tblStyleRowBandSize w:val="1"/>
      <w:tblStyleColBandSize w:val="1"/>
      <w:tblBorders>
        <w:top w:val="single" w:sz="4" w:space="0" w:color="AEDFA7" w:themeColor="accent2" w:themeTint="99"/>
        <w:left w:val="single" w:sz="4" w:space="0" w:color="AEDFA7" w:themeColor="accent2" w:themeTint="99"/>
        <w:bottom w:val="single" w:sz="4" w:space="0" w:color="AEDFA7" w:themeColor="accent2" w:themeTint="99"/>
        <w:right w:val="single" w:sz="4" w:space="0" w:color="AEDFA7" w:themeColor="accent2" w:themeTint="99"/>
        <w:insideH w:val="single" w:sz="4" w:space="0" w:color="AEDFA7" w:themeColor="accent2" w:themeTint="99"/>
        <w:insideV w:val="single" w:sz="4" w:space="0" w:color="AEDFA7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AEDFA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EDFA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E1" w:themeFill="accent2" w:themeFillTint="33"/>
      </w:tcPr>
    </w:tblStylePr>
    <w:tblStylePr w:type="band1Horz">
      <w:tblPr/>
      <w:tcPr>
        <w:shd w:val="clear" w:color="auto" w:fill="E4F4E1" w:themeFill="accent2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1438B3"/>
    <w:pPr>
      <w:spacing w:after="0" w:line="240" w:lineRule="auto"/>
    </w:pPr>
    <w:rPr>
      <w:color w:val="4CAB3E" w:themeColor="accent2" w:themeShade="BF"/>
    </w:rPr>
    <w:tblPr>
      <w:tblStyleRowBandSize w:val="1"/>
      <w:tblStyleColBandSize w:val="1"/>
      <w:tblBorders>
        <w:top w:val="single" w:sz="4" w:space="0" w:color="7ACA6E" w:themeColor="accent2"/>
        <w:bottom w:val="single" w:sz="4" w:space="0" w:color="7ACA6E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7ACA6E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7ACA6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E1" w:themeFill="accent2" w:themeFillTint="33"/>
      </w:tcPr>
    </w:tblStylePr>
    <w:tblStylePr w:type="band1Horz">
      <w:tblPr/>
      <w:tcPr>
        <w:shd w:val="clear" w:color="auto" w:fill="E4F4E1" w:themeFill="accent2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14D4F"/>
    <w:pPr>
      <w:spacing w:after="0" w:line="240" w:lineRule="auto"/>
    </w:pPr>
    <w:rPr>
      <w:color w:val="BFA700" w:themeColor="accent4" w:themeShade="BF"/>
    </w:rPr>
    <w:tblPr>
      <w:tblStyleRowBandSize w:val="1"/>
      <w:tblStyleColBandSize w:val="1"/>
      <w:tblBorders>
        <w:top w:val="single" w:sz="4" w:space="0" w:color="FFDF00" w:themeColor="accent4"/>
        <w:bottom w:val="single" w:sz="4" w:space="0" w:color="FFDF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DF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DF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8CC" w:themeFill="accent4" w:themeFillTint="33"/>
      </w:tcPr>
    </w:tblStylePr>
    <w:tblStylePr w:type="band1Horz">
      <w:tblPr/>
      <w:tcPr>
        <w:shd w:val="clear" w:color="auto" w:fill="FFF8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endnotes" Target="endnotes.xml"/><Relationship Id="rId19" Type="http://schemas.openxmlformats.org/officeDocument/2006/relationships/image" Target="media/image9.wmf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gidas\OneDrive%20-%20Melbourne%20Archdiocese%20Catholic%20Schools\Desktop\Word%20template.dotx" TargetMode="External"/></Relationships>
</file>

<file path=word/theme/theme1.xml><?xml version="1.0" encoding="utf-8"?>
<a:theme xmlns:a="http://schemas.openxmlformats.org/drawingml/2006/main" name="Office Theme">
  <a:themeElements>
    <a:clrScheme name="MACSEYE">
      <a:dk1>
        <a:srgbClr val="0B223E"/>
      </a:dk1>
      <a:lt1>
        <a:srgbClr val="F6F0CB"/>
      </a:lt1>
      <a:dk2>
        <a:srgbClr val="0B223E"/>
      </a:dk2>
      <a:lt2>
        <a:srgbClr val="F6F0CB"/>
      </a:lt2>
      <a:accent1>
        <a:srgbClr val="B8D8EB"/>
      </a:accent1>
      <a:accent2>
        <a:srgbClr val="7ACA6E"/>
      </a:accent2>
      <a:accent3>
        <a:srgbClr val="007A61"/>
      </a:accent3>
      <a:accent4>
        <a:srgbClr val="FFDF00"/>
      </a:accent4>
      <a:accent5>
        <a:srgbClr val="0B223E"/>
      </a:accent5>
      <a:accent6>
        <a:srgbClr val="F6F0CB"/>
      </a:accent6>
      <a:hlink>
        <a:srgbClr val="467886"/>
      </a:hlink>
      <a:folHlink>
        <a:srgbClr val="96607D"/>
      </a:folHlink>
    </a:clrScheme>
    <a:fontScheme name="MACSEYE">
      <a:majorFont>
        <a:latin typeface="Inter SemiBold"/>
        <a:ea typeface=""/>
        <a:cs typeface=""/>
      </a:majorFont>
      <a:minorFont>
        <a:latin typeface="Inter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5977CAC544EA4AA44BA455C9FE4C1D" ma:contentTypeVersion="20" ma:contentTypeDescription="Create a new document." ma:contentTypeScope="" ma:versionID="11138ee77497f665126491daf374b11a">
  <xsd:schema xmlns:xsd="http://www.w3.org/2001/XMLSchema" xmlns:xs="http://www.w3.org/2001/XMLSchema" xmlns:p="http://schemas.microsoft.com/office/2006/metadata/properties" xmlns:ns2="af1f4e81-659c-4a33-89e9-49135575b588" xmlns:ns3="5e6414d1-4123-47a4-8349-bb0b9b2b53e0" targetNamespace="http://schemas.microsoft.com/office/2006/metadata/properties" ma:root="true" ma:fieldsID="107fdc65ef1cdc993b0c6835a6a04da3" ns2:_="" ns3:_="">
    <xsd:import namespace="af1f4e81-659c-4a33-89e9-49135575b588"/>
    <xsd:import namespace="5e6414d1-4123-47a4-8349-bb0b9b2b53e0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lcf76f155ced4ddcb4097134ff3c332f0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igrationWizIdPermissionLevels" minOccurs="0"/>
                <xsd:element ref="ns2:MigrationWizIdDocumentLibraryPermissions" minOccurs="0"/>
                <xsd:element ref="ns2:MigrationWizIdSecurityGroup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1f4e81-659c-4a33-89e9-49135575b588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lcf76f155ced4ddcb4097134ff3c332f0" ma:index="11" nillable="true" ma:displayName="Image Tags_0" ma:hidden="true" ma:internalName="lcf76f155ced4ddcb4097134ff3c332f0" ma:readOnly="false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64aaeb-1aed-4969-a669-8629d69f33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igrationWizIdPermissionLevels" ma:index="25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26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27" nillable="true" ma:displayName="MigrationWizIdSecurityGroups" ma:internalName="MigrationWizIdSecurityGroup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6414d1-4123-47a4-8349-bb0b9b2b53e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672dbb1-8a21-4c09-9ff9-cb73c5bec445}" ma:internalName="TaxCatchAll" ma:showField="CatchAllData" ma:web="5e6414d1-4123-47a4-8349-bb0b9b2b53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1f4e81-659c-4a33-89e9-49135575b588">
      <Terms xmlns="http://schemas.microsoft.com/office/infopath/2007/PartnerControls"/>
    </lcf76f155ced4ddcb4097134ff3c332f>
    <TaxCatchAll xmlns="5e6414d1-4123-47a4-8349-bb0b9b2b53e0" xsi:nil="true"/>
    <MigrationWizId xmlns="af1f4e81-659c-4a33-89e9-49135575b588">82408cc2-db5c-4334-884b-ecc8fe99ac4a</MigrationWizId>
    <MigrationWizIdPermissions xmlns="af1f4e81-659c-4a33-89e9-49135575b588" xsi:nil="true"/>
    <MigrationWizIdVersion xmlns="af1f4e81-659c-4a33-89e9-49135575b588" xsi:nil="true"/>
    <lcf76f155ced4ddcb4097134ff3c332f0 xmlns="af1f4e81-659c-4a33-89e9-49135575b588" xsi:nil="true"/>
    <MigrationWizIdPermissionLevels xmlns="af1f4e81-659c-4a33-89e9-49135575b588" xsi:nil="true"/>
    <MigrationWizIdSecurityGroups xmlns="af1f4e81-659c-4a33-89e9-49135575b588" xsi:nil="true"/>
    <MigrationWizIdDocumentLibraryPermissions xmlns="af1f4e81-659c-4a33-89e9-49135575b588" xsi:nil="true"/>
  </documentManagement>
</p:properties>
</file>

<file path=customXml/itemProps1.xml><?xml version="1.0" encoding="utf-8"?>
<ds:datastoreItem xmlns:ds="http://schemas.openxmlformats.org/officeDocument/2006/customXml" ds:itemID="{4B04C016-BC49-4199-BF1B-03B89262A6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1f4e81-659c-4a33-89e9-49135575b588"/>
    <ds:schemaRef ds:uri="5e6414d1-4123-47a4-8349-bb0b9b2b53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8B84D4-BDF4-40F3-BB7E-D90E450FC89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77E353-DE28-4135-A251-CFFC89CE5EF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6E497A-EF8E-4999-BF53-8B634DDB8465}">
  <ds:schemaRefs>
    <ds:schemaRef ds:uri="http://schemas.microsoft.com/office/2006/metadata/properties"/>
    <ds:schemaRef ds:uri="http://schemas.microsoft.com/office/infopath/2007/PartnerControls"/>
    <ds:schemaRef ds:uri="af1f4e81-659c-4a33-89e9-49135575b588"/>
    <ds:schemaRef ds:uri="5e6414d1-4123-47a4-8349-bb0b9b2b53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template</Template>
  <TotalTime>1268</TotalTime>
  <Pages>3</Pages>
  <Words>218</Words>
  <Characters>1112</Characters>
  <Application>Microsoft Office Word</Application>
  <DocSecurity>0</DocSecurity>
  <Lines>85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Gidas, Elle</dc:creator>
  <cp:keywords/>
  <dc:description/>
  <cp:lastModifiedBy>Jyoti Gupta</cp:lastModifiedBy>
  <cp:revision>64</cp:revision>
  <cp:lastPrinted>2025-08-04T05:35:00Z</cp:lastPrinted>
  <dcterms:created xsi:type="dcterms:W3CDTF">2025-08-14T08:03:00Z</dcterms:created>
  <dcterms:modified xsi:type="dcterms:W3CDTF">2025-12-11T22:56:00Z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0x010100B55977CAC544EA4AA44BA455C9FE4C1D</vt:lpwstr>
  </property>
  <property fmtid="{D5CDD505-2E9C-101B-9397-08002B2CF9AE}" pid="3" name="MediaServiceImageTags">
    <vt:lpwstr/>
  </property>
  <property fmtid="{D5CDD505-2E9C-101B-9397-08002B2CF9AE}" pid="4" name="Order">
    <vt:r8>5300</vt:r8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2025-05-05T06:16:43Z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62f4d9f7-76ed-48a1-ad04-9ab3d8d1daf6</vt:lpwstr>
  </property>
  <property fmtid="{D5CDD505-2E9C-101B-9397-08002B2CF9AE}" pid="10" name="MSIP_Label_defa4170-0d19-0005-0004-bc88714345d2_ActionId">
    <vt:lpwstr>2d05aff0-76e0-48da-a4da-af3681d430d4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