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785B72F3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19463EBF" w14:textId="065AA07B" w:rsidR="00307EC9" w:rsidRDefault="003D687D">
            <w:r>
              <w:rPr>
                <w:noProof/>
              </w:rPr>
              <w:drawing>
                <wp:inline distT="0" distB="0" distL="0" distR="0" wp14:anchorId="3D223626" wp14:editId="43349CDF">
                  <wp:extent cx="2476500" cy="2476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447" cy="249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FDCFE" w14:textId="6731E099" w:rsidR="003D687D" w:rsidRPr="00DE4EEC" w:rsidRDefault="003D687D" w:rsidP="003D687D">
            <w:pPr>
              <w:jc w:val="both"/>
              <w:rPr>
                <w:b/>
                <w:bCs/>
                <w:sz w:val="18"/>
                <w:szCs w:val="18"/>
              </w:rPr>
            </w:pPr>
            <w:r w:rsidRPr="00DE4EEC">
              <w:rPr>
                <w:b/>
                <w:bCs/>
                <w:sz w:val="18"/>
                <w:szCs w:val="18"/>
              </w:rPr>
              <w:t xml:space="preserve">Art </w:t>
            </w:r>
            <w:r w:rsidR="00021A2F" w:rsidRPr="00DE4EEC">
              <w:rPr>
                <w:b/>
                <w:bCs/>
                <w:sz w:val="18"/>
                <w:szCs w:val="18"/>
              </w:rPr>
              <w:t xml:space="preserve">Psychotherapy </w:t>
            </w:r>
            <w:r w:rsidRPr="00DE4EEC">
              <w:rPr>
                <w:b/>
                <w:bCs/>
                <w:sz w:val="18"/>
                <w:szCs w:val="18"/>
              </w:rPr>
              <w:t>(</w:t>
            </w:r>
            <w:r w:rsidR="00021A2F" w:rsidRPr="00DE4EEC">
              <w:rPr>
                <w:b/>
                <w:bCs/>
                <w:sz w:val="18"/>
                <w:szCs w:val="18"/>
              </w:rPr>
              <w:t>or more simply</w:t>
            </w:r>
            <w:r w:rsidR="00FE5582" w:rsidRPr="00DE4EEC">
              <w:rPr>
                <w:b/>
                <w:bCs/>
                <w:sz w:val="18"/>
                <w:szCs w:val="18"/>
              </w:rPr>
              <w:t xml:space="preserve"> Art Therapy, </w:t>
            </w:r>
            <w:r w:rsidRPr="00DE4EEC">
              <w:rPr>
                <w:b/>
                <w:bCs/>
                <w:sz w:val="18"/>
                <w:szCs w:val="18"/>
              </w:rPr>
              <w:t xml:space="preserve">Expressive or Creative Arts Therapy) </w:t>
            </w:r>
            <w:r w:rsidR="00ED2CD5" w:rsidRPr="00DE4EEC">
              <w:rPr>
                <w:b/>
                <w:bCs/>
                <w:sz w:val="18"/>
                <w:szCs w:val="18"/>
              </w:rPr>
              <w:t>is a person-</w:t>
            </w:r>
            <w:proofErr w:type="spellStart"/>
            <w:r w:rsidR="00ED2CD5" w:rsidRPr="00DE4EEC">
              <w:rPr>
                <w:b/>
                <w:bCs/>
                <w:sz w:val="18"/>
                <w:szCs w:val="18"/>
              </w:rPr>
              <w:t>centred</w:t>
            </w:r>
            <w:proofErr w:type="spellEnd"/>
            <w:r w:rsidR="00ED2CD5" w:rsidRPr="00DE4EEC">
              <w:rPr>
                <w:b/>
                <w:bCs/>
                <w:sz w:val="18"/>
                <w:szCs w:val="18"/>
              </w:rPr>
              <w:t xml:space="preserve"> style of therapy and </w:t>
            </w:r>
            <w:r w:rsidRPr="00DE4EEC">
              <w:rPr>
                <w:b/>
                <w:bCs/>
                <w:sz w:val="18"/>
                <w:szCs w:val="18"/>
              </w:rPr>
              <w:t xml:space="preserve">can bring the </w:t>
            </w:r>
            <w:r w:rsidRPr="00DE4EEC">
              <w:rPr>
                <w:b/>
                <w:bCs/>
                <w:i/>
                <w:iCs/>
                <w:color w:val="FF0000"/>
                <w:sz w:val="18"/>
                <w:szCs w:val="18"/>
              </w:rPr>
              <w:t>unknown into the known</w:t>
            </w:r>
            <w:r w:rsidRPr="00DE4EEC">
              <w:rPr>
                <w:b/>
                <w:bCs/>
                <w:sz w:val="18"/>
                <w:szCs w:val="18"/>
              </w:rPr>
              <w:t xml:space="preserve"> through the exploration of various art materials and art-making techniques. It does </w:t>
            </w:r>
            <w:r w:rsidRPr="00DE4EEC">
              <w:rPr>
                <w:b/>
                <w:bCs/>
                <w:i/>
                <w:iCs/>
                <w:sz w:val="18"/>
                <w:szCs w:val="18"/>
              </w:rPr>
              <w:t>not</w:t>
            </w:r>
            <w:r w:rsidRPr="00DE4EEC">
              <w:rPr>
                <w:b/>
                <w:bCs/>
                <w:sz w:val="18"/>
                <w:szCs w:val="18"/>
              </w:rPr>
              <w:t xml:space="preserve"> require talking like traditional therapies – a lot can be said in the non-verbal experiencing. Some of my </w:t>
            </w:r>
            <w:proofErr w:type="spellStart"/>
            <w:r w:rsidRPr="00DE4EEC">
              <w:rPr>
                <w:b/>
                <w:bCs/>
                <w:sz w:val="18"/>
                <w:szCs w:val="18"/>
              </w:rPr>
              <w:t>favourite</w:t>
            </w:r>
            <w:proofErr w:type="spellEnd"/>
            <w:r w:rsidRPr="00DE4EEC">
              <w:rPr>
                <w:b/>
                <w:bCs/>
                <w:sz w:val="18"/>
                <w:szCs w:val="18"/>
              </w:rPr>
              <w:t xml:space="preserve"> activities are:</w:t>
            </w:r>
          </w:p>
          <w:p w14:paraId="2C996564" w14:textId="140300B7" w:rsidR="003D687D" w:rsidRDefault="003D687D" w:rsidP="003D687D">
            <w:pPr>
              <w:spacing w:after="160" w:line="259" w:lineRule="auto"/>
              <w:jc w:val="both"/>
              <w:rPr>
                <w:sz w:val="18"/>
                <w:szCs w:val="18"/>
              </w:rPr>
            </w:pPr>
            <w:r w:rsidRPr="00E811E5">
              <w:rPr>
                <w:sz w:val="18"/>
                <w:szCs w:val="18"/>
              </w:rPr>
              <w:t xml:space="preserve">Playing with paints, pencils and oil pastels; Collage, Scrapbooking and Art Journaling; Creating 3D objects from Mixed Media and Found Objects; Mask and Costume Making; Clay, Plasticine and Sand Play; Photography (I have been a photographer for over 15 years.) Creative Writing, Poems and </w:t>
            </w:r>
            <w:proofErr w:type="gramStart"/>
            <w:r w:rsidRPr="00E811E5">
              <w:rPr>
                <w:sz w:val="18"/>
                <w:szCs w:val="18"/>
              </w:rPr>
              <w:t>Story-telling</w:t>
            </w:r>
            <w:proofErr w:type="gramEnd"/>
            <w:r w:rsidRPr="00E811E5">
              <w:rPr>
                <w:sz w:val="18"/>
                <w:szCs w:val="18"/>
              </w:rPr>
              <w:t xml:space="preserve">; Mandala and </w:t>
            </w:r>
            <w:proofErr w:type="spellStart"/>
            <w:r w:rsidRPr="00E811E5">
              <w:rPr>
                <w:sz w:val="18"/>
                <w:szCs w:val="18"/>
              </w:rPr>
              <w:t>Zentangle</w:t>
            </w:r>
            <w:proofErr w:type="spellEnd"/>
            <w:r w:rsidRPr="00E811E5">
              <w:rPr>
                <w:sz w:val="18"/>
                <w:szCs w:val="18"/>
              </w:rPr>
              <w:t xml:space="preserve"> Making with pen and paper, food, found objects and even human bodies! </w:t>
            </w:r>
          </w:p>
          <w:p w14:paraId="523F2B6B" w14:textId="3AE926E3" w:rsidR="00E811E5" w:rsidRPr="00E811E5" w:rsidRDefault="002D6726" w:rsidP="003D687D">
            <w:pPr>
              <w:spacing w:after="160" w:line="259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 THERAPY ALSO INCLUDES DANCE!</w:t>
            </w:r>
          </w:p>
          <w:p w14:paraId="439E4498" w14:textId="0D74B5DA" w:rsidR="003D687D" w:rsidRPr="00E811E5" w:rsidRDefault="003D687D" w:rsidP="003D687D">
            <w:pPr>
              <w:spacing w:after="160" w:line="259" w:lineRule="auto"/>
              <w:jc w:val="both"/>
              <w:rPr>
                <w:sz w:val="18"/>
                <w:szCs w:val="18"/>
              </w:rPr>
            </w:pPr>
            <w:r w:rsidRPr="00E811E5">
              <w:rPr>
                <w:sz w:val="18"/>
                <w:szCs w:val="18"/>
              </w:rPr>
              <w:t>Also experienced with Authentic</w:t>
            </w:r>
            <w:r w:rsidR="00046074" w:rsidRPr="00E811E5">
              <w:rPr>
                <w:sz w:val="18"/>
                <w:szCs w:val="18"/>
              </w:rPr>
              <w:t>, Improvisational</w:t>
            </w:r>
            <w:r w:rsidRPr="00E811E5">
              <w:rPr>
                <w:sz w:val="18"/>
                <w:szCs w:val="18"/>
              </w:rPr>
              <w:t xml:space="preserve"> Movement and Dance with the use of Props - I am an established Tribal Style Belly Dance Instructor (so this is dear to my heart!); Voice Work; Music Making and </w:t>
            </w:r>
            <w:proofErr w:type="spellStart"/>
            <w:r w:rsidRPr="00E811E5">
              <w:rPr>
                <w:sz w:val="18"/>
                <w:szCs w:val="18"/>
              </w:rPr>
              <w:t>Dramatisation</w:t>
            </w:r>
            <w:proofErr w:type="spellEnd"/>
            <w:r w:rsidRPr="00E811E5">
              <w:rPr>
                <w:sz w:val="18"/>
                <w:szCs w:val="18"/>
              </w:rPr>
              <w:t>.</w:t>
            </w:r>
          </w:p>
          <w:p w14:paraId="0A130D3C" w14:textId="77777777" w:rsidR="003D687D" w:rsidRPr="003D687D" w:rsidRDefault="003D687D" w:rsidP="003D687D">
            <w:pPr>
              <w:spacing w:after="160" w:line="259" w:lineRule="auto"/>
              <w:jc w:val="both"/>
              <w:rPr>
                <w:sz w:val="16"/>
                <w:szCs w:val="16"/>
              </w:rPr>
            </w:pPr>
          </w:p>
          <w:p w14:paraId="7DAD8855" w14:textId="68508797" w:rsidR="00307EC9" w:rsidRDefault="00307EC9" w:rsidP="003D687D">
            <w:pPr>
              <w:pStyle w:val="List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3950CA8D" w14:textId="77777777" w:rsidTr="003D687D">
              <w:trPr>
                <w:trHeight w:hRule="exact" w:val="9360"/>
              </w:trPr>
              <w:tc>
                <w:tcPr>
                  <w:tcW w:w="5000" w:type="pct"/>
                </w:tcPr>
                <w:p w14:paraId="3F58A4D3" w14:textId="77777777" w:rsidR="003D687D" w:rsidRPr="003D687D" w:rsidRDefault="003D687D" w:rsidP="003D687D">
                  <w:pPr>
                    <w:rPr>
                      <w:rFonts w:ascii="Ink Free" w:hAnsi="Ink Free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3D687D">
                    <w:rPr>
                      <w:rFonts w:ascii="Ink Free" w:hAnsi="Ink Free"/>
                      <w:b/>
                      <w:bCs/>
                      <w:color w:val="FF0000"/>
                      <w:sz w:val="28"/>
                      <w:szCs w:val="28"/>
                    </w:rPr>
                    <w:lastRenderedPageBreak/>
                    <w:t xml:space="preserve">Art Therapy is for EVERYONE! </w:t>
                  </w:r>
                </w:p>
                <w:p w14:paraId="46B8127C" w14:textId="7ADFBC2C" w:rsidR="003D687D" w:rsidRPr="00543A23" w:rsidRDefault="003D687D" w:rsidP="003D687D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 w:rsidRPr="00543A23">
                    <w:rPr>
                      <w:b/>
                      <w:bCs/>
                      <w:sz w:val="18"/>
                      <w:szCs w:val="18"/>
                    </w:rPr>
                    <w:t>It is for kids and teens, adults and elderly – regardless of age, gender identity, cultural background, neurodiversity, ability or physical fitness.</w:t>
                  </w:r>
                </w:p>
                <w:p w14:paraId="1EAA051A" w14:textId="0CDFFBE1" w:rsidR="003D687D" w:rsidRPr="00543A23" w:rsidRDefault="003D687D" w:rsidP="003D687D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 w:rsidRPr="00543A23">
                    <w:rPr>
                      <w:b/>
                      <w:bCs/>
                      <w:sz w:val="18"/>
                      <w:szCs w:val="18"/>
                    </w:rPr>
                    <w:t xml:space="preserve">No one </w:t>
                  </w:r>
                  <w:proofErr w:type="gramStart"/>
                  <w:r w:rsidRPr="00543A23">
                    <w:rPr>
                      <w:b/>
                      <w:bCs/>
                      <w:sz w:val="18"/>
                      <w:szCs w:val="18"/>
                    </w:rPr>
                    <w:t>has to</w:t>
                  </w:r>
                  <w:proofErr w:type="gramEnd"/>
                  <w:r w:rsidRPr="00543A23">
                    <w:rPr>
                      <w:b/>
                      <w:bCs/>
                      <w:sz w:val="18"/>
                      <w:szCs w:val="18"/>
                    </w:rPr>
                    <w:t xml:space="preserve"> be the “perfect artist” – because we are ALL creative beings in some form. You just </w:t>
                  </w:r>
                  <w:proofErr w:type="gramStart"/>
                  <w:r w:rsidRPr="00543A23">
                    <w:rPr>
                      <w:b/>
                      <w:bCs/>
                      <w:sz w:val="18"/>
                      <w:szCs w:val="18"/>
                    </w:rPr>
                    <w:t>have to</w:t>
                  </w:r>
                  <w:proofErr w:type="gramEnd"/>
                  <w:r w:rsidRPr="00543A23">
                    <w:rPr>
                      <w:b/>
                      <w:bCs/>
                      <w:sz w:val="18"/>
                      <w:szCs w:val="18"/>
                    </w:rPr>
                    <w:t xml:space="preserve"> be able to put pen to paper or wiggle a toe!</w:t>
                  </w:r>
                </w:p>
                <w:p w14:paraId="5E576C6A" w14:textId="206E202F" w:rsidR="003D687D" w:rsidRPr="004A041D" w:rsidRDefault="003D687D" w:rsidP="003D687D">
                  <w:pPr>
                    <w:jc w:val="both"/>
                    <w:rPr>
                      <w:color w:val="FF0000"/>
                      <w:sz w:val="18"/>
                      <w:szCs w:val="18"/>
                    </w:rPr>
                  </w:pPr>
                  <w:r w:rsidRPr="004A041D">
                    <w:rPr>
                      <w:color w:val="FF0000"/>
                      <w:sz w:val="18"/>
                      <w:szCs w:val="18"/>
                    </w:rPr>
                    <w:t>Just some of the Benefits of (and a bit of science behind) Art Therapy:</w:t>
                  </w:r>
                </w:p>
                <w:p w14:paraId="33E5B548" w14:textId="23DBEA39" w:rsidR="003D687D" w:rsidRPr="004A041D" w:rsidRDefault="003D687D" w:rsidP="003D687D">
                  <w:pPr>
                    <w:spacing w:after="160" w:line="259" w:lineRule="auto"/>
                    <w:jc w:val="both"/>
                    <w:rPr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>New ways of learning and finding new ways to express yourself.</w:t>
                  </w:r>
                </w:p>
                <w:p w14:paraId="6C44E3CF" w14:textId="0C4E537E" w:rsidR="003D687D" w:rsidRPr="004A041D" w:rsidRDefault="003D687D" w:rsidP="003D687D">
                  <w:pPr>
                    <w:spacing w:after="160" w:line="259" w:lineRule="auto"/>
                    <w:jc w:val="both"/>
                    <w:rPr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>A way to build self-esteem, self-awareness and self-esteem. Changing the “No, I can’t.” to “Yeah, I can!”</w:t>
                  </w:r>
                </w:p>
                <w:p w14:paraId="3B0CE99E" w14:textId="0CE3ACC0" w:rsidR="003D687D" w:rsidRPr="004A041D" w:rsidRDefault="003D687D" w:rsidP="003D687D">
                  <w:pPr>
                    <w:spacing w:after="160" w:line="259" w:lineRule="auto"/>
                    <w:jc w:val="both"/>
                    <w:rPr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>Processing and moving through Trauma and Mental Health Issues; can assist with Pain Management.</w:t>
                  </w:r>
                </w:p>
                <w:p w14:paraId="6D81672F" w14:textId="1B048D04" w:rsidR="00B70ABF" w:rsidRPr="004A041D" w:rsidRDefault="003D687D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 xml:space="preserve">Can be tailored to the </w:t>
                  </w:r>
                  <w:r w:rsidRPr="004A041D">
                    <w:rPr>
                      <w:i/>
                      <w:iCs/>
                      <w:sz w:val="18"/>
                      <w:szCs w:val="18"/>
                    </w:rPr>
                    <w:t>in</w:t>
                  </w:r>
                  <w:bookmarkStart w:id="0" w:name="_GoBack"/>
                  <w:bookmarkEnd w:id="0"/>
                  <w:r w:rsidRPr="004A041D">
                    <w:rPr>
                      <w:i/>
                      <w:iCs/>
                      <w:sz w:val="18"/>
                      <w:szCs w:val="18"/>
                    </w:rPr>
                    <w:t>dividual.</w:t>
                  </w:r>
                </w:p>
                <w:p w14:paraId="1E6A9EE5" w14:textId="77777777" w:rsidR="003D687D" w:rsidRPr="004A041D" w:rsidRDefault="003D687D" w:rsidP="003D687D">
                  <w:pPr>
                    <w:spacing w:after="160" w:line="259" w:lineRule="auto"/>
                    <w:jc w:val="both"/>
                    <w:rPr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>Creates new neural pathways – especially helpful in the Aging Brain.</w:t>
                  </w:r>
                </w:p>
                <w:p w14:paraId="7B5E8AE2" w14:textId="592AA1CD" w:rsidR="003D687D" w:rsidRPr="004A041D" w:rsidRDefault="003D687D" w:rsidP="003D687D">
                  <w:pPr>
                    <w:spacing w:after="160" w:line="259" w:lineRule="auto"/>
                    <w:jc w:val="both"/>
                    <w:rPr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 xml:space="preserve">The ultimate act of Mindfulness and Self-care – all the senses </w:t>
                  </w:r>
                  <w:r w:rsidR="00543A23" w:rsidRPr="004A041D">
                    <w:rPr>
                      <w:sz w:val="18"/>
                      <w:szCs w:val="18"/>
                    </w:rPr>
                    <w:t>can be</w:t>
                  </w:r>
                  <w:r w:rsidRPr="004A041D">
                    <w:rPr>
                      <w:sz w:val="18"/>
                      <w:szCs w:val="18"/>
                    </w:rPr>
                    <w:t xml:space="preserve"> engaged in the moment of the activity, bringing you back to your </w:t>
                  </w:r>
                  <w:proofErr w:type="spellStart"/>
                  <w:r w:rsidRPr="004A041D">
                    <w:rPr>
                      <w:sz w:val="18"/>
                      <w:szCs w:val="18"/>
                    </w:rPr>
                    <w:t>centre</w:t>
                  </w:r>
                  <w:proofErr w:type="spellEnd"/>
                  <w:r w:rsidRPr="004A041D">
                    <w:rPr>
                      <w:sz w:val="18"/>
                      <w:szCs w:val="18"/>
                    </w:rPr>
                    <w:t>.</w:t>
                  </w:r>
                </w:p>
                <w:p w14:paraId="7502FC2E" w14:textId="371846FB" w:rsidR="003D687D" w:rsidRDefault="003D687D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4A041D">
                    <w:rPr>
                      <w:sz w:val="18"/>
                      <w:szCs w:val="18"/>
                    </w:rPr>
                    <w:t xml:space="preserve">Meditative State and Flow – when time passes, you are not over-thinking </w:t>
                  </w:r>
                  <w:r w:rsidRPr="004A041D">
                    <w:rPr>
                      <w:i/>
                      <w:iCs/>
                      <w:sz w:val="18"/>
                      <w:szCs w:val="18"/>
                    </w:rPr>
                    <w:t>because you are just having FUN!</w:t>
                  </w:r>
                </w:p>
                <w:p w14:paraId="3967DEBB" w14:textId="06319448" w:rsidR="004A041D" w:rsidRPr="004A041D" w:rsidRDefault="004A041D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4A041D">
                    <w:rPr>
                      <w:i/>
                      <w:iCs/>
                      <w:color w:val="FF0000"/>
                      <w:sz w:val="20"/>
                      <w:szCs w:val="20"/>
                    </w:rPr>
                    <w:t>FOLLOW ME ON INSTAGRAM!</w:t>
                  </w:r>
                </w:p>
                <w:p w14:paraId="1EA2A00B" w14:textId="05115D36" w:rsidR="004A041D" w:rsidRPr="004A041D" w:rsidRDefault="004A041D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color w:val="FF0000"/>
                      <w:sz w:val="20"/>
                      <w:szCs w:val="20"/>
                    </w:rPr>
                  </w:pPr>
                  <w:proofErr w:type="spellStart"/>
                  <w:r w:rsidRPr="004A041D">
                    <w:rPr>
                      <w:i/>
                      <w:iCs/>
                      <w:color w:val="FF0000"/>
                      <w:sz w:val="20"/>
                      <w:szCs w:val="20"/>
                    </w:rPr>
                    <w:t>arttherapeuticsbymissfisher</w:t>
                  </w:r>
                  <w:proofErr w:type="spellEnd"/>
                </w:p>
                <w:p w14:paraId="54C572F2" w14:textId="77777777" w:rsidR="004A041D" w:rsidRDefault="004A041D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sz w:val="20"/>
                      <w:szCs w:val="20"/>
                    </w:rPr>
                  </w:pPr>
                </w:p>
                <w:p w14:paraId="13F2ED7F" w14:textId="77777777" w:rsidR="009B0F94" w:rsidRPr="007072A8" w:rsidRDefault="009B0F94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sz w:val="20"/>
                      <w:szCs w:val="20"/>
                    </w:rPr>
                  </w:pPr>
                </w:p>
                <w:p w14:paraId="68ECC0EE" w14:textId="5DB2681E" w:rsidR="003D687D" w:rsidRPr="003D687D" w:rsidRDefault="003D687D" w:rsidP="003D687D">
                  <w:pPr>
                    <w:spacing w:after="160" w:line="259" w:lineRule="auto"/>
                    <w:jc w:val="both"/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L</w:t>
                  </w:r>
                </w:p>
                <w:p w14:paraId="47274E91" w14:textId="2F4E5DFB" w:rsidR="003D687D" w:rsidRPr="003D687D" w:rsidRDefault="003D687D" w:rsidP="003D687D">
                  <w:pPr>
                    <w:spacing w:after="160" w:line="259" w:lineRule="auto"/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l</w:t>
                  </w:r>
                </w:p>
                <w:p w14:paraId="60D351AF" w14:textId="77777777" w:rsidR="003D687D" w:rsidRPr="003D687D" w:rsidRDefault="003D687D" w:rsidP="003D687D">
                  <w:pPr>
                    <w:spacing w:after="160" w:line="259" w:lineRule="auto"/>
                    <w:rPr>
                      <w:i/>
                      <w:iCs/>
                      <w:sz w:val="20"/>
                      <w:szCs w:val="20"/>
                    </w:rPr>
                  </w:pPr>
                </w:p>
                <w:p w14:paraId="07CE908D" w14:textId="5097AEAC" w:rsidR="003D687D" w:rsidRPr="003D687D" w:rsidRDefault="003D687D" w:rsidP="003D687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</w:t>
                  </w:r>
                </w:p>
                <w:p w14:paraId="40C74FE5" w14:textId="03182EDC" w:rsidR="00307EC9" w:rsidRPr="003D687D" w:rsidRDefault="00307EC9" w:rsidP="00AD734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07EC9" w14:paraId="35805F12" w14:textId="77777777" w:rsidTr="003D687D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2821D8A1" w14:textId="0F8972A7" w:rsidR="00307EC9" w:rsidRDefault="003D687D">
                  <w:r>
                    <w:lastRenderedPageBreak/>
                    <w:t>.</w:t>
                  </w:r>
                </w:p>
              </w:tc>
            </w:tr>
          </w:tbl>
          <w:tbl>
            <w:tblPr>
              <w:tblStyle w:val="TableLayout"/>
              <w:tblpPr w:leftFromText="180" w:rightFromText="180" w:vertAnchor="text" w:horzAnchor="margin" w:tblpXSpec="center" w:tblpY="6779"/>
              <w:tblOverlap w:val="never"/>
              <w:tblW w:w="1588" w:type="pct"/>
              <w:tblLayout w:type="fixed"/>
              <w:tblLook w:val="04A0" w:firstRow="1" w:lastRow="0" w:firstColumn="1" w:lastColumn="0" w:noHBand="0" w:noVBand="1"/>
              <w:tblDescription w:val="Company layout table"/>
            </w:tblPr>
            <w:tblGrid>
              <w:gridCol w:w="1221"/>
            </w:tblGrid>
            <w:tr w:rsidR="008B300A" w14:paraId="6734052F" w14:textId="77777777" w:rsidTr="008B300A">
              <w:tc>
                <w:tcPr>
                  <w:tcW w:w="5000" w:type="pct"/>
                  <w:vAlign w:val="center"/>
                </w:tcPr>
                <w:p w14:paraId="614DBF20" w14:textId="77777777" w:rsidR="008B300A" w:rsidRPr="001947E7" w:rsidRDefault="008B300A" w:rsidP="003D687D">
                  <w:pPr>
                    <w:pStyle w:val="NoSpacing"/>
                  </w:pPr>
                </w:p>
              </w:tc>
            </w:tr>
          </w:tbl>
          <w:p w14:paraId="18CC136D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16A09322" w14:textId="77777777" w:rsidTr="008B300A">
              <w:trPr>
                <w:trHeight w:hRule="exact" w:val="6210"/>
              </w:trPr>
              <w:tc>
                <w:tcPr>
                  <w:tcW w:w="5000" w:type="pct"/>
                </w:tcPr>
                <w:p w14:paraId="681206ED" w14:textId="2747A673" w:rsidR="00307EC9" w:rsidRDefault="0064586A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3E46A02" wp14:editId="3BC59DE8">
                        <wp:extent cx="2441575" cy="3197225"/>
                        <wp:effectExtent l="0" t="0" r="0" b="317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575" cy="319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13AA51D1" w14:textId="77777777" w:rsidTr="003D687D">
              <w:trPr>
                <w:trHeight w:hRule="exact" w:val="50"/>
              </w:trPr>
              <w:tc>
                <w:tcPr>
                  <w:tcW w:w="5000" w:type="pct"/>
                </w:tcPr>
                <w:p w14:paraId="29393B72" w14:textId="77777777" w:rsidR="00307EC9" w:rsidRDefault="00307EC9"/>
              </w:tc>
            </w:tr>
            <w:tr w:rsidR="00307EC9" w14:paraId="2404E110" w14:textId="77777777" w:rsidTr="00960A60">
              <w:trPr>
                <w:trHeight w:hRule="exact" w:val="3240"/>
              </w:trPr>
              <w:sdt>
                <w:sdtPr>
                  <w:rPr>
                    <w:rFonts w:ascii="Ink Free" w:hAnsi="Ink Free"/>
                    <w:sz w:val="40"/>
                    <w:szCs w:val="40"/>
                  </w:rPr>
                  <w:alias w:val="Enter Company Name:"/>
                  <w:tag w:val="Enter Company Name:"/>
                  <w:id w:val="-2083982577"/>
                  <w:placeholder>
                    <w:docPart w:val="301E846E3B044628A0429835AC8FC3D5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08118AC2" w14:textId="62D38E9B" w:rsidR="00307EC9" w:rsidRDefault="008B300A" w:rsidP="00CD1DEA">
                      <w:pPr>
                        <w:pStyle w:val="Title"/>
                      </w:pPr>
                      <w:r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aRT </w:t>
                      </w:r>
                      <w:proofErr w:type="gramStart"/>
                      <w:r w:rsidR="005001B6"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>therape</w:t>
                      </w:r>
                      <w:r w:rsidR="008D3FAF"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>u</w:t>
                      </w:r>
                      <w:r w:rsidR="005001B6"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>tics</w:t>
                      </w:r>
                      <w:r w:rsidR="008D3FAF"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 by</w:t>
                      </w:r>
                      <w:proofErr w:type="gramEnd"/>
                      <w:r w:rsidR="008D3FAF"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miss fisher</w:t>
                      </w:r>
                      <w:r w:rsidR="00072082" w:rsidRPr="0007208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307EC9" w14:paraId="6EABC182" w14:textId="77777777" w:rsidTr="008B300A">
              <w:trPr>
                <w:trHeight w:hRule="exact" w:val="1386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129B2FFA" w14:textId="77777777" w:rsidR="00EA7368" w:rsidRDefault="00EA7368" w:rsidP="003D687D">
                  <w:pPr>
                    <w:pStyle w:val="Subtitle"/>
                    <w:ind w:left="0"/>
                    <w:rPr>
                      <w:sz w:val="16"/>
                      <w:szCs w:val="16"/>
                    </w:rPr>
                  </w:pPr>
                  <w:r>
                    <w:t xml:space="preserve">   </w:t>
                  </w:r>
                  <w:r w:rsidR="003D687D">
                    <w:t xml:space="preserve">With Lauren Fisher </w:t>
                  </w:r>
                  <w:r>
                    <w:rPr>
                      <w:sz w:val="16"/>
                      <w:szCs w:val="16"/>
                    </w:rPr>
                    <w:t xml:space="preserve">Ph: 0433149953   </w:t>
                  </w:r>
                </w:p>
                <w:p w14:paraId="6A3AD935" w14:textId="73049A2A" w:rsidR="003D687D" w:rsidRPr="003D687D" w:rsidRDefault="00EA7368" w:rsidP="003D687D">
                  <w:pPr>
                    <w:pStyle w:val="Subtitle"/>
                    <w:ind w:left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</w:t>
                  </w:r>
                  <w:r w:rsidR="003D687D" w:rsidRPr="003D687D">
                    <w:rPr>
                      <w:sz w:val="16"/>
                      <w:szCs w:val="16"/>
                    </w:rPr>
                    <w:t>artdancetherapybymissfisher@gmail.com</w:t>
                  </w:r>
                </w:p>
              </w:tc>
            </w:tr>
            <w:tr w:rsidR="00EA7368" w14:paraId="3DD85FA8" w14:textId="77777777" w:rsidTr="008B300A">
              <w:trPr>
                <w:trHeight w:hRule="exact" w:val="1386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299114D1" w14:textId="77777777" w:rsidR="00EA7368" w:rsidRDefault="00EA7368" w:rsidP="003D687D">
                  <w:pPr>
                    <w:pStyle w:val="Subtitle"/>
                    <w:ind w:left="0"/>
                  </w:pPr>
                </w:p>
              </w:tc>
            </w:tr>
          </w:tbl>
          <w:p w14:paraId="4E2B90B6" w14:textId="77777777" w:rsidR="00307EC9" w:rsidRDefault="00307EC9"/>
        </w:tc>
      </w:tr>
      <w:tr w:rsidR="00307EC9" w14:paraId="7FA3F953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14539B7D" w14:textId="6EA1DE8D" w:rsidR="00307EC9" w:rsidRPr="007014C5" w:rsidRDefault="00307EC9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4CF74FFC" w14:textId="52E3C16E"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14:paraId="46C44F1D" w14:textId="06807CB2" w:rsidR="00307EC9" w:rsidRDefault="00307EC9"/>
          <w:p w14:paraId="03A5831F" w14:textId="0A3C6314" w:rsidR="00307EC9" w:rsidRPr="0063311A" w:rsidRDefault="00307EC9" w:rsidP="0063311A"/>
        </w:tc>
      </w:tr>
    </w:tbl>
    <w:p w14:paraId="50A0E6C7" w14:textId="77777777"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0D6BC" w14:textId="77777777" w:rsidR="002B186F" w:rsidRDefault="002B186F" w:rsidP="00BF6AFD">
      <w:pPr>
        <w:spacing w:after="0" w:line="240" w:lineRule="auto"/>
      </w:pPr>
      <w:r>
        <w:separator/>
      </w:r>
    </w:p>
  </w:endnote>
  <w:endnote w:type="continuationSeparator" w:id="0">
    <w:p w14:paraId="6FA4EB2F" w14:textId="77777777" w:rsidR="002B186F" w:rsidRDefault="002B186F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1A3FD" w14:textId="77777777" w:rsidR="002B186F" w:rsidRDefault="002B186F" w:rsidP="00BF6AFD">
      <w:pPr>
        <w:spacing w:after="0" w:line="240" w:lineRule="auto"/>
      </w:pPr>
      <w:r>
        <w:separator/>
      </w:r>
    </w:p>
  </w:footnote>
  <w:footnote w:type="continuationSeparator" w:id="0">
    <w:p w14:paraId="097A9904" w14:textId="77777777" w:rsidR="002B186F" w:rsidRDefault="002B186F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CDB45CF"/>
    <w:multiLevelType w:val="hybridMultilevel"/>
    <w:tmpl w:val="C90E9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04421"/>
    <w:multiLevelType w:val="hybridMultilevel"/>
    <w:tmpl w:val="B4A23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D7810"/>
    <w:multiLevelType w:val="hybridMultilevel"/>
    <w:tmpl w:val="ADC8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SwNLQwtbQ0NDE1NDRQ0lEKTi0uzszPAykwrQUAOI65HCwAAAA="/>
  </w:docVars>
  <w:rsids>
    <w:rsidRoot w:val="003D687D"/>
    <w:rsid w:val="00021A2F"/>
    <w:rsid w:val="00046074"/>
    <w:rsid w:val="00072082"/>
    <w:rsid w:val="00086A4F"/>
    <w:rsid w:val="001372C8"/>
    <w:rsid w:val="001947E7"/>
    <w:rsid w:val="001D0847"/>
    <w:rsid w:val="00204BDF"/>
    <w:rsid w:val="00227118"/>
    <w:rsid w:val="0025581E"/>
    <w:rsid w:val="002B186F"/>
    <w:rsid w:val="002D6726"/>
    <w:rsid w:val="00307EC9"/>
    <w:rsid w:val="00365EBB"/>
    <w:rsid w:val="003B06F9"/>
    <w:rsid w:val="003B391D"/>
    <w:rsid w:val="003D687D"/>
    <w:rsid w:val="00422379"/>
    <w:rsid w:val="0048634A"/>
    <w:rsid w:val="004A041D"/>
    <w:rsid w:val="004C6D02"/>
    <w:rsid w:val="005001B6"/>
    <w:rsid w:val="005259A3"/>
    <w:rsid w:val="00543A23"/>
    <w:rsid w:val="005473B9"/>
    <w:rsid w:val="0056054A"/>
    <w:rsid w:val="00571D35"/>
    <w:rsid w:val="005C6A14"/>
    <w:rsid w:val="005E5178"/>
    <w:rsid w:val="0063311A"/>
    <w:rsid w:val="0064586A"/>
    <w:rsid w:val="0068396D"/>
    <w:rsid w:val="006A2E06"/>
    <w:rsid w:val="007014C5"/>
    <w:rsid w:val="007072A8"/>
    <w:rsid w:val="0076064C"/>
    <w:rsid w:val="007647EF"/>
    <w:rsid w:val="00772A06"/>
    <w:rsid w:val="007C5AF0"/>
    <w:rsid w:val="007E3C3A"/>
    <w:rsid w:val="0089764D"/>
    <w:rsid w:val="008B000B"/>
    <w:rsid w:val="008B300A"/>
    <w:rsid w:val="008D3FAF"/>
    <w:rsid w:val="00916EFE"/>
    <w:rsid w:val="00960A60"/>
    <w:rsid w:val="009654F6"/>
    <w:rsid w:val="00971221"/>
    <w:rsid w:val="009915C8"/>
    <w:rsid w:val="009B0F94"/>
    <w:rsid w:val="009F3198"/>
    <w:rsid w:val="00A54316"/>
    <w:rsid w:val="00A769D1"/>
    <w:rsid w:val="00A85868"/>
    <w:rsid w:val="00A95BFB"/>
    <w:rsid w:val="00AB4A01"/>
    <w:rsid w:val="00AB72BA"/>
    <w:rsid w:val="00AD7341"/>
    <w:rsid w:val="00B16D26"/>
    <w:rsid w:val="00B70ABF"/>
    <w:rsid w:val="00BF6AFD"/>
    <w:rsid w:val="00C315EF"/>
    <w:rsid w:val="00C40E56"/>
    <w:rsid w:val="00C476E1"/>
    <w:rsid w:val="00CB4D58"/>
    <w:rsid w:val="00CB65F7"/>
    <w:rsid w:val="00CD1DEA"/>
    <w:rsid w:val="00D27440"/>
    <w:rsid w:val="00D40018"/>
    <w:rsid w:val="00DB191E"/>
    <w:rsid w:val="00DB5D32"/>
    <w:rsid w:val="00DE4EEC"/>
    <w:rsid w:val="00E811E5"/>
    <w:rsid w:val="00EA7368"/>
    <w:rsid w:val="00ED2CD5"/>
    <w:rsid w:val="00EE0A38"/>
    <w:rsid w:val="00EF71B0"/>
    <w:rsid w:val="00F65FF0"/>
    <w:rsid w:val="00F66B21"/>
    <w:rsid w:val="00F83409"/>
    <w:rsid w:val="00FA07B2"/>
    <w:rsid w:val="00FA0B9C"/>
    <w:rsid w:val="00FD4131"/>
    <w:rsid w:val="00FE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A38453"/>
  <w15:chartTrackingRefBased/>
  <w15:docId w15:val="{E4EF223A-50CB-4F6A-AF07-438F325A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h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1E846E3B044628A0429835AC8FC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C0D3F-A30A-4A60-B633-DC2FA8F0C113}"/>
      </w:docPartPr>
      <w:docPartBody>
        <w:p w:rsidR="00170A7E" w:rsidRDefault="00D76B20">
          <w:pPr>
            <w:pStyle w:val="301E846E3B044628A0429835AC8FC3D5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12"/>
    <w:rsid w:val="00170A7E"/>
    <w:rsid w:val="00717537"/>
    <w:rsid w:val="00B83D6F"/>
    <w:rsid w:val="00D05112"/>
    <w:rsid w:val="00D76B20"/>
    <w:rsid w:val="00DF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BB9AE31C1D4221A159957243605E19">
    <w:name w:val="F2BB9AE31C1D4221A159957243605E19"/>
  </w:style>
  <w:style w:type="paragraph" w:customStyle="1" w:styleId="353DECA9D90D4AA6A88DD629E5344806">
    <w:name w:val="353DECA9D90D4AA6A88DD629E5344806"/>
  </w:style>
  <w:style w:type="paragraph" w:customStyle="1" w:styleId="59F96F1D56CB4A2DA2BDC00CC27B5F72">
    <w:name w:val="59F96F1D56CB4A2DA2BDC00CC27B5F72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640C221EBBF4483A8506DD627B56B1D6">
    <w:name w:val="640C221EBBF4483A8506DD627B56B1D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EB1D51CBCE24D4088B3C76FE025C47D">
    <w:name w:val="7EB1D51CBCE24D4088B3C76FE025C47D"/>
  </w:style>
  <w:style w:type="paragraph" w:customStyle="1" w:styleId="3F89F65F24FF47D996542FAA8813FD5C">
    <w:name w:val="3F89F65F24FF47D996542FAA8813FD5C"/>
  </w:style>
  <w:style w:type="paragraph" w:customStyle="1" w:styleId="71A21704127448A79A02A7E78B7CA679">
    <w:name w:val="71A21704127448A79A02A7E78B7CA679"/>
  </w:style>
  <w:style w:type="paragraph" w:customStyle="1" w:styleId="B90F698ED6A945DA9EAA647F97188B0E">
    <w:name w:val="B90F698ED6A945DA9EAA647F97188B0E"/>
  </w:style>
  <w:style w:type="paragraph" w:customStyle="1" w:styleId="0F428E4847E84C0DAC74367D8BD49873">
    <w:name w:val="0F428E4847E84C0DAC74367D8BD49873"/>
  </w:style>
  <w:style w:type="paragraph" w:customStyle="1" w:styleId="5909063998484308971096BB86A7B77C">
    <w:name w:val="5909063998484308971096BB86A7B77C"/>
  </w:style>
  <w:style w:type="paragraph" w:customStyle="1" w:styleId="8F633403A28C4D47BE0144813218A54B">
    <w:name w:val="8F633403A28C4D47BE0144813218A54B"/>
  </w:style>
  <w:style w:type="paragraph" w:customStyle="1" w:styleId="7631776ABE254E9B99D8B0E77587B1FB">
    <w:name w:val="7631776ABE254E9B99D8B0E77587B1FB"/>
  </w:style>
  <w:style w:type="paragraph" w:customStyle="1" w:styleId="FD6D25ADE4A446ECAB292EA0A873A4BC">
    <w:name w:val="FD6D25ADE4A446ECAB292EA0A873A4BC"/>
  </w:style>
  <w:style w:type="paragraph" w:customStyle="1" w:styleId="301E846E3B044628A0429835AC8FC3D5">
    <w:name w:val="301E846E3B044628A0429835AC8FC3D5"/>
  </w:style>
  <w:style w:type="paragraph" w:customStyle="1" w:styleId="31CA0DB9D7324481949B6F1BB694B6AD">
    <w:name w:val="31CA0DB9D7324481949B6F1BB694B6AD"/>
  </w:style>
  <w:style w:type="paragraph" w:customStyle="1" w:styleId="33107F320A534D169600AD2B5DDEA4FD">
    <w:name w:val="33107F320A534D169600AD2B5DDEA4FD"/>
  </w:style>
  <w:style w:type="paragraph" w:customStyle="1" w:styleId="A8840FA8EF15496AB6C06DA6C7C5A70B">
    <w:name w:val="A8840FA8EF15496AB6C06DA6C7C5A70B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3FD21228E86746F883AAE609C18C5406">
    <w:name w:val="3FD21228E86746F883AAE609C18C5406"/>
  </w:style>
  <w:style w:type="paragraph" w:customStyle="1" w:styleId="DD3A2A0F2E6247F8A14A42CCDDF54E44">
    <w:name w:val="DD3A2A0F2E6247F8A14A42CCDDF54E44"/>
  </w:style>
  <w:style w:type="paragraph" w:customStyle="1" w:styleId="20121284BF1E4FF8B7AE27D854A4353E">
    <w:name w:val="20121284BF1E4FF8B7AE27D854A4353E"/>
  </w:style>
  <w:style w:type="paragraph" w:customStyle="1" w:styleId="D585FE90AE4440A289BCB8A271C1364D">
    <w:name w:val="D585FE90AE4440A289BCB8A271C1364D"/>
  </w:style>
  <w:style w:type="paragraph" w:customStyle="1" w:styleId="1C5961F1E34E4FCA9CEDD798DE8469B4">
    <w:name w:val="1C5961F1E34E4FCA9CEDD798DE8469B4"/>
  </w:style>
  <w:style w:type="paragraph" w:customStyle="1" w:styleId="9467B41AFF6C4ECBBC220710CCAF60C1">
    <w:name w:val="9467B41AFF6C4ECBBC220710CCAF60C1"/>
  </w:style>
  <w:style w:type="paragraph" w:customStyle="1" w:styleId="5CF162BDA3B3473CA11A507E0FD9FD79">
    <w:name w:val="5CF162BDA3B3473CA11A507E0FD9FD79"/>
  </w:style>
  <w:style w:type="paragraph" w:customStyle="1" w:styleId="B0BB938C57534305B0E3B97C99BD645C">
    <w:name w:val="B0BB938C57534305B0E3B97C99BD645C"/>
  </w:style>
  <w:style w:type="paragraph" w:customStyle="1" w:styleId="9FFE05F034E04B9B897308E64DE0DD75">
    <w:name w:val="9FFE05F034E04B9B897308E64DE0DD75"/>
  </w:style>
  <w:style w:type="paragraph" w:customStyle="1" w:styleId="B87705F2E17F44F3934C956506631972">
    <w:name w:val="B87705F2E17F44F3934C956506631972"/>
  </w:style>
  <w:style w:type="paragraph" w:customStyle="1" w:styleId="7D43BE35EB9344128EDA8F2333AC7954">
    <w:name w:val="7D43BE35EB9344128EDA8F2333AC7954"/>
  </w:style>
  <w:style w:type="paragraph" w:customStyle="1" w:styleId="CEAAB9D495D141D1A9C0409D5445D879">
    <w:name w:val="CEAAB9D495D141D1A9C0409D5445D879"/>
  </w:style>
  <w:style w:type="paragraph" w:customStyle="1" w:styleId="3CFCCB4D8B0441EF820D9E206DD9A370">
    <w:name w:val="3CFCCB4D8B0441EF820D9E206DD9A370"/>
    <w:rsid w:val="00D05112"/>
  </w:style>
  <w:style w:type="paragraph" w:customStyle="1" w:styleId="C587D04AC56142B9A52324EBBE8F4587">
    <w:name w:val="C587D04AC56142B9A52324EBBE8F4587"/>
    <w:rsid w:val="00D05112"/>
  </w:style>
  <w:style w:type="paragraph" w:customStyle="1" w:styleId="12D50B956D264F64976DD43625B9FB3A">
    <w:name w:val="12D50B956D264F64976DD43625B9FB3A"/>
    <w:rsid w:val="00D05112"/>
  </w:style>
  <w:style w:type="paragraph" w:customStyle="1" w:styleId="C2211CFE6F4845F0955E5E0B239AA3DC">
    <w:name w:val="C2211CFE6F4845F0955E5E0B239AA3DC"/>
    <w:rsid w:val="00D051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88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 fisher</dc:creator>
  <cp:keywords>aRT therapeutics  by miss fisher</cp:keywords>
  <cp:lastModifiedBy>lauren fisher</cp:lastModifiedBy>
  <cp:revision>32</cp:revision>
  <cp:lastPrinted>2019-08-07T07:03:00Z</cp:lastPrinted>
  <dcterms:created xsi:type="dcterms:W3CDTF">2019-08-01T00:10:00Z</dcterms:created>
  <dcterms:modified xsi:type="dcterms:W3CDTF">2019-10-13T08:57:00Z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