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399" w:rsidRPr="006E046E" w:rsidRDefault="00502399" w:rsidP="006E046E">
      <w:pPr>
        <w:spacing w:afterLines="160" w:after="384"/>
        <w:rPr>
          <w:rFonts w:ascii="Corbel" w:hAnsi="Corbel"/>
          <w:sz w:val="24"/>
          <w:szCs w:val="24"/>
        </w:rPr>
      </w:pPr>
    </w:p>
    <w:p w:rsidR="008F267B" w:rsidRPr="006E046E" w:rsidRDefault="008F267B" w:rsidP="006E046E">
      <w:pPr>
        <w:spacing w:afterLines="160" w:after="384"/>
        <w:jc w:val="both"/>
        <w:rPr>
          <w:rFonts w:ascii="Corbel" w:hAnsi="Corbel"/>
          <w:sz w:val="24"/>
          <w:szCs w:val="24"/>
        </w:rPr>
      </w:pPr>
    </w:p>
    <w:p w:rsidR="006E046E" w:rsidRPr="006E046E" w:rsidRDefault="006E046E" w:rsidP="006E046E">
      <w:pPr>
        <w:spacing w:afterLines="160" w:after="384"/>
        <w:jc w:val="both"/>
        <w:rPr>
          <w:rFonts w:ascii="Corbel" w:hAnsi="Corbel"/>
          <w:sz w:val="24"/>
          <w:szCs w:val="24"/>
        </w:rPr>
      </w:pPr>
      <w:r w:rsidRPr="006E046E">
        <w:rPr>
          <w:rFonts w:ascii="Corbel" w:hAnsi="Corbel"/>
          <w:sz w:val="24"/>
          <w:szCs w:val="24"/>
        </w:rPr>
        <w:t>Dear Parents/ Carers,</w:t>
      </w:r>
    </w:p>
    <w:p w:rsidR="006E046E" w:rsidRDefault="006E046E" w:rsidP="006E046E">
      <w:pPr>
        <w:spacing w:after="160"/>
        <w:jc w:val="both"/>
        <w:rPr>
          <w:rFonts w:ascii="Corbel" w:hAnsi="Corbel"/>
          <w:sz w:val="24"/>
          <w:szCs w:val="24"/>
        </w:rPr>
      </w:pPr>
      <w:r w:rsidRPr="006E046E">
        <w:rPr>
          <w:rFonts w:ascii="Corbel" w:hAnsi="Corbel"/>
          <w:sz w:val="24"/>
          <w:szCs w:val="24"/>
        </w:rPr>
        <w:t>Welcome back all</w:t>
      </w:r>
      <w:r>
        <w:rPr>
          <w:rFonts w:ascii="Corbel" w:hAnsi="Corbel"/>
          <w:sz w:val="24"/>
          <w:szCs w:val="24"/>
        </w:rPr>
        <w:t>,</w:t>
      </w:r>
      <w:r w:rsidRPr="006E046E">
        <w:rPr>
          <w:rFonts w:ascii="Corbel" w:hAnsi="Corbel"/>
          <w:sz w:val="24"/>
          <w:szCs w:val="24"/>
        </w:rPr>
        <w:t xml:space="preserve"> what a great start to the year we have had so far. Students have settled in well and preps are doing an amazing job coming to school and learning every day. </w:t>
      </w:r>
    </w:p>
    <w:p w:rsidR="00101809" w:rsidRDefault="006E046E" w:rsidP="006E046E">
      <w:pPr>
        <w:spacing w:after="160"/>
        <w:jc w:val="both"/>
        <w:rPr>
          <w:rFonts w:ascii="Corbel" w:hAnsi="Corbel"/>
          <w:sz w:val="24"/>
          <w:szCs w:val="24"/>
        </w:rPr>
      </w:pPr>
      <w:r w:rsidRPr="006E046E">
        <w:rPr>
          <w:rFonts w:ascii="Corbel" w:hAnsi="Corbel"/>
          <w:sz w:val="24"/>
          <w:szCs w:val="24"/>
        </w:rPr>
        <w:t xml:space="preserve">My role at the college involves working with staff around the school’s curriculum. We focus on developing all staff knowledge about how to best support all of our lovely students. </w:t>
      </w:r>
    </w:p>
    <w:p w:rsidR="00101809" w:rsidRDefault="006E046E" w:rsidP="006E046E">
      <w:pPr>
        <w:spacing w:after="160"/>
        <w:jc w:val="both"/>
        <w:rPr>
          <w:rFonts w:ascii="Corbel" w:hAnsi="Corbel"/>
          <w:sz w:val="24"/>
          <w:szCs w:val="24"/>
        </w:rPr>
      </w:pPr>
      <w:r w:rsidRPr="006E046E">
        <w:rPr>
          <w:rFonts w:ascii="Corbel" w:hAnsi="Corbel"/>
          <w:sz w:val="24"/>
          <w:szCs w:val="24"/>
        </w:rPr>
        <w:t xml:space="preserve">If you want to know more about your child’s learning- please remember your classroom teacher is the best point of contact. </w:t>
      </w:r>
      <w:r w:rsidR="006D4DC9" w:rsidRPr="006E046E">
        <w:rPr>
          <w:rFonts w:ascii="Corbel" w:hAnsi="Corbel"/>
          <w:sz w:val="24"/>
          <w:szCs w:val="24"/>
        </w:rPr>
        <w:t>However,</w:t>
      </w:r>
      <w:r w:rsidRPr="006E046E">
        <w:rPr>
          <w:rFonts w:ascii="Corbel" w:hAnsi="Corbel"/>
          <w:sz w:val="24"/>
          <w:szCs w:val="24"/>
        </w:rPr>
        <w:t xml:space="preserve"> across the college we have a number of means in which we like share with you what is happening in our college. T</w:t>
      </w:r>
      <w:r w:rsidR="00101809">
        <w:rPr>
          <w:rFonts w:ascii="Corbel" w:hAnsi="Corbel"/>
          <w:sz w:val="24"/>
          <w:szCs w:val="24"/>
        </w:rPr>
        <w:t>he curriculum wall, located in B</w:t>
      </w:r>
      <w:r w:rsidRPr="006E046E">
        <w:rPr>
          <w:rFonts w:ascii="Corbel" w:hAnsi="Corbel"/>
          <w:sz w:val="24"/>
          <w:szCs w:val="24"/>
        </w:rPr>
        <w:t xml:space="preserve">uilding A near </w:t>
      </w:r>
      <w:r w:rsidR="004E788A">
        <w:rPr>
          <w:rFonts w:ascii="Corbel" w:hAnsi="Corbel"/>
          <w:sz w:val="24"/>
          <w:szCs w:val="24"/>
        </w:rPr>
        <w:t>the front Administration Offi</w:t>
      </w:r>
      <w:r w:rsidR="00101809">
        <w:rPr>
          <w:rFonts w:ascii="Corbel" w:hAnsi="Corbel"/>
          <w:sz w:val="24"/>
          <w:szCs w:val="24"/>
        </w:rPr>
        <w:t>ce</w:t>
      </w:r>
      <w:r w:rsidRPr="006E046E">
        <w:rPr>
          <w:rFonts w:ascii="Corbel" w:hAnsi="Corbel"/>
          <w:sz w:val="24"/>
          <w:szCs w:val="24"/>
        </w:rPr>
        <w:t xml:space="preserve">, are a series of posters that are developed by our teachers to inform you of what students across the college are learning about. </w:t>
      </w:r>
      <w:r w:rsidR="00101809">
        <w:rPr>
          <w:rFonts w:ascii="Corbel" w:hAnsi="Corbel"/>
          <w:sz w:val="24"/>
          <w:szCs w:val="24"/>
        </w:rPr>
        <w:t xml:space="preserve">They identify the </w:t>
      </w:r>
      <w:r w:rsidR="006D4DC9">
        <w:rPr>
          <w:rFonts w:ascii="Corbel" w:hAnsi="Corbel"/>
          <w:sz w:val="24"/>
          <w:szCs w:val="24"/>
        </w:rPr>
        <w:t>focus</w:t>
      </w:r>
      <w:r w:rsidRPr="006E046E">
        <w:rPr>
          <w:rFonts w:ascii="Corbel" w:hAnsi="Corbel"/>
          <w:sz w:val="24"/>
          <w:szCs w:val="24"/>
        </w:rPr>
        <w:t xml:space="preserve"> for learning. </w:t>
      </w:r>
    </w:p>
    <w:p w:rsidR="00101809" w:rsidRDefault="006E046E" w:rsidP="006E046E">
      <w:pPr>
        <w:spacing w:after="160"/>
        <w:jc w:val="both"/>
        <w:rPr>
          <w:rFonts w:ascii="Corbel" w:hAnsi="Corbel"/>
          <w:sz w:val="24"/>
          <w:szCs w:val="24"/>
        </w:rPr>
      </w:pPr>
      <w:r w:rsidRPr="006E046E">
        <w:rPr>
          <w:rFonts w:ascii="Corbel" w:hAnsi="Corbel"/>
          <w:sz w:val="24"/>
          <w:szCs w:val="24"/>
        </w:rPr>
        <w:t xml:space="preserve">These are updated Termly so please do check in with them. We also have a year level </w:t>
      </w:r>
      <w:r w:rsidR="006D4DC9" w:rsidRPr="006E046E">
        <w:rPr>
          <w:rFonts w:ascii="Corbel" w:hAnsi="Corbel"/>
          <w:sz w:val="24"/>
          <w:szCs w:val="24"/>
        </w:rPr>
        <w:t>newsletter, which</w:t>
      </w:r>
      <w:r w:rsidRPr="006E046E">
        <w:rPr>
          <w:rFonts w:ascii="Corbel" w:hAnsi="Corbel"/>
          <w:sz w:val="24"/>
          <w:szCs w:val="24"/>
        </w:rPr>
        <w:t xml:space="preserve"> you should have received. These detail a lot more specific information about what your child is learning. </w:t>
      </w:r>
    </w:p>
    <w:p w:rsidR="006D4DC9" w:rsidRDefault="006E046E" w:rsidP="006E046E">
      <w:pPr>
        <w:spacing w:after="160"/>
        <w:jc w:val="both"/>
        <w:rPr>
          <w:rFonts w:ascii="Corbel" w:hAnsi="Corbel"/>
          <w:sz w:val="24"/>
          <w:szCs w:val="24"/>
        </w:rPr>
      </w:pPr>
      <w:r w:rsidRPr="006E046E">
        <w:rPr>
          <w:rFonts w:ascii="Corbel" w:hAnsi="Corbel"/>
          <w:sz w:val="24"/>
          <w:szCs w:val="24"/>
        </w:rPr>
        <w:t>Remember you</w:t>
      </w:r>
      <w:r w:rsidR="00101809">
        <w:rPr>
          <w:rFonts w:ascii="Corbel" w:hAnsi="Corbel"/>
          <w:sz w:val="24"/>
          <w:szCs w:val="24"/>
        </w:rPr>
        <w:t>r</w:t>
      </w:r>
      <w:r w:rsidRPr="006E046E">
        <w:rPr>
          <w:rFonts w:ascii="Corbel" w:hAnsi="Corbel"/>
          <w:sz w:val="24"/>
          <w:szCs w:val="24"/>
        </w:rPr>
        <w:t xml:space="preserve"> child receives regular </w:t>
      </w:r>
      <w:r w:rsidR="006D4DC9" w:rsidRPr="006E046E">
        <w:rPr>
          <w:rFonts w:ascii="Corbel" w:hAnsi="Corbel"/>
          <w:sz w:val="24"/>
          <w:szCs w:val="24"/>
        </w:rPr>
        <w:t>homework that</w:t>
      </w:r>
      <w:r w:rsidR="004E788A">
        <w:rPr>
          <w:rFonts w:ascii="Corbel" w:hAnsi="Corbel"/>
          <w:sz w:val="24"/>
          <w:szCs w:val="24"/>
        </w:rPr>
        <w:t xml:space="preserve"> includes nightly reading, </w:t>
      </w:r>
      <w:r w:rsidRPr="006E046E">
        <w:rPr>
          <w:rFonts w:ascii="Corbel" w:hAnsi="Corbel"/>
          <w:sz w:val="24"/>
          <w:szCs w:val="24"/>
        </w:rPr>
        <w:t xml:space="preserve">between 15 minutes in junior years </w:t>
      </w:r>
      <w:r w:rsidR="004E788A">
        <w:rPr>
          <w:rFonts w:ascii="Corbel" w:hAnsi="Corbel"/>
          <w:sz w:val="24"/>
          <w:szCs w:val="24"/>
        </w:rPr>
        <w:t xml:space="preserve">and </w:t>
      </w:r>
      <w:r w:rsidRPr="006E046E">
        <w:rPr>
          <w:rFonts w:ascii="Corbel" w:hAnsi="Corbel"/>
          <w:sz w:val="24"/>
          <w:szCs w:val="24"/>
        </w:rPr>
        <w:t>to up to 60 minutes per night in the senior areas. Please try and support your child with this by listening to them read, setting aside</w:t>
      </w:r>
      <w:r w:rsidR="006D4DC9">
        <w:rPr>
          <w:rFonts w:ascii="Corbel" w:hAnsi="Corbel"/>
          <w:sz w:val="24"/>
          <w:szCs w:val="24"/>
        </w:rPr>
        <w:t xml:space="preserve"> a</w:t>
      </w:r>
      <w:r w:rsidRPr="006E046E">
        <w:rPr>
          <w:rFonts w:ascii="Corbel" w:hAnsi="Corbel"/>
          <w:sz w:val="24"/>
          <w:szCs w:val="24"/>
        </w:rPr>
        <w:t xml:space="preserve"> regular time and space for your child to read and supporting them to access additi</w:t>
      </w:r>
      <w:r w:rsidR="006D4DC9">
        <w:rPr>
          <w:rFonts w:ascii="Corbel" w:hAnsi="Corbel"/>
          <w:sz w:val="24"/>
          <w:szCs w:val="24"/>
        </w:rPr>
        <w:t>onal reading material such as</w:t>
      </w:r>
      <w:r w:rsidRPr="006E046E">
        <w:rPr>
          <w:rFonts w:ascii="Corbel" w:hAnsi="Corbel"/>
          <w:sz w:val="24"/>
          <w:szCs w:val="24"/>
        </w:rPr>
        <w:t xml:space="preserve"> visiting Tarneit Library and signing up or encouraging them to borrow books from our library. </w:t>
      </w:r>
    </w:p>
    <w:p w:rsidR="006D4DC9" w:rsidRPr="009E2B74" w:rsidRDefault="006D4DC9" w:rsidP="006D4DC9">
      <w:pPr>
        <w:rPr>
          <w:rFonts w:ascii="Corbel" w:hAnsi="Corbel"/>
          <w:sz w:val="12"/>
        </w:rPr>
      </w:pPr>
    </w:p>
    <w:p w:rsidR="006D4DC9" w:rsidRDefault="006D4DC9" w:rsidP="009E2B74">
      <w:pPr>
        <w:rPr>
          <w:rFonts w:ascii="Corbel" w:hAnsi="Corbel"/>
          <w:sz w:val="18"/>
        </w:rPr>
      </w:pPr>
      <w:r w:rsidRPr="00726DC6">
        <w:rPr>
          <w:rFonts w:ascii="Corbel" w:hAnsi="Corbel"/>
          <w:sz w:val="24"/>
        </w:rPr>
        <w:t>Kind Regards,</w:t>
      </w:r>
    </w:p>
    <w:p w:rsidR="009E2B74" w:rsidRPr="009E2B74" w:rsidRDefault="009E2B74" w:rsidP="009E2B74">
      <w:pPr>
        <w:rPr>
          <w:rFonts w:ascii="Corbel" w:hAnsi="Corbel"/>
          <w:sz w:val="18"/>
        </w:rPr>
      </w:pPr>
    </w:p>
    <w:p w:rsidR="009E2B74" w:rsidRDefault="00DC4DAB">
      <w:r w:rsidRPr="00CF268C">
        <w:rPr>
          <w:noProof/>
          <w:lang w:eastAsia="en-AU"/>
        </w:rPr>
        <w:drawing>
          <wp:inline distT="0" distB="0" distL="0" distR="0">
            <wp:extent cx="1155700" cy="1492250"/>
            <wp:effectExtent l="0" t="0" r="0" b="0"/>
            <wp:docPr id="4" name="Picture 1" descr="https://tarneitcollege-vic.compass.education/download/cdn/full/e31c0d16-ae5a-48d7-9cba-c1b338ed24a1_1605180441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arneitcollege-vic.compass.education/download/cdn/full/e31c0d16-ae5a-48d7-9cba-c1b338ed24a1_1605180441A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B74" w:rsidRPr="009E2B74" w:rsidRDefault="009E2B74" w:rsidP="009E2B74">
      <w:pPr>
        <w:rPr>
          <w:sz w:val="6"/>
        </w:rPr>
      </w:pPr>
    </w:p>
    <w:p w:rsidR="009E2B74" w:rsidRPr="00726DC6" w:rsidRDefault="009E2B74" w:rsidP="009E2B74">
      <w:pPr>
        <w:spacing w:after="120"/>
        <w:rPr>
          <w:rFonts w:ascii="Corbel" w:hAnsi="Corbel"/>
          <w:b/>
          <w:i/>
          <w:sz w:val="24"/>
        </w:rPr>
      </w:pPr>
      <w:r>
        <w:rPr>
          <w:rFonts w:ascii="Corbel" w:hAnsi="Corbel"/>
          <w:b/>
          <w:i/>
          <w:sz w:val="24"/>
        </w:rPr>
        <w:t>Snezana Steyn</w:t>
      </w:r>
    </w:p>
    <w:p w:rsidR="009E2B74" w:rsidRPr="00726DC6" w:rsidRDefault="009E2B74" w:rsidP="009E2B74">
      <w:pPr>
        <w:spacing w:after="120"/>
        <w:rPr>
          <w:rFonts w:ascii="Corbel" w:hAnsi="Corbel"/>
          <w:sz w:val="24"/>
        </w:rPr>
      </w:pPr>
      <w:r>
        <w:rPr>
          <w:rFonts w:ascii="Corbel" w:hAnsi="Corbel"/>
          <w:sz w:val="24"/>
        </w:rPr>
        <w:t>A</w:t>
      </w:r>
      <w:r w:rsidR="00DC4DAB">
        <w:rPr>
          <w:rFonts w:ascii="Corbel" w:hAnsi="Corbel"/>
          <w:sz w:val="24"/>
        </w:rPr>
        <w:t>ssistant Principal / Curriculum</w:t>
      </w:r>
      <w:bookmarkStart w:id="0" w:name="_GoBack"/>
      <w:bookmarkEnd w:id="0"/>
    </w:p>
    <w:p w:rsidR="008F267B" w:rsidRPr="009E2B74" w:rsidRDefault="008F267B" w:rsidP="009E2B74"/>
    <w:sectPr w:rsidR="008F267B" w:rsidRPr="009E2B74" w:rsidSect="007A656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134" w:bottom="1440" w:left="1134" w:header="2211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52A1" w:rsidRDefault="00B052A1" w:rsidP="00B61661">
      <w:r>
        <w:separator/>
      </w:r>
    </w:p>
  </w:endnote>
  <w:endnote w:type="continuationSeparator" w:id="0">
    <w:p w:rsidR="00B052A1" w:rsidRDefault="00B052A1" w:rsidP="00B616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E7A" w:rsidRDefault="00654E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5D0" w:rsidRPr="007A6562" w:rsidRDefault="00BA05D0" w:rsidP="007A6562">
    <w:pPr>
      <w:spacing w:line="276" w:lineRule="auto"/>
      <w:jc w:val="center"/>
      <w:rPr>
        <w:rFonts w:cs="Arial"/>
        <w:b/>
        <w:sz w:val="20"/>
        <w:szCs w:val="20"/>
      </w:rPr>
    </w:pPr>
    <w:r w:rsidRPr="007A6562">
      <w:rPr>
        <w:rFonts w:cs="Arial"/>
        <w:b/>
        <w:sz w:val="20"/>
        <w:szCs w:val="20"/>
      </w:rPr>
      <w:t xml:space="preserve">PO BOX 8268 TARNEIT 3029 </w:t>
    </w:r>
    <w:r w:rsidRPr="007A6562">
      <w:rPr>
        <w:rFonts w:cs="Arial"/>
        <w:b/>
        <w:sz w:val="20"/>
        <w:szCs w:val="20"/>
      </w:rPr>
      <w:sym w:font="Symbol" w:char="F0BD"/>
    </w:r>
    <w:r w:rsidRPr="007A6562">
      <w:rPr>
        <w:rFonts w:cs="Arial"/>
        <w:b/>
        <w:sz w:val="20"/>
        <w:szCs w:val="20"/>
      </w:rPr>
      <w:t xml:space="preserve"> 21-23 BRINBROOK ST. TARNEIT 3029 </w:t>
    </w:r>
    <w:r w:rsidRPr="007A6562">
      <w:rPr>
        <w:rFonts w:cs="Arial"/>
        <w:b/>
        <w:sz w:val="20"/>
        <w:szCs w:val="20"/>
      </w:rPr>
      <w:sym w:font="Symbol" w:char="F0BD"/>
    </w:r>
    <w:r w:rsidRPr="007A6562">
      <w:rPr>
        <w:rFonts w:cs="Arial"/>
        <w:b/>
        <w:sz w:val="20"/>
        <w:szCs w:val="20"/>
      </w:rPr>
      <w:t xml:space="preserve"> Tel 9749 0506 Fax 8742 7005</w:t>
    </w:r>
  </w:p>
  <w:p w:rsidR="00B61661" w:rsidRPr="00BA05D0" w:rsidRDefault="00BA05D0" w:rsidP="007A6562">
    <w:pPr>
      <w:spacing w:line="276" w:lineRule="auto"/>
      <w:jc w:val="center"/>
    </w:pPr>
    <w:r w:rsidRPr="007A6562">
      <w:rPr>
        <w:rFonts w:cs="Arial"/>
        <w:b/>
        <w:sz w:val="20"/>
        <w:szCs w:val="20"/>
      </w:rPr>
      <w:t xml:space="preserve">tarneit.p9@edumail.vic.gov.au </w:t>
    </w:r>
    <w:r w:rsidRPr="007A6562">
      <w:rPr>
        <w:rFonts w:cs="Arial"/>
        <w:b/>
        <w:sz w:val="20"/>
        <w:szCs w:val="20"/>
      </w:rPr>
      <w:sym w:font="Symbol" w:char="F0BD"/>
    </w:r>
    <w:r w:rsidRPr="007A6562">
      <w:rPr>
        <w:rFonts w:cs="Arial"/>
        <w:b/>
        <w:sz w:val="20"/>
        <w:szCs w:val="20"/>
      </w:rPr>
      <w:t xml:space="preserve"> www.tarneitcollege.vic.edu.au </w:t>
    </w:r>
    <w:r w:rsidRPr="007A6562">
      <w:rPr>
        <w:rFonts w:cs="Arial"/>
        <w:b/>
        <w:sz w:val="20"/>
        <w:szCs w:val="20"/>
      </w:rPr>
      <w:sym w:font="Symbol" w:char="F0BD"/>
    </w:r>
    <w:r w:rsidRPr="007A6562">
      <w:rPr>
        <w:rFonts w:cs="Arial"/>
        <w:b/>
        <w:sz w:val="20"/>
        <w:szCs w:val="20"/>
      </w:rPr>
      <w:t xml:space="preserve"> ABN 262 4</w:t>
    </w:r>
    <w:r w:rsidR="00654E7A">
      <w:rPr>
        <w:rFonts w:cs="Arial"/>
        <w:b/>
        <w:sz w:val="20"/>
        <w:szCs w:val="20"/>
      </w:rPr>
      <w:t>9</w:t>
    </w:r>
    <w:r w:rsidRPr="007A6562">
      <w:rPr>
        <w:rFonts w:cs="Arial"/>
        <w:b/>
        <w:sz w:val="20"/>
        <w:szCs w:val="20"/>
      </w:rPr>
      <w:t>94 9709</w:t>
    </w:r>
    <w:r w:rsidR="00DC4DAB">
      <w:rPr>
        <w:noProof/>
        <w:lang w:eastAsia="en-A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309880</wp:posOffset>
          </wp:positionV>
          <wp:extent cx="6829425" cy="386080"/>
          <wp:effectExtent l="0" t="0" r="0" b="0"/>
          <wp:wrapNone/>
          <wp:docPr id="2" name="Picture 3" descr="U:\000 ADMINISTRATION LETTERHEADS &amp; LOGOS\TP-9C_VALUES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:\000 ADMINISTRATION LETTERHEADS &amp; LOGOS\TP-9C_VALUESBANN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9425" cy="386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E7A" w:rsidRDefault="00654E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52A1" w:rsidRDefault="00B052A1" w:rsidP="00B61661">
      <w:r>
        <w:separator/>
      </w:r>
    </w:p>
  </w:footnote>
  <w:footnote w:type="continuationSeparator" w:id="0">
    <w:p w:rsidR="00B052A1" w:rsidRDefault="00B052A1" w:rsidP="00B616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E7A" w:rsidRDefault="00654E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661" w:rsidRDefault="00DC4DAB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2315210</wp:posOffset>
          </wp:positionH>
          <wp:positionV relativeFrom="paragraph">
            <wp:posOffset>-1251585</wp:posOffset>
          </wp:positionV>
          <wp:extent cx="1085850" cy="1428750"/>
          <wp:effectExtent l="0" t="0" r="0" b="0"/>
          <wp:wrapTight wrapText="bothSides">
            <wp:wrapPolygon edited="0">
              <wp:start x="0" y="0"/>
              <wp:lineTo x="0" y="21312"/>
              <wp:lineTo x="21221" y="21312"/>
              <wp:lineTo x="21221" y="0"/>
              <wp:lineTo x="0" y="0"/>
            </wp:wrapPolygon>
          </wp:wrapTight>
          <wp:docPr id="3" name="Picture 0" descr="P-9 TARNEIT LOGO_CL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P-9 TARNEIT LOGO_CL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42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61661" w:rsidRDefault="00B6166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E7A" w:rsidRDefault="00654E7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2A3"/>
    <w:rsid w:val="00056F67"/>
    <w:rsid w:val="00101809"/>
    <w:rsid w:val="0020012D"/>
    <w:rsid w:val="00287CDB"/>
    <w:rsid w:val="002F25F5"/>
    <w:rsid w:val="003E303B"/>
    <w:rsid w:val="004E788A"/>
    <w:rsid w:val="00502399"/>
    <w:rsid w:val="00654E7A"/>
    <w:rsid w:val="006D4DC9"/>
    <w:rsid w:val="006E046E"/>
    <w:rsid w:val="00737CEA"/>
    <w:rsid w:val="007712A3"/>
    <w:rsid w:val="007936E3"/>
    <w:rsid w:val="007A6562"/>
    <w:rsid w:val="007E4C28"/>
    <w:rsid w:val="008F267B"/>
    <w:rsid w:val="008F3CC0"/>
    <w:rsid w:val="0096312F"/>
    <w:rsid w:val="009E2B74"/>
    <w:rsid w:val="009E5D32"/>
    <w:rsid w:val="009F4F1D"/>
    <w:rsid w:val="00A03EDE"/>
    <w:rsid w:val="00B052A1"/>
    <w:rsid w:val="00B61661"/>
    <w:rsid w:val="00BA05D0"/>
    <w:rsid w:val="00C90C3B"/>
    <w:rsid w:val="00DC4DAB"/>
    <w:rsid w:val="00E67365"/>
    <w:rsid w:val="00F40D4D"/>
    <w:rsid w:val="00F517FD"/>
    <w:rsid w:val="00F6295A"/>
    <w:rsid w:val="00FA4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D9308D"/>
  <w15:docId w15:val="{8E631B7B-A443-40F9-A1AB-9D2950DF6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12A3"/>
    <w:rPr>
      <w:rFonts w:cs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166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1661"/>
  </w:style>
  <w:style w:type="paragraph" w:styleId="Footer">
    <w:name w:val="footer"/>
    <w:basedOn w:val="Normal"/>
    <w:link w:val="FooterChar"/>
    <w:uiPriority w:val="99"/>
    <w:unhideWhenUsed/>
    <w:rsid w:val="00B616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1661"/>
  </w:style>
  <w:style w:type="paragraph" w:styleId="BalloonText">
    <w:name w:val="Balloon Text"/>
    <w:basedOn w:val="Normal"/>
    <w:link w:val="BalloonTextChar"/>
    <w:uiPriority w:val="99"/>
    <w:semiHidden/>
    <w:unhideWhenUsed/>
    <w:rsid w:val="00B616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6166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F517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9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9022294\Documents\Custom%20Office%20Templates\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1072</TotalTime>
  <Pages>1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Jek, Alexandra A</dc:creator>
  <cp:keywords/>
  <cp:lastModifiedBy>Jek, Alexandra A</cp:lastModifiedBy>
  <cp:revision>1</cp:revision>
  <cp:lastPrinted>2019-03-05T05:15:00Z</cp:lastPrinted>
  <dcterms:created xsi:type="dcterms:W3CDTF">2019-03-05T03:34:00Z</dcterms:created>
  <dcterms:modified xsi:type="dcterms:W3CDTF">2019-03-05T21:34:00Z</dcterms:modified>
</cp:coreProperties>
</file>